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0CFE7" w14:textId="77777777" w:rsidR="006A5DF1" w:rsidRDefault="00A97002" w:rsidP="00733396">
      <w:pPr>
        <w:jc w:val="right"/>
        <w:rPr>
          <w:sz w:val="22"/>
          <w:szCs w:val="22"/>
        </w:rPr>
      </w:pPr>
      <w:r w:rsidRPr="00A97002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97002">
        <w:rPr>
          <w:sz w:val="22"/>
          <w:szCs w:val="22"/>
        </w:rPr>
        <w:t>2022-01-11</w:t>
      </w:r>
    </w:p>
    <w:p w14:paraId="79C8393B" w14:textId="77777777" w:rsidR="00A97002" w:rsidRPr="00A97002" w:rsidRDefault="00A97002" w:rsidP="00733396">
      <w:pPr>
        <w:rPr>
          <w:b/>
          <w:bCs/>
          <w:sz w:val="22"/>
          <w:szCs w:val="22"/>
        </w:rPr>
      </w:pPr>
      <w:r w:rsidRPr="00A97002">
        <w:rPr>
          <w:b/>
          <w:bCs/>
          <w:sz w:val="22"/>
          <w:szCs w:val="22"/>
        </w:rPr>
        <w:t>Szpital Wojewódzki w Poznaniu</w:t>
      </w:r>
    </w:p>
    <w:p w14:paraId="11487663" w14:textId="77777777" w:rsidR="006A5DF1" w:rsidRPr="00D91931" w:rsidRDefault="00A97002" w:rsidP="00733396">
      <w:pPr>
        <w:rPr>
          <w:b/>
          <w:bCs/>
          <w:sz w:val="22"/>
          <w:szCs w:val="22"/>
        </w:rPr>
      </w:pPr>
      <w:r w:rsidRPr="00A97002">
        <w:rPr>
          <w:b/>
          <w:bCs/>
          <w:sz w:val="22"/>
          <w:szCs w:val="22"/>
        </w:rPr>
        <w:t>Dział Zamówień Publicznych</w:t>
      </w:r>
    </w:p>
    <w:p w14:paraId="23F26173" w14:textId="77777777" w:rsidR="006A5DF1" w:rsidRPr="00BD5546" w:rsidRDefault="00A97002" w:rsidP="00733396">
      <w:pPr>
        <w:rPr>
          <w:sz w:val="22"/>
          <w:szCs w:val="22"/>
        </w:rPr>
      </w:pPr>
      <w:r w:rsidRPr="00A97002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A97002">
        <w:rPr>
          <w:sz w:val="22"/>
          <w:szCs w:val="22"/>
        </w:rPr>
        <w:t>7/19</w:t>
      </w:r>
    </w:p>
    <w:p w14:paraId="24913612" w14:textId="77777777" w:rsidR="006A5DF1" w:rsidRPr="00BD5546" w:rsidRDefault="00A97002" w:rsidP="00733396">
      <w:pPr>
        <w:rPr>
          <w:sz w:val="22"/>
          <w:szCs w:val="22"/>
        </w:rPr>
      </w:pPr>
      <w:r w:rsidRPr="00A97002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97002">
        <w:rPr>
          <w:sz w:val="22"/>
          <w:szCs w:val="22"/>
        </w:rPr>
        <w:t>Poznań</w:t>
      </w:r>
    </w:p>
    <w:p w14:paraId="659EE8B7" w14:textId="044803AF" w:rsidR="006A5DF1" w:rsidRDefault="006A5DF1" w:rsidP="0073339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C20C84" w14:textId="77777777" w:rsidR="00733396" w:rsidRPr="00D91931" w:rsidRDefault="00733396" w:rsidP="0073339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2AAF2" w14:textId="77777777" w:rsidR="006A5DF1" w:rsidRPr="00D91931" w:rsidRDefault="006A5DF1" w:rsidP="0073339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74C00F" w14:textId="77777777" w:rsidR="006A5DF1" w:rsidRPr="00D91931" w:rsidRDefault="006A5DF1" w:rsidP="0073339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F8D77D" w14:textId="77777777" w:rsidR="006D4AB3" w:rsidRPr="006A5DF1" w:rsidRDefault="006D4AB3" w:rsidP="00733396">
      <w:pPr>
        <w:pStyle w:val="Nagwek"/>
        <w:tabs>
          <w:tab w:val="clear" w:pos="4536"/>
        </w:tabs>
        <w:rPr>
          <w:sz w:val="22"/>
          <w:szCs w:val="22"/>
        </w:rPr>
      </w:pPr>
    </w:p>
    <w:p w14:paraId="746FC0A8" w14:textId="77777777" w:rsidR="006D4AB3" w:rsidRPr="006A5DF1" w:rsidRDefault="006D4AB3" w:rsidP="0073339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EDC99" w14:textId="77777777" w:rsidR="006D4AB3" w:rsidRPr="006A5DF1" w:rsidRDefault="006D4AB3" w:rsidP="0073339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1C541" w14:textId="22F82B22" w:rsidR="00632C3C" w:rsidRDefault="00E21B49" w:rsidP="0073339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59B7DF0" w14:textId="77777777" w:rsidR="00733396" w:rsidRPr="00733396" w:rsidRDefault="00733396" w:rsidP="00733396"/>
    <w:p w14:paraId="75192933" w14:textId="262B1CA9" w:rsidR="006D4AB3" w:rsidRDefault="00632C3C" w:rsidP="00733396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97002" w:rsidRPr="00A97002">
        <w:rPr>
          <w:sz w:val="22"/>
          <w:szCs w:val="22"/>
        </w:rPr>
        <w:t>podstawowy</w:t>
      </w:r>
      <w:r w:rsidR="00733396">
        <w:rPr>
          <w:sz w:val="22"/>
          <w:szCs w:val="22"/>
        </w:rPr>
        <w:t>m</w:t>
      </w:r>
      <w:r w:rsidR="00A97002" w:rsidRPr="00A97002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7002" w:rsidRPr="00A97002">
        <w:rPr>
          <w:b/>
          <w:bCs/>
          <w:sz w:val="22"/>
          <w:szCs w:val="22"/>
        </w:rPr>
        <w:t>Dostawa kabli do zapisu EKG, kabli do pomiaru saturacji, mankietów do pomiaru RR dla Szpitala Wojewódzkiego w Poznaniu - powtórka.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7002" w:rsidRPr="00A97002">
        <w:rPr>
          <w:b/>
          <w:sz w:val="22"/>
          <w:szCs w:val="22"/>
        </w:rPr>
        <w:t>SZW/DZP/82/2021</w:t>
      </w:r>
      <w:r w:rsidRPr="006A5DF1">
        <w:rPr>
          <w:b/>
          <w:sz w:val="22"/>
          <w:szCs w:val="22"/>
        </w:rPr>
        <w:t>.</w:t>
      </w:r>
    </w:p>
    <w:p w14:paraId="4B096B72" w14:textId="436BD572" w:rsidR="00733396" w:rsidRDefault="00733396" w:rsidP="00733396">
      <w:pPr>
        <w:jc w:val="both"/>
        <w:rPr>
          <w:b/>
          <w:sz w:val="22"/>
          <w:szCs w:val="22"/>
        </w:rPr>
      </w:pPr>
    </w:p>
    <w:p w14:paraId="1AE858DF" w14:textId="77777777" w:rsidR="00733396" w:rsidRPr="006A5DF1" w:rsidRDefault="00733396" w:rsidP="00733396">
      <w:pPr>
        <w:jc w:val="both"/>
        <w:rPr>
          <w:sz w:val="22"/>
          <w:szCs w:val="22"/>
        </w:rPr>
      </w:pPr>
    </w:p>
    <w:p w14:paraId="1ABF16DC" w14:textId="77545FAF" w:rsidR="0012774F" w:rsidRPr="006A5DF1" w:rsidRDefault="00520165" w:rsidP="0073339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97002" w:rsidRPr="00A97002">
        <w:rPr>
          <w:b/>
          <w:sz w:val="22"/>
          <w:szCs w:val="22"/>
        </w:rPr>
        <w:t>Szpital Wojewódzki w Poznaniu</w:t>
      </w:r>
      <w:r w:rsidR="00733396">
        <w:rPr>
          <w:b/>
          <w:sz w:val="22"/>
          <w:szCs w:val="22"/>
        </w:rPr>
        <w:t xml:space="preserve">, </w:t>
      </w:r>
      <w:r w:rsidR="00A97002" w:rsidRPr="00A9700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97002" w:rsidRPr="00A97002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7002" w:rsidRPr="006A5DF1" w14:paraId="1172616E" w14:textId="77777777" w:rsidTr="004E28E9">
        <w:tc>
          <w:tcPr>
            <w:tcW w:w="9356" w:type="dxa"/>
            <w:shd w:val="clear" w:color="auto" w:fill="auto"/>
          </w:tcPr>
          <w:p w14:paraId="50D9B378" w14:textId="77777777" w:rsidR="00733396" w:rsidRDefault="00733396" w:rsidP="0073339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39BD1E" w14:textId="5EF7508A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 xml:space="preserve">Pytanie 1 Zadanie 1 Pozycja 1 W celu dobrania odpowiedniego asortymentu, prosimy Zamawiającego o podanie numeru katalogowego lub numeru REF obecnie używanego kabla. </w:t>
            </w:r>
          </w:p>
          <w:p w14:paraId="75190C26" w14:textId="55280B62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 w:rsidR="00733396"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>: Zamawiający dopuszcza rozwiązania kompatybilne z danym kardiomonitorem.</w:t>
            </w:r>
          </w:p>
          <w:p w14:paraId="1EF37577" w14:textId="77777777" w:rsidR="00733396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CF40F5B" w14:textId="2E8AD3FE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 xml:space="preserve">Pytanie 2 Zadanie 1 Pozycja 4 W celu dobrania odpowiedniego asortymentu, prosimy Zamawiającego o podanie technologii w jakiej ma działać czujnik, numeru katalogowego lub numeru REF. </w:t>
            </w:r>
          </w:p>
          <w:p w14:paraId="19FDF226" w14:textId="14D09861" w:rsidR="00A97002" w:rsidRPr="00A97002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42FC53B9" w14:textId="77777777" w:rsidR="00733396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E3F5859" w14:textId="21728F9E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 xml:space="preserve">Pytanie 3 Zadanie 2 Pozycja 1 W celu dobrania odpowiedniego asortymentu, prosimy Zamawiającego o podanie numeru katalogowego lub numeru REF obecnie używanego kabla. </w:t>
            </w:r>
          </w:p>
          <w:p w14:paraId="1F2D1F2F" w14:textId="61A93E91" w:rsidR="00A97002" w:rsidRPr="00A97002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00019592" w14:textId="77777777" w:rsidR="00733396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112012D" w14:textId="34D239D6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Pytanie 4 Zadanie 2 Pozycja 2 W celu dobrania odpowiedniego asortymentu, prosimy Zamawiającego o podanie technologii w jakiej ma działać czujnik, numeru katalogowego lub numeru REF.</w:t>
            </w:r>
          </w:p>
          <w:p w14:paraId="4AC3F08A" w14:textId="0DA6C692" w:rsidR="00A97002" w:rsidRPr="00A97002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2940E537" w14:textId="77777777" w:rsidR="00733396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9EFCC20" w14:textId="521C7853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 xml:space="preserve">Pytanie 5 Zadanie 2 Pozycja 3,4,5 W celu dobrania odpowiedniego asortymentu, prosimy Zamawiającego o podanie informacji czy mankiet ma być typu </w:t>
            </w:r>
            <w:proofErr w:type="spellStart"/>
            <w:r w:rsidRPr="00A97002">
              <w:rPr>
                <w:sz w:val="22"/>
                <w:szCs w:val="22"/>
              </w:rPr>
              <w:t>Flexi</w:t>
            </w:r>
            <w:proofErr w:type="spellEnd"/>
            <w:r w:rsidRPr="00A97002">
              <w:rPr>
                <w:sz w:val="22"/>
                <w:szCs w:val="22"/>
              </w:rPr>
              <w:t xml:space="preserve"> Port ?</w:t>
            </w:r>
          </w:p>
          <w:p w14:paraId="5F76DA57" w14:textId="0F2B8E49" w:rsidR="00A97002" w:rsidRPr="00A97002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7634F221" w14:textId="77777777" w:rsidR="00733396" w:rsidRDefault="00733396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DA318F7" w14:textId="14FE2DEF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Zadanie 1. W celu odpowiedniego dobrania asortymentu prosimy o podanie nr katalogowych obecnie używanego osprzętu.</w:t>
            </w:r>
          </w:p>
          <w:p w14:paraId="2501A202" w14:textId="5E2AFC94" w:rsidR="00A97002" w:rsidRPr="00A97002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5C59D475" w14:textId="77777777" w:rsidR="00B074A8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AB0FE51" w14:textId="3228A54A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 xml:space="preserve">Zadanie 3. Poz. 1 i 2 Kabel Sp02, Czujnik Sp02. </w:t>
            </w:r>
            <w:proofErr w:type="spellStart"/>
            <w:r w:rsidRPr="00A97002">
              <w:rPr>
                <w:sz w:val="22"/>
                <w:szCs w:val="22"/>
              </w:rPr>
              <w:t>Prosimyo</w:t>
            </w:r>
            <w:proofErr w:type="spellEnd"/>
            <w:r w:rsidRPr="00A97002">
              <w:rPr>
                <w:sz w:val="22"/>
                <w:szCs w:val="22"/>
              </w:rPr>
              <w:t xml:space="preserve"> podanie jaki moduł pomiaru Sp02 posiada Zamawiający w defibrylatorach Zoll: </w:t>
            </w:r>
            <w:proofErr w:type="spellStart"/>
            <w:r w:rsidRPr="00A97002">
              <w:rPr>
                <w:sz w:val="22"/>
                <w:szCs w:val="22"/>
              </w:rPr>
              <w:t>NellcorOximax</w:t>
            </w:r>
            <w:proofErr w:type="spellEnd"/>
            <w:r w:rsidRPr="00A97002">
              <w:rPr>
                <w:sz w:val="22"/>
                <w:szCs w:val="22"/>
              </w:rPr>
              <w:t xml:space="preserve"> czy </w:t>
            </w:r>
            <w:proofErr w:type="spellStart"/>
            <w:r w:rsidRPr="00A97002">
              <w:rPr>
                <w:sz w:val="22"/>
                <w:szCs w:val="22"/>
              </w:rPr>
              <w:t>Masimo</w:t>
            </w:r>
            <w:proofErr w:type="spellEnd"/>
            <w:r w:rsidRPr="00A97002">
              <w:rPr>
                <w:sz w:val="22"/>
                <w:szCs w:val="22"/>
              </w:rPr>
              <w:t>? Lub prosimy o podanie nr katalogowych obecnie używanego osprzętu?</w:t>
            </w:r>
          </w:p>
          <w:p w14:paraId="0319503B" w14:textId="4BFEB853" w:rsidR="00A97002" w:rsidRPr="00A97002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346266B5" w14:textId="77777777" w:rsidR="00B074A8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4ED8965" w14:textId="77777777" w:rsidR="00B074A8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4A52059" w14:textId="1E88B21D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lastRenderedPageBreak/>
              <w:t>Zadanie nr 2</w:t>
            </w:r>
            <w:r w:rsidR="000C4C7D">
              <w:rPr>
                <w:sz w:val="22"/>
                <w:szCs w:val="22"/>
              </w:rPr>
              <w:t xml:space="preserve">. </w:t>
            </w:r>
            <w:r w:rsidRPr="00A97002">
              <w:rPr>
                <w:sz w:val="22"/>
                <w:szCs w:val="22"/>
              </w:rPr>
              <w:t xml:space="preserve">1. Poz. 2 - </w:t>
            </w:r>
            <w:r w:rsidR="00B074A8" w:rsidRPr="00A97002">
              <w:rPr>
                <w:sz w:val="22"/>
                <w:szCs w:val="22"/>
              </w:rPr>
              <w:t>proszę</w:t>
            </w:r>
            <w:r w:rsidRPr="00A97002">
              <w:rPr>
                <w:sz w:val="22"/>
                <w:szCs w:val="22"/>
              </w:rPr>
              <w:t xml:space="preserve"> o podanie typu czujnika SpO2, np. klips na palec dla dorosłych?</w:t>
            </w:r>
          </w:p>
          <w:p w14:paraId="7DD6F615" w14:textId="5588994C" w:rsidR="00A97002" w:rsidRPr="00A97002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  <w:p w14:paraId="502846C4" w14:textId="77777777" w:rsidR="00B074A8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F32A80A" w14:textId="17E57BE9" w:rsidR="00A97002" w:rsidRPr="00A97002" w:rsidRDefault="00A97002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Zadanie nr 3</w:t>
            </w:r>
            <w:r w:rsidR="000C4C7D">
              <w:rPr>
                <w:sz w:val="22"/>
                <w:szCs w:val="22"/>
              </w:rPr>
              <w:t xml:space="preserve">. </w:t>
            </w:r>
            <w:r w:rsidRPr="00A97002">
              <w:rPr>
                <w:sz w:val="22"/>
                <w:szCs w:val="22"/>
              </w:rPr>
              <w:t xml:space="preserve">1. Poz. 2 - </w:t>
            </w:r>
            <w:r w:rsidR="00B074A8" w:rsidRPr="00A97002">
              <w:rPr>
                <w:sz w:val="22"/>
                <w:szCs w:val="22"/>
              </w:rPr>
              <w:t>proszę</w:t>
            </w:r>
            <w:r w:rsidRPr="00A97002">
              <w:rPr>
                <w:sz w:val="22"/>
                <w:szCs w:val="22"/>
              </w:rPr>
              <w:t xml:space="preserve"> o podanie typu czujnika SpO2, np. klips na palec dla dorosłych?</w:t>
            </w:r>
          </w:p>
          <w:p w14:paraId="35657CD2" w14:textId="33FE79A6" w:rsidR="00A97002" w:rsidRPr="006A5DF1" w:rsidRDefault="00B074A8" w:rsidP="00733396">
            <w:pPr>
              <w:ind w:left="30" w:right="-72"/>
              <w:jc w:val="both"/>
              <w:rPr>
                <w:sz w:val="22"/>
                <w:szCs w:val="22"/>
              </w:rPr>
            </w:pPr>
            <w:r w:rsidRPr="00A97002">
              <w:rPr>
                <w:sz w:val="22"/>
                <w:szCs w:val="22"/>
              </w:rPr>
              <w:t>Odp</w:t>
            </w:r>
            <w:r>
              <w:rPr>
                <w:sz w:val="22"/>
                <w:szCs w:val="22"/>
              </w:rPr>
              <w:t>owiedź</w:t>
            </w:r>
            <w:r w:rsidRPr="00A97002">
              <w:rPr>
                <w:sz w:val="22"/>
                <w:szCs w:val="22"/>
              </w:rPr>
              <w:t xml:space="preserve">: </w:t>
            </w:r>
            <w:r w:rsidR="00A97002" w:rsidRPr="00A97002">
              <w:rPr>
                <w:sz w:val="22"/>
                <w:szCs w:val="22"/>
              </w:rPr>
              <w:t>Zamawiający dopuszcza rozwiązania kompatybilne z danym kardiomonitorem.</w:t>
            </w:r>
          </w:p>
        </w:tc>
      </w:tr>
    </w:tbl>
    <w:p w14:paraId="6C1063F8" w14:textId="77777777" w:rsidR="00BE7BFD" w:rsidRPr="006A5DF1" w:rsidRDefault="00BE7BFD" w:rsidP="00733396">
      <w:pPr>
        <w:jc w:val="both"/>
        <w:rPr>
          <w:sz w:val="22"/>
          <w:szCs w:val="22"/>
        </w:rPr>
      </w:pPr>
    </w:p>
    <w:p w14:paraId="4BD804F9" w14:textId="531D273D" w:rsidR="006D4AB3" w:rsidRDefault="006D4AB3" w:rsidP="00733396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20772900" w14:textId="166CB6AD" w:rsidR="00241791" w:rsidRDefault="00241791" w:rsidP="00733396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5B890899" w14:textId="77777777" w:rsidR="00241791" w:rsidRDefault="00241791" w:rsidP="0024179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31BC7B3" w14:textId="77777777" w:rsidR="00241791" w:rsidRDefault="00241791" w:rsidP="0024179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BC8EA01" w14:textId="77777777" w:rsidR="00241791" w:rsidRDefault="00241791" w:rsidP="00241791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5C6093E" w14:textId="77777777" w:rsidR="00241791" w:rsidRPr="0046562F" w:rsidRDefault="00241791" w:rsidP="00241791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</w:p>
    <w:p w14:paraId="63A8BDDF" w14:textId="77777777" w:rsidR="00241791" w:rsidRPr="006A5DF1" w:rsidRDefault="00241791" w:rsidP="00733396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241791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0B1EC" w14:textId="77777777" w:rsidR="001B5EAB" w:rsidRDefault="001B5EAB">
      <w:r>
        <w:separator/>
      </w:r>
    </w:p>
  </w:endnote>
  <w:endnote w:type="continuationSeparator" w:id="0">
    <w:p w14:paraId="2363C5C7" w14:textId="77777777" w:rsidR="001B5EAB" w:rsidRDefault="001B5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6A9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079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CB1C1" w14:textId="6E3CADCC" w:rsidR="006D4AB3" w:rsidRDefault="002417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820433" wp14:editId="4DFFED3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70CF8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CAC16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7E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32F9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9A6955" w14:textId="77777777" w:rsidR="006D4AB3" w:rsidRDefault="006D4AB3">
    <w:pPr>
      <w:pStyle w:val="Stopka"/>
      <w:tabs>
        <w:tab w:val="clear" w:pos="4536"/>
        <w:tab w:val="left" w:pos="6237"/>
      </w:tabs>
    </w:pPr>
  </w:p>
  <w:p w14:paraId="43C7C6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DDC14" w14:textId="77777777" w:rsidR="001B5EAB" w:rsidRDefault="001B5EAB">
      <w:r>
        <w:separator/>
      </w:r>
    </w:p>
  </w:footnote>
  <w:footnote w:type="continuationSeparator" w:id="0">
    <w:p w14:paraId="7E92BD1B" w14:textId="77777777" w:rsidR="001B5EAB" w:rsidRDefault="001B5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B39D" w14:textId="77777777" w:rsidR="00A97002" w:rsidRDefault="00A97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B0A2C" w14:textId="77777777" w:rsidR="00A97002" w:rsidRDefault="00A97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0351" w14:textId="77777777" w:rsidR="00A97002" w:rsidRDefault="00A97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EAB"/>
    <w:rsid w:val="00031374"/>
    <w:rsid w:val="000A1097"/>
    <w:rsid w:val="000C4C7D"/>
    <w:rsid w:val="000E2A8F"/>
    <w:rsid w:val="0012774F"/>
    <w:rsid w:val="00144B7A"/>
    <w:rsid w:val="00180C6E"/>
    <w:rsid w:val="001B5EAB"/>
    <w:rsid w:val="0024179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D5A"/>
    <w:rsid w:val="006F3B81"/>
    <w:rsid w:val="00733396"/>
    <w:rsid w:val="007D7198"/>
    <w:rsid w:val="00870F9F"/>
    <w:rsid w:val="008804B6"/>
    <w:rsid w:val="00897AB0"/>
    <w:rsid w:val="008A3553"/>
    <w:rsid w:val="00A905AC"/>
    <w:rsid w:val="00A97002"/>
    <w:rsid w:val="00B074A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4E8C93"/>
  <w15:chartTrackingRefBased/>
  <w15:docId w15:val="{F3ACDFBE-2FBC-4BE5-8524-C6590D12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33396"/>
  </w:style>
  <w:style w:type="character" w:customStyle="1" w:styleId="TekstprzypisukocowegoZnak">
    <w:name w:val="Tekst przypisu końcowego Znak"/>
    <w:basedOn w:val="Domylnaczcionkaakapitu"/>
    <w:link w:val="Tekstprzypisukocowego"/>
    <w:rsid w:val="00733396"/>
  </w:style>
  <w:style w:type="character" w:styleId="Odwoanieprzypisukocowego">
    <w:name w:val="endnote reference"/>
    <w:basedOn w:val="Domylnaczcionkaakapitu"/>
    <w:rsid w:val="00733396"/>
    <w:rPr>
      <w:vertAlign w:val="superscript"/>
    </w:rPr>
  </w:style>
  <w:style w:type="character" w:customStyle="1" w:styleId="TekstpodstawowyZnak">
    <w:name w:val="Tekst podstawowy Znak"/>
    <w:link w:val="Tekstpodstawowy"/>
    <w:rsid w:val="0024179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2022-01-11T10:33:00Z</cp:lastPrinted>
  <dcterms:created xsi:type="dcterms:W3CDTF">2022-01-11T10:35:00Z</dcterms:created>
  <dcterms:modified xsi:type="dcterms:W3CDTF">2022-01-11T10:35:00Z</dcterms:modified>
</cp:coreProperties>
</file>