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E1A72" w14:textId="77777777" w:rsidR="006676AE" w:rsidRPr="00B36ABD" w:rsidRDefault="006676AE" w:rsidP="00825243">
      <w:pPr>
        <w:pStyle w:val="Nagwek4"/>
        <w:spacing w:line="276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73E91" w:rsidRPr="00473E9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CCE9A91" w14:textId="3472AC9E" w:rsidR="006676AE" w:rsidRDefault="005103B9" w:rsidP="00825243">
      <w:pPr>
        <w:spacing w:after="0" w:line="276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3E91" w:rsidRPr="00473E91">
        <w:rPr>
          <w:rFonts w:ascii="Times New Roman" w:hAnsi="Times New Roman"/>
          <w:b/>
        </w:rPr>
        <w:t>SZW/DZP/81/2021</w:t>
      </w:r>
    </w:p>
    <w:p w14:paraId="2E54E8DD" w14:textId="0A763A5C" w:rsidR="00825243" w:rsidRDefault="00825243" w:rsidP="00825243">
      <w:pPr>
        <w:spacing w:after="0" w:line="276" w:lineRule="auto"/>
        <w:rPr>
          <w:rFonts w:ascii="Times New Roman" w:hAnsi="Times New Roman"/>
          <w:b/>
        </w:rPr>
      </w:pPr>
    </w:p>
    <w:p w14:paraId="74A98741" w14:textId="77777777" w:rsidR="00825243" w:rsidRPr="005103B9" w:rsidRDefault="00825243" w:rsidP="00825243">
      <w:pPr>
        <w:spacing w:after="0" w:line="276" w:lineRule="auto"/>
        <w:rPr>
          <w:rFonts w:ascii="Times New Roman" w:hAnsi="Times New Roman"/>
          <w:b/>
        </w:rPr>
      </w:pPr>
    </w:p>
    <w:p w14:paraId="4D0C90EE" w14:textId="77777777" w:rsidR="00C4103F" w:rsidRPr="00E24546" w:rsidRDefault="006676AE" w:rsidP="00825243">
      <w:pPr>
        <w:spacing w:after="0" w:line="276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20D5CC" w14:textId="77777777" w:rsidR="006676AE" w:rsidRPr="00E24546" w:rsidRDefault="006676AE" w:rsidP="0082524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3E91" w:rsidRPr="00473E91">
        <w:rPr>
          <w:sz w:val="22"/>
          <w:szCs w:val="22"/>
        </w:rPr>
        <w:t>SZPITAL WOJEWÓDZKI W POZNANIU</w:t>
      </w:r>
    </w:p>
    <w:p w14:paraId="64B6DD0E" w14:textId="77777777" w:rsidR="006676AE" w:rsidRPr="00E24546" w:rsidRDefault="006676AE" w:rsidP="0082524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3E91" w:rsidRPr="00473E9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473E91" w:rsidRPr="00473E9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564B5C4B" w14:textId="77777777" w:rsidR="00F90CD1" w:rsidRDefault="006676AE" w:rsidP="0082524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3E91" w:rsidRPr="00473E9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473E91" w:rsidRPr="00473E91">
        <w:rPr>
          <w:sz w:val="22"/>
          <w:szCs w:val="22"/>
        </w:rPr>
        <w:t>Poznań</w:t>
      </w:r>
    </w:p>
    <w:p w14:paraId="24208CE7" w14:textId="77777777" w:rsidR="00C4103F" w:rsidRPr="00F90CD1" w:rsidRDefault="006676AE" w:rsidP="0082524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FCA43BA" w14:textId="77777777" w:rsidR="00C4103F" w:rsidRPr="00E24546" w:rsidRDefault="007118F0" w:rsidP="00825243">
      <w:pPr>
        <w:spacing w:after="0" w:line="276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D94E6D3" w14:textId="77777777" w:rsidR="007118F0" w:rsidRPr="004541F9" w:rsidRDefault="007118F0" w:rsidP="00825243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4680598" w14:textId="77777777" w:rsidR="00757EFB" w:rsidRPr="006676AE" w:rsidRDefault="00757EFB" w:rsidP="00825243">
      <w:pPr>
        <w:spacing w:after="0" w:line="276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5AB6300" w14:textId="77777777" w:rsidR="007118F0" w:rsidRPr="006676AE" w:rsidRDefault="007118F0" w:rsidP="00825243">
      <w:pPr>
        <w:spacing w:after="0" w:line="276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B01B51D" w14:textId="77777777" w:rsidR="007118F0" w:rsidRPr="004541F9" w:rsidRDefault="007936D6" w:rsidP="00825243">
      <w:pPr>
        <w:spacing w:after="0" w:line="276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B8E09A1" w14:textId="77777777" w:rsidR="00C4103F" w:rsidRPr="004541F9" w:rsidRDefault="007936D6" w:rsidP="00825243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3143523" w14:textId="77777777" w:rsidR="00757EFB" w:rsidRPr="004541F9" w:rsidRDefault="00757EFB" w:rsidP="00825243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9475CC7" w14:textId="77777777" w:rsidR="007936D6" w:rsidRPr="006676AE" w:rsidRDefault="007936D6" w:rsidP="00825243">
      <w:pPr>
        <w:spacing w:after="0" w:line="276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1BF08B2" w14:textId="77777777" w:rsidR="00484F88" w:rsidRPr="006676AE" w:rsidRDefault="00484F88" w:rsidP="00825243">
      <w:pPr>
        <w:spacing w:after="0" w:line="276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73E91" w:rsidRPr="00110593" w14:paraId="020F63C0" w14:textId="77777777" w:rsidTr="00012637">
        <w:tc>
          <w:tcPr>
            <w:tcW w:w="9212" w:type="dxa"/>
            <w:shd w:val="clear" w:color="auto" w:fill="D9D9D9"/>
          </w:tcPr>
          <w:p w14:paraId="28BD7CAB" w14:textId="77777777" w:rsidR="00473E91" w:rsidRPr="00110593" w:rsidRDefault="00473E91" w:rsidP="00825243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8646419" w14:textId="77777777" w:rsidR="00473E91" w:rsidRPr="00110593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73E91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E60BA7F" w14:textId="77777777" w:rsidR="00473E91" w:rsidRPr="00110593" w:rsidRDefault="00473E91" w:rsidP="00825243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FDF6272" w14:textId="77777777" w:rsidR="00473E91" w:rsidRPr="00110593" w:rsidRDefault="00473E91" w:rsidP="00825243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7D06DC2" w14:textId="77777777" w:rsidR="00473E91" w:rsidRPr="00110593" w:rsidRDefault="00473E91" w:rsidP="00825243">
            <w:pPr>
              <w:spacing w:after="0" w:line="27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372800A" w14:textId="77777777" w:rsidR="006F0034" w:rsidRDefault="006F0034" w:rsidP="00825243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AA6B774" w14:textId="77777777" w:rsidR="004C4854" w:rsidRPr="006676AE" w:rsidRDefault="004C4854" w:rsidP="00825243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8D8DA58" w14:textId="77777777" w:rsidR="005434B3" w:rsidRDefault="001F027E" w:rsidP="00825243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73E91" w:rsidRPr="00473E9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23D4FE3" w14:textId="77777777" w:rsidR="005434B3" w:rsidRDefault="00473E91" w:rsidP="00825243">
      <w:pPr>
        <w:spacing w:after="0" w:line="276" w:lineRule="auto"/>
        <w:jc w:val="center"/>
        <w:rPr>
          <w:rFonts w:ascii="Times New Roman" w:hAnsi="Times New Roman"/>
        </w:rPr>
      </w:pPr>
      <w:r w:rsidRPr="00473E91">
        <w:rPr>
          <w:rFonts w:ascii="Times New Roman" w:hAnsi="Times New Roman"/>
          <w:b/>
        </w:rPr>
        <w:t>Świadczenie kompleksowych usług informatycznych dla Szpitala Wojewódzkiego w Poznaniu</w:t>
      </w:r>
    </w:p>
    <w:p w14:paraId="652EA336" w14:textId="77777777" w:rsidR="00F90CD1" w:rsidRPr="00232DF0" w:rsidRDefault="00E65685" w:rsidP="00825243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9383019" w14:textId="77777777" w:rsidR="00C113BF" w:rsidRPr="00023477" w:rsidRDefault="00C113BF" w:rsidP="0082524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B9A14FD" w14:textId="77777777" w:rsidR="002426FF" w:rsidRPr="00232DF0" w:rsidRDefault="002426FF" w:rsidP="00825243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8B86291" w14:textId="77777777" w:rsidR="00023477" w:rsidRDefault="00023477" w:rsidP="00825243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4AA38DA" w14:textId="77777777" w:rsidR="00023477" w:rsidRDefault="00023477" w:rsidP="00825243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153FDC6" w14:textId="77777777" w:rsidR="00023477" w:rsidRPr="00F90CD1" w:rsidRDefault="00023477" w:rsidP="00825243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E3B9B6D" w14:textId="77777777" w:rsidR="00023477" w:rsidRPr="00F90CD1" w:rsidRDefault="00023477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FC6803D" w14:textId="77777777" w:rsidR="00023477" w:rsidRPr="00F90CD1" w:rsidRDefault="00023477" w:rsidP="00825243">
      <w:pPr>
        <w:spacing w:after="0" w:line="276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D325D41" w14:textId="77777777" w:rsidR="00023477" w:rsidRPr="004541F9" w:rsidRDefault="00023477" w:rsidP="00825243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0307031" w14:textId="77777777" w:rsidR="00023477" w:rsidRPr="00023477" w:rsidRDefault="00C113BF" w:rsidP="00825243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D4CB8A7" w14:textId="26B6AC6B" w:rsidR="00023477" w:rsidRDefault="00023477" w:rsidP="00825243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9015C9D" w14:textId="77777777" w:rsidR="00825243" w:rsidRDefault="00825243" w:rsidP="00825243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354C8FF" w14:textId="77777777" w:rsidR="00023477" w:rsidRPr="00F90CD1" w:rsidRDefault="00023477" w:rsidP="00825243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6AF8885" w14:textId="77777777" w:rsidR="00023477" w:rsidRPr="00F90CD1" w:rsidRDefault="00023477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71544C3" w14:textId="77777777" w:rsidR="00023477" w:rsidRPr="00F90CD1" w:rsidRDefault="00023477" w:rsidP="00825243">
      <w:pPr>
        <w:spacing w:after="0" w:line="276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5FBD3A5" w14:textId="77777777" w:rsidR="00023477" w:rsidRPr="000247FF" w:rsidRDefault="00023477" w:rsidP="0082524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8F31C83" w14:textId="77777777" w:rsidR="00D2702A" w:rsidRPr="00D2702A" w:rsidRDefault="004F23F7" w:rsidP="00825243">
      <w:pPr>
        <w:spacing w:after="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7430F9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9094" w14:textId="77777777" w:rsidR="00D2702A" w:rsidRPr="00D2702A" w:rsidRDefault="00D2702A" w:rsidP="00825243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4014" w14:textId="77777777" w:rsidR="00D2702A" w:rsidRPr="00D2702A" w:rsidRDefault="00D2702A" w:rsidP="00825243">
            <w:pPr>
              <w:spacing w:after="0" w:line="276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73E91" w:rsidRPr="00D2702A" w14:paraId="3C50929F" w14:textId="77777777" w:rsidTr="00012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E2E7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2A9F5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3E9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87F0786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3E91" w:rsidRPr="00D2702A" w14:paraId="5D243C0A" w14:textId="77777777" w:rsidTr="00012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A9D0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0786A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3E9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4B84B0E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3E91" w:rsidRPr="00D2702A" w14:paraId="2C819F68" w14:textId="77777777" w:rsidTr="00012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03176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4FF0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3E9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B057C62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3E91" w:rsidRPr="00D2702A" w14:paraId="096FAB1B" w14:textId="77777777" w:rsidTr="00012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3087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B530D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3E9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03E19C7" w14:textId="77777777" w:rsidR="00473E91" w:rsidRPr="00D2702A" w:rsidRDefault="00473E91" w:rsidP="00825243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73E9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C03ED0C" w14:textId="1FB2FA1E" w:rsidR="00D2702A" w:rsidRDefault="00D2702A" w:rsidP="00825243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03223B2" w14:textId="0E90327E" w:rsidR="00825243" w:rsidRDefault="00825243" w:rsidP="00825243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CEDC28C" w14:textId="584D463B" w:rsidR="00825243" w:rsidRDefault="00825243" w:rsidP="00825243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78C2951" w14:textId="77777777" w:rsidR="00825243" w:rsidRPr="00D2702A" w:rsidRDefault="00825243" w:rsidP="00825243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DA9AEB6" w14:textId="4FB64CF4" w:rsidR="00025C8D" w:rsidRPr="006676AE" w:rsidRDefault="00025C8D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1A075A6" w14:textId="77777777" w:rsidR="00025C8D" w:rsidRPr="006676AE" w:rsidRDefault="00025C8D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3CE52F9" w14:textId="77777777" w:rsidR="00F8042D" w:rsidRPr="006676AE" w:rsidRDefault="00025C8D" w:rsidP="00825243">
      <w:pPr>
        <w:spacing w:after="0" w:line="276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205362F" w14:textId="77777777" w:rsidR="00825243" w:rsidRDefault="00825243" w:rsidP="00825243">
      <w:pPr>
        <w:spacing w:after="0" w:line="276" w:lineRule="auto"/>
        <w:jc w:val="both"/>
        <w:rPr>
          <w:rFonts w:ascii="Times New Roman" w:hAnsi="Times New Roman"/>
        </w:rPr>
      </w:pPr>
    </w:p>
    <w:p w14:paraId="5E3FBC4A" w14:textId="77777777" w:rsidR="00825243" w:rsidRDefault="00825243" w:rsidP="00825243">
      <w:pPr>
        <w:spacing w:after="0" w:line="276" w:lineRule="auto"/>
        <w:jc w:val="both"/>
        <w:rPr>
          <w:rFonts w:ascii="Times New Roman" w:hAnsi="Times New Roman"/>
        </w:rPr>
      </w:pPr>
    </w:p>
    <w:p w14:paraId="56258AC7" w14:textId="77777777" w:rsidR="00825243" w:rsidRDefault="00825243" w:rsidP="00825243">
      <w:pPr>
        <w:spacing w:after="0" w:line="276" w:lineRule="auto"/>
        <w:jc w:val="both"/>
        <w:rPr>
          <w:rFonts w:ascii="Times New Roman" w:hAnsi="Times New Roman"/>
        </w:rPr>
      </w:pPr>
    </w:p>
    <w:p w14:paraId="2183C85C" w14:textId="77777777" w:rsidR="00825243" w:rsidRDefault="00825243" w:rsidP="00825243">
      <w:pPr>
        <w:spacing w:after="0" w:line="276" w:lineRule="auto"/>
        <w:jc w:val="both"/>
        <w:rPr>
          <w:rFonts w:ascii="Times New Roman" w:hAnsi="Times New Roman"/>
        </w:rPr>
      </w:pPr>
    </w:p>
    <w:p w14:paraId="6D51E2FC" w14:textId="7949DBD7" w:rsidR="00D23F3D" w:rsidRPr="00D2702A" w:rsidRDefault="00D23F3D" w:rsidP="00825243">
      <w:pPr>
        <w:spacing w:after="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97DD727" w14:textId="57AA31A2" w:rsidR="00FE4E2B" w:rsidRDefault="00FE4E2B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73F073E" w14:textId="0805A4E0" w:rsidR="00825243" w:rsidRDefault="00825243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B92E690" w14:textId="2DA3FD34" w:rsidR="00825243" w:rsidRDefault="00825243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07357408" w14:textId="28B11CF7" w:rsidR="00825243" w:rsidRDefault="00825243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2DB10334" w14:textId="7AD4A2B3" w:rsidR="00825243" w:rsidRDefault="00825243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A72B1CD" w14:textId="77777777" w:rsidR="00825243" w:rsidRPr="006676AE" w:rsidRDefault="00825243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BB3EBE0" w14:textId="77777777" w:rsidR="00FE4E2B" w:rsidRPr="006676AE" w:rsidRDefault="00FE4E2B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06CE230" w14:textId="77777777" w:rsidR="00FE4E2B" w:rsidRPr="006676AE" w:rsidRDefault="00FE4E2B" w:rsidP="0082524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C2E4858" w14:textId="77777777" w:rsidR="00484F88" w:rsidRPr="006676AE" w:rsidRDefault="00FE4E2B" w:rsidP="00825243">
      <w:pPr>
        <w:spacing w:after="0" w:line="276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CE5E4" w14:textId="77777777" w:rsidR="002A7DEA" w:rsidRDefault="002A7DEA" w:rsidP="0038231F">
      <w:pPr>
        <w:spacing w:after="0" w:line="240" w:lineRule="auto"/>
      </w:pPr>
      <w:r>
        <w:separator/>
      </w:r>
    </w:p>
  </w:endnote>
  <w:endnote w:type="continuationSeparator" w:id="0">
    <w:p w14:paraId="1DDBA01E" w14:textId="77777777" w:rsidR="002A7DEA" w:rsidRDefault="002A7D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C65A" w14:textId="77777777" w:rsidR="00473E91" w:rsidRDefault="00473E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BD7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7D9B8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EE02" w14:textId="77777777" w:rsidR="00473E91" w:rsidRDefault="00473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7F963" w14:textId="77777777" w:rsidR="002A7DEA" w:rsidRDefault="002A7DEA" w:rsidP="0038231F">
      <w:pPr>
        <w:spacing w:after="0" w:line="240" w:lineRule="auto"/>
      </w:pPr>
      <w:r>
        <w:separator/>
      </w:r>
    </w:p>
  </w:footnote>
  <w:footnote w:type="continuationSeparator" w:id="0">
    <w:p w14:paraId="10527EE9" w14:textId="77777777" w:rsidR="002A7DEA" w:rsidRDefault="002A7D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49B0D" w14:textId="77777777" w:rsidR="00473E91" w:rsidRDefault="00473E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84CF3" w14:textId="77777777" w:rsidR="00473E91" w:rsidRDefault="00473E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68667" w14:textId="77777777" w:rsidR="00473E91" w:rsidRDefault="00473E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DE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A7DE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3E9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243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A0158"/>
  <w15:docId w15:val="{E54EC7D9-A87E-4932-B23E-111C606F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2022-01-13T07:08:00Z</dcterms:created>
  <dcterms:modified xsi:type="dcterms:W3CDTF">2022-01-13T07:08:00Z</dcterms:modified>
</cp:coreProperties>
</file>