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756F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5716" w:rsidRPr="00B25716">
        <w:rPr>
          <w:b/>
        </w:rPr>
        <w:t>CRZP/5/2022/AZP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5716" w:rsidRPr="004A5DB6" w:rsidTr="00BF6767">
        <w:tc>
          <w:tcPr>
            <w:tcW w:w="9212" w:type="dxa"/>
            <w:shd w:val="clear" w:color="auto" w:fill="auto"/>
          </w:tcPr>
          <w:p w:rsidR="00B25716" w:rsidRPr="004A5DB6" w:rsidRDefault="00B25716" w:rsidP="00BF67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25716" w:rsidRPr="004A5DB6" w:rsidRDefault="00B25716" w:rsidP="00BF676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5716">
              <w:t>(t.j. Dz.U. z 2021r. poz. 1129)</w:t>
            </w:r>
            <w:r w:rsidRPr="004A5DB6">
              <w:t xml:space="preserve"> (dalej jako: ustawa Pzp), dotyczące:</w:t>
            </w:r>
          </w:p>
          <w:p w:rsidR="00B25716" w:rsidRPr="004A5DB6" w:rsidRDefault="00B25716" w:rsidP="00BF67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25716" w:rsidRPr="004A5DB6" w:rsidRDefault="00B25716" w:rsidP="00BF67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25716" w:rsidRPr="004A5DB6" w:rsidRDefault="00B25716" w:rsidP="00BF676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5716" w:rsidRPr="00B2571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25716" w:rsidP="005434B3">
      <w:pPr>
        <w:spacing w:after="240" w:line="276" w:lineRule="auto"/>
        <w:jc w:val="center"/>
      </w:pPr>
      <w:r w:rsidRPr="00B25716">
        <w:rPr>
          <w:b/>
        </w:rPr>
        <w:t>Krajowa Konferencja Elektroniki - usługa hotelowa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4F3" w:rsidRDefault="003B44F3" w:rsidP="0038231F">
      <w:pPr>
        <w:spacing w:after="0" w:line="240" w:lineRule="auto"/>
      </w:pPr>
      <w:r>
        <w:separator/>
      </w:r>
    </w:p>
  </w:endnote>
  <w:endnote w:type="continuationSeparator" w:id="0">
    <w:p w:rsidR="003B44F3" w:rsidRDefault="003B44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4F3" w:rsidRDefault="003B44F3" w:rsidP="0038231F">
      <w:pPr>
        <w:spacing w:after="0" w:line="240" w:lineRule="auto"/>
      </w:pPr>
      <w:r>
        <w:separator/>
      </w:r>
    </w:p>
  </w:footnote>
  <w:footnote w:type="continuationSeparator" w:id="0">
    <w:p w:rsidR="003B44F3" w:rsidRDefault="003B44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716" w:rsidRDefault="00B25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4F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1E4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44F3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6F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716"/>
    <w:rsid w:val="00B34079"/>
    <w:rsid w:val="00B36ABD"/>
    <w:rsid w:val="00B8005E"/>
    <w:rsid w:val="00B90E42"/>
    <w:rsid w:val="00BB0C3C"/>
    <w:rsid w:val="00C014B5"/>
    <w:rsid w:val="00C113BF"/>
    <w:rsid w:val="00C11D1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68D1E1-11ED-4C70-9691-98F7CEE8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1E294-EE27-4C9F-A0E1-09F0DEBA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2022-02-16T08:44:00Z</dcterms:created>
  <dcterms:modified xsi:type="dcterms:W3CDTF">2022-02-16T08:44:00Z</dcterms:modified>
</cp:coreProperties>
</file>