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65B7" w14:textId="77777777" w:rsidR="00D665F5" w:rsidRDefault="001673B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1673BD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1673BD">
        <w:rPr>
          <w:sz w:val="22"/>
          <w:szCs w:val="22"/>
        </w:rPr>
        <w:t>2022-01-17</w:t>
      </w:r>
    </w:p>
    <w:p w14:paraId="5C45E712" w14:textId="77777777" w:rsidR="001673BD" w:rsidRPr="001673BD" w:rsidRDefault="001673BD" w:rsidP="00577BC6">
      <w:pPr>
        <w:spacing w:after="40"/>
        <w:rPr>
          <w:b/>
          <w:bCs/>
          <w:sz w:val="22"/>
          <w:szCs w:val="22"/>
        </w:rPr>
      </w:pPr>
      <w:r w:rsidRPr="001673BD">
        <w:rPr>
          <w:b/>
          <w:bCs/>
          <w:sz w:val="22"/>
          <w:szCs w:val="22"/>
        </w:rPr>
        <w:t>Szpital Wojewódzki w Poznaniu</w:t>
      </w:r>
    </w:p>
    <w:p w14:paraId="00BE7F40" w14:textId="77777777" w:rsidR="00D665F5" w:rsidRPr="00D91931" w:rsidRDefault="001673BD" w:rsidP="00577BC6">
      <w:pPr>
        <w:spacing w:after="40"/>
        <w:rPr>
          <w:b/>
          <w:bCs/>
          <w:sz w:val="22"/>
          <w:szCs w:val="22"/>
        </w:rPr>
      </w:pPr>
      <w:r w:rsidRPr="001673BD">
        <w:rPr>
          <w:b/>
          <w:bCs/>
          <w:sz w:val="22"/>
          <w:szCs w:val="22"/>
        </w:rPr>
        <w:t>Dział Zamówień Publicznych</w:t>
      </w:r>
    </w:p>
    <w:p w14:paraId="27246855" w14:textId="77777777" w:rsidR="00D665F5" w:rsidRPr="00BD5546" w:rsidRDefault="001673BD" w:rsidP="00D665F5">
      <w:pPr>
        <w:rPr>
          <w:sz w:val="22"/>
          <w:szCs w:val="22"/>
        </w:rPr>
      </w:pPr>
      <w:r w:rsidRPr="001673BD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1673BD">
        <w:rPr>
          <w:sz w:val="22"/>
          <w:szCs w:val="22"/>
        </w:rPr>
        <w:t>7/19</w:t>
      </w:r>
    </w:p>
    <w:p w14:paraId="3AC3538E" w14:textId="77777777" w:rsidR="00D665F5" w:rsidRPr="00BD5546" w:rsidRDefault="001673BD" w:rsidP="00D665F5">
      <w:pPr>
        <w:rPr>
          <w:sz w:val="22"/>
          <w:szCs w:val="22"/>
        </w:rPr>
      </w:pPr>
      <w:r w:rsidRPr="001673BD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1673BD">
        <w:rPr>
          <w:sz w:val="22"/>
          <w:szCs w:val="22"/>
        </w:rPr>
        <w:t>Poznań</w:t>
      </w:r>
    </w:p>
    <w:p w14:paraId="0375152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B89D0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E6C1F8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73BD" w:rsidRPr="001673BD">
        <w:rPr>
          <w:b/>
          <w:sz w:val="22"/>
          <w:szCs w:val="22"/>
        </w:rPr>
        <w:t>SZW/DZP/82/2021</w:t>
      </w:r>
      <w:r w:rsidR="00A80738">
        <w:rPr>
          <w:sz w:val="24"/>
        </w:rPr>
        <w:tab/>
        <w:t xml:space="preserve"> </w:t>
      </w:r>
    </w:p>
    <w:p w14:paraId="45027B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366E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2B66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F6721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A848C4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05DC5A" w14:textId="7247A22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673BD" w:rsidRPr="001673BD">
        <w:rPr>
          <w:sz w:val="22"/>
          <w:szCs w:val="22"/>
        </w:rPr>
        <w:t>podstawowy</w:t>
      </w:r>
      <w:r w:rsidR="00611C06">
        <w:rPr>
          <w:sz w:val="22"/>
          <w:szCs w:val="22"/>
        </w:rPr>
        <w:t>m</w:t>
      </w:r>
      <w:r w:rsidR="001673BD" w:rsidRPr="001673BD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0DE345C2" w14:textId="77777777" w:rsidR="00A80738" w:rsidRPr="00577BC6" w:rsidRDefault="001673B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673BD">
        <w:rPr>
          <w:b/>
          <w:sz w:val="22"/>
          <w:szCs w:val="22"/>
        </w:rPr>
        <w:t>Dostawa kabli do zapisu EKG, kabli do pomiaru saturacji, mankietów do pomiaru RR dla Szpitala Wojewódzkiego w Poznaniu - powtórka.</w:t>
      </w:r>
    </w:p>
    <w:p w14:paraId="62F7EDE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673BD" w:rsidRPr="001673BD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772A3FC" w14:textId="77777777" w:rsidR="00611C06" w:rsidRPr="00611C06" w:rsidRDefault="00611C06" w:rsidP="00611C06">
      <w:pPr>
        <w:spacing w:before="100" w:beforeAutospacing="1" w:after="100" w:afterAutospacing="1"/>
        <w:rPr>
          <w:sz w:val="22"/>
          <w:szCs w:val="22"/>
        </w:rPr>
      </w:pPr>
      <w:r w:rsidRPr="00611C06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6B8F8452" w14:textId="6AB81D0E" w:rsidR="00611C06" w:rsidRPr="00611C06" w:rsidRDefault="00611C06" w:rsidP="00611C06">
      <w:pPr>
        <w:rPr>
          <w:sz w:val="22"/>
          <w:szCs w:val="22"/>
        </w:rPr>
      </w:pPr>
      <w:r w:rsidRPr="00611C06">
        <w:rPr>
          <w:sz w:val="22"/>
          <w:szCs w:val="22"/>
        </w:rPr>
        <w:t>Zadanie 1 -</w:t>
      </w:r>
      <w:r w:rsidRPr="00611C06">
        <w:rPr>
          <w:sz w:val="22"/>
          <w:szCs w:val="22"/>
        </w:rPr>
        <w:t xml:space="preserve"> </w:t>
      </w:r>
      <w:r w:rsidRPr="00611C06">
        <w:rPr>
          <w:sz w:val="22"/>
          <w:szCs w:val="22"/>
        </w:rPr>
        <w:t>6209,40 zł brutto</w:t>
      </w:r>
    </w:p>
    <w:p w14:paraId="1483F741" w14:textId="03709A0A" w:rsidR="00611C06" w:rsidRPr="00611C06" w:rsidRDefault="00611C06" w:rsidP="00611C06">
      <w:pPr>
        <w:rPr>
          <w:sz w:val="22"/>
          <w:szCs w:val="22"/>
        </w:rPr>
      </w:pPr>
      <w:r w:rsidRPr="00611C06">
        <w:rPr>
          <w:sz w:val="22"/>
          <w:szCs w:val="22"/>
        </w:rPr>
        <w:t>Zadanie 2 -</w:t>
      </w:r>
      <w:r w:rsidRPr="00611C06">
        <w:rPr>
          <w:sz w:val="22"/>
          <w:szCs w:val="22"/>
        </w:rPr>
        <w:t xml:space="preserve"> </w:t>
      </w:r>
      <w:r w:rsidRPr="00611C06">
        <w:rPr>
          <w:sz w:val="22"/>
          <w:szCs w:val="22"/>
        </w:rPr>
        <w:t>5778,00 zł brutto</w:t>
      </w:r>
    </w:p>
    <w:p w14:paraId="187105FB" w14:textId="4650D00F" w:rsidR="00611C06" w:rsidRPr="00611C06" w:rsidRDefault="00611C06" w:rsidP="00611C06">
      <w:pPr>
        <w:rPr>
          <w:sz w:val="22"/>
          <w:szCs w:val="22"/>
        </w:rPr>
      </w:pPr>
      <w:r w:rsidRPr="00611C06">
        <w:rPr>
          <w:sz w:val="22"/>
          <w:szCs w:val="22"/>
        </w:rPr>
        <w:t>Zadanie 3 -</w:t>
      </w:r>
      <w:r w:rsidRPr="00611C06">
        <w:rPr>
          <w:sz w:val="22"/>
          <w:szCs w:val="22"/>
        </w:rPr>
        <w:t xml:space="preserve"> </w:t>
      </w:r>
      <w:r w:rsidRPr="00611C06">
        <w:rPr>
          <w:sz w:val="22"/>
          <w:szCs w:val="22"/>
        </w:rPr>
        <w:t>6048,00 zł brutto</w:t>
      </w:r>
    </w:p>
    <w:p w14:paraId="5C6DB8BD" w14:textId="04FF1CAC" w:rsidR="00A80738" w:rsidRPr="00611C0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11C06">
        <w:rPr>
          <w:sz w:val="22"/>
          <w:szCs w:val="22"/>
        </w:rPr>
        <w:t>Podczas otwarcia ofert, mającego miejsce</w:t>
      </w:r>
      <w:r w:rsidR="00FF4AB1" w:rsidRPr="00611C06">
        <w:rPr>
          <w:sz w:val="22"/>
          <w:szCs w:val="22"/>
        </w:rPr>
        <w:t xml:space="preserve"> w dniu  o godz. </w:t>
      </w:r>
      <w:r w:rsidRPr="00611C0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11C06" w14:paraId="4CCEA8FD" w14:textId="77777777" w:rsidTr="00C82837">
        <w:tc>
          <w:tcPr>
            <w:tcW w:w="993" w:type="dxa"/>
            <w:shd w:val="clear" w:color="auto" w:fill="auto"/>
            <w:vAlign w:val="center"/>
          </w:tcPr>
          <w:p w14:paraId="785508FE" w14:textId="77777777" w:rsidR="006B27ED" w:rsidRPr="00611C0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11C0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46EC69" w14:textId="77777777" w:rsidR="006B27ED" w:rsidRPr="00611C0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11C06">
              <w:rPr>
                <w:sz w:val="22"/>
                <w:szCs w:val="22"/>
              </w:rPr>
              <w:t>Nr</w:t>
            </w:r>
            <w:r w:rsidR="00C82837" w:rsidRPr="00611C06">
              <w:rPr>
                <w:sz w:val="22"/>
                <w:szCs w:val="22"/>
              </w:rPr>
              <w:t xml:space="preserve"> </w:t>
            </w:r>
            <w:r w:rsidRPr="00611C06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8E866F7" w14:textId="77777777" w:rsidR="006B27ED" w:rsidRPr="00611C0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11C0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C2DE16" w14:textId="77777777" w:rsidR="006B27ED" w:rsidRPr="00611C0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11C06">
              <w:rPr>
                <w:sz w:val="22"/>
                <w:szCs w:val="22"/>
              </w:rPr>
              <w:t>Cena oferty</w:t>
            </w:r>
          </w:p>
        </w:tc>
      </w:tr>
      <w:tr w:rsidR="001673BD" w:rsidRPr="00075CD0" w14:paraId="27D487A3" w14:textId="77777777" w:rsidTr="005C748C">
        <w:tc>
          <w:tcPr>
            <w:tcW w:w="993" w:type="dxa"/>
            <w:shd w:val="clear" w:color="auto" w:fill="auto"/>
            <w:vAlign w:val="center"/>
          </w:tcPr>
          <w:p w14:paraId="2F35D830" w14:textId="77777777" w:rsidR="001673BD" w:rsidRPr="00CB5EDB" w:rsidRDefault="001673BD" w:rsidP="005C748C">
            <w:pPr>
              <w:spacing w:before="120" w:after="120"/>
              <w:jc w:val="center"/>
            </w:pPr>
            <w:r w:rsidRPr="001673B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B380F4" w14:textId="77777777" w:rsidR="001673BD" w:rsidRPr="00CB5EDB" w:rsidRDefault="001673BD" w:rsidP="005C748C">
            <w:pPr>
              <w:spacing w:before="120" w:after="120"/>
              <w:jc w:val="center"/>
            </w:pPr>
            <w:r w:rsidRPr="001673BD">
              <w:t>2</w:t>
            </w:r>
          </w:p>
        </w:tc>
        <w:tc>
          <w:tcPr>
            <w:tcW w:w="4110" w:type="dxa"/>
            <w:shd w:val="clear" w:color="auto" w:fill="auto"/>
          </w:tcPr>
          <w:p w14:paraId="6466F079" w14:textId="77777777" w:rsidR="001673BD" w:rsidRPr="00C82837" w:rsidRDefault="001673BD" w:rsidP="005C748C">
            <w:pPr>
              <w:spacing w:before="40"/>
            </w:pPr>
            <w:r w:rsidRPr="001673BD">
              <w:t>MDS Cardio Sp. z o.o.</w:t>
            </w:r>
          </w:p>
          <w:p w14:paraId="5C243802" w14:textId="552AC124" w:rsidR="001673BD" w:rsidRPr="00CB5EDB" w:rsidRDefault="00611C06" w:rsidP="005C748C">
            <w:r>
              <w:t>Transportowców 11</w:t>
            </w:r>
          </w:p>
          <w:p w14:paraId="74858DB3" w14:textId="630D65F2" w:rsidR="001673BD" w:rsidRPr="00CB5EDB" w:rsidRDefault="001673BD" w:rsidP="005C748C">
            <w:pPr>
              <w:spacing w:after="120"/>
              <w:jc w:val="both"/>
            </w:pPr>
            <w:r w:rsidRPr="001673BD">
              <w:t>02-8</w:t>
            </w:r>
            <w:r w:rsidR="00611C06">
              <w:t>58</w:t>
            </w:r>
            <w:r w:rsidRPr="00CB5EDB">
              <w:t xml:space="preserve"> </w:t>
            </w:r>
            <w:r w:rsidRPr="001673B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99F839" w14:textId="77777777" w:rsidR="001673BD" w:rsidRPr="00CB5EDB" w:rsidRDefault="001673BD" w:rsidP="005C748C">
            <w:pPr>
              <w:spacing w:before="120" w:after="120"/>
              <w:jc w:val="center"/>
            </w:pPr>
            <w:r w:rsidRPr="001673BD">
              <w:t>23 511.60 zł</w:t>
            </w:r>
          </w:p>
        </w:tc>
      </w:tr>
      <w:tr w:rsidR="001673BD" w:rsidRPr="00075CD0" w14:paraId="47E35140" w14:textId="77777777" w:rsidTr="005C748C">
        <w:tc>
          <w:tcPr>
            <w:tcW w:w="993" w:type="dxa"/>
            <w:shd w:val="clear" w:color="auto" w:fill="auto"/>
            <w:vAlign w:val="center"/>
          </w:tcPr>
          <w:p w14:paraId="1F644565" w14:textId="77777777" w:rsidR="001673BD" w:rsidRPr="00CB5EDB" w:rsidRDefault="001673BD" w:rsidP="005C748C">
            <w:pPr>
              <w:spacing w:before="120" w:after="120"/>
              <w:jc w:val="center"/>
            </w:pPr>
            <w:r w:rsidRPr="001673B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6EA9D" w14:textId="77777777" w:rsidR="001673BD" w:rsidRPr="00CB5EDB" w:rsidRDefault="001673BD" w:rsidP="005C748C">
            <w:pPr>
              <w:spacing w:before="120" w:after="120"/>
              <w:jc w:val="center"/>
            </w:pPr>
            <w:r w:rsidRPr="001673BD">
              <w:t>3</w:t>
            </w:r>
          </w:p>
        </w:tc>
        <w:tc>
          <w:tcPr>
            <w:tcW w:w="4110" w:type="dxa"/>
            <w:shd w:val="clear" w:color="auto" w:fill="auto"/>
          </w:tcPr>
          <w:p w14:paraId="3E236858" w14:textId="2A87DBF4" w:rsidR="001673BD" w:rsidRPr="00C82837" w:rsidRDefault="001673BD" w:rsidP="005C748C">
            <w:pPr>
              <w:spacing w:before="40"/>
            </w:pPr>
            <w:r w:rsidRPr="001673BD">
              <w:t>Paramedica Polska Sp. z o.o</w:t>
            </w:r>
            <w:r w:rsidR="00611C06">
              <w:t xml:space="preserve"> Sp.k.</w:t>
            </w:r>
          </w:p>
          <w:p w14:paraId="6F66D39A" w14:textId="3636EC60" w:rsidR="001673BD" w:rsidRPr="00CB5EDB" w:rsidRDefault="00611C06" w:rsidP="005C748C">
            <w:r>
              <w:t>Farbiarska 47</w:t>
            </w:r>
          </w:p>
          <w:p w14:paraId="56D0C0C4" w14:textId="038A93BE" w:rsidR="001673BD" w:rsidRPr="00CB5EDB" w:rsidRDefault="001673BD" w:rsidP="005C748C">
            <w:pPr>
              <w:spacing w:after="120"/>
              <w:jc w:val="both"/>
            </w:pPr>
            <w:r w:rsidRPr="001673BD">
              <w:t>02-8</w:t>
            </w:r>
            <w:r w:rsidR="00611C06">
              <w:t>62</w:t>
            </w:r>
            <w:r w:rsidRPr="00CB5EDB">
              <w:t xml:space="preserve"> </w:t>
            </w:r>
            <w:r w:rsidRPr="001673B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8008EE" w14:textId="77777777" w:rsidR="001673BD" w:rsidRPr="00CB5EDB" w:rsidRDefault="001673BD" w:rsidP="005C748C">
            <w:pPr>
              <w:spacing w:before="120" w:after="120"/>
              <w:jc w:val="center"/>
            </w:pPr>
            <w:r w:rsidRPr="001673BD">
              <w:t>25 812.00 zł</w:t>
            </w:r>
          </w:p>
        </w:tc>
      </w:tr>
    </w:tbl>
    <w:p w14:paraId="76B0E654" w14:textId="0F2F9151" w:rsidR="00A80738" w:rsidRDefault="00A80738" w:rsidP="000945D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2EE68D32" w14:textId="77777777" w:rsidR="000945D6" w:rsidRDefault="000945D6" w:rsidP="000945D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46761C09" w14:textId="77777777" w:rsidR="000945D6" w:rsidRDefault="000945D6" w:rsidP="000945D6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174C83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3C1E56A4" w14:textId="77777777" w:rsidR="000945D6" w:rsidRDefault="000945D6" w:rsidP="000945D6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w Poznaniu</w:t>
      </w:r>
    </w:p>
    <w:p w14:paraId="72EEB574" w14:textId="1B225550" w:rsidR="000945D6" w:rsidRPr="00B464D3" w:rsidRDefault="000945D6" w:rsidP="000945D6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Piotr Nowicki</w:t>
      </w:r>
    </w:p>
    <w:p w14:paraId="03463535" w14:textId="77777777" w:rsidR="000945D6" w:rsidRPr="006B27ED" w:rsidRDefault="000945D6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0945D6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86F02" w14:textId="77777777" w:rsidR="00FF25FF" w:rsidRDefault="00FF25FF">
      <w:r>
        <w:separator/>
      </w:r>
    </w:p>
  </w:endnote>
  <w:endnote w:type="continuationSeparator" w:id="0">
    <w:p w14:paraId="6EA3F14F" w14:textId="77777777" w:rsidR="00FF25FF" w:rsidRDefault="00FF2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5F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958C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D3F26" w14:textId="712C1E55" w:rsidR="009F189D" w:rsidRDefault="000945D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A5D57C" wp14:editId="77E0410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F561C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F6C44C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8BF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D9770E" w14:textId="77777777" w:rsidR="009F189D" w:rsidRDefault="009F189D">
    <w:pPr>
      <w:pStyle w:val="Stopka"/>
      <w:tabs>
        <w:tab w:val="clear" w:pos="4536"/>
      </w:tabs>
      <w:jc w:val="center"/>
    </w:pPr>
  </w:p>
  <w:p w14:paraId="1CB950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7B627" w14:textId="77777777" w:rsidR="00FF25FF" w:rsidRDefault="00FF25FF">
      <w:r>
        <w:separator/>
      </w:r>
    </w:p>
  </w:footnote>
  <w:footnote w:type="continuationSeparator" w:id="0">
    <w:p w14:paraId="101065EF" w14:textId="77777777" w:rsidR="00FF25FF" w:rsidRDefault="00FF2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5BCA6" w14:textId="77777777" w:rsidR="001673BD" w:rsidRDefault="001673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ACE88" w14:textId="77777777" w:rsidR="001673BD" w:rsidRDefault="001673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1048C" w14:textId="77777777" w:rsidR="001673BD" w:rsidRDefault="001673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5FF"/>
    <w:rsid w:val="00007727"/>
    <w:rsid w:val="00017720"/>
    <w:rsid w:val="00035488"/>
    <w:rsid w:val="000945D6"/>
    <w:rsid w:val="000D7F25"/>
    <w:rsid w:val="000E00E5"/>
    <w:rsid w:val="001673BD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11C0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25F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5F4FB8"/>
  <w15:chartTrackingRefBased/>
  <w15:docId w15:val="{04C48B6D-5C20-4B04-BEB4-05D7E7C01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11C06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0945D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2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8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37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2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26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00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52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73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86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89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2022-01-17T09:38:00Z</cp:lastPrinted>
  <dcterms:created xsi:type="dcterms:W3CDTF">2022-01-17T09:38:00Z</dcterms:created>
  <dcterms:modified xsi:type="dcterms:W3CDTF">2022-01-17T09:38:00Z</dcterms:modified>
</cp:coreProperties>
</file>