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50F8C" w:rsidRPr="00B50F8C">
        <w:rPr>
          <w:b/>
        </w:rPr>
        <w:t>NZ/2/D/P/LW/2022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50F8C" w:rsidRPr="00B50F8C">
        <w:rPr>
          <w:rFonts w:ascii="Arial Narrow" w:hAnsi="Arial Narrow"/>
          <w:b/>
        </w:rPr>
        <w:t>Dostawy barwników do barwienia preparatów do aparatu RAL STEINER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671B1" w:rsidRDefault="006671B1" w:rsidP="0038231F">
      <w:pPr>
        <w:spacing w:after="0" w:line="240" w:lineRule="auto"/>
      </w:pPr>
      <w:r>
        <w:separator/>
      </w:r>
    </w:p>
  </w:endnote>
  <w:endnote w:type="continuationSeparator" w:id="0">
    <w:p w:rsidR="006671B1" w:rsidRDefault="006671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0F8C" w:rsidRDefault="00B50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0F8C" w:rsidRDefault="00B50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671B1" w:rsidRDefault="006671B1" w:rsidP="0038231F">
      <w:pPr>
        <w:spacing w:after="0" w:line="240" w:lineRule="auto"/>
      </w:pPr>
      <w:r>
        <w:separator/>
      </w:r>
    </w:p>
  </w:footnote>
  <w:footnote w:type="continuationSeparator" w:id="0">
    <w:p w:rsidR="006671B1" w:rsidRDefault="006671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0F8C" w:rsidRDefault="00B50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0F8C" w:rsidRDefault="00B50F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0F8C" w:rsidRDefault="00B50F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1B1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1B1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50F8C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76AEF72-B9E3-4089-8187-036A62E52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2022-01-10T08:51:00Z</dcterms:created>
  <dcterms:modified xsi:type="dcterms:W3CDTF">2022-01-10T08:51:00Z</dcterms:modified>
</cp:coreProperties>
</file>