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545A4" w:rsidRPr="001545A4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545A4" w:rsidRPr="001545A4">
        <w:rPr>
          <w:rFonts w:ascii="Times New Roman" w:eastAsia="Times New Roman" w:hAnsi="Times New Roman"/>
          <w:b/>
          <w:lang w:eastAsia="pl-PL"/>
        </w:rPr>
        <w:t>NZ/2/D/P/LW/2022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545A4" w:rsidRPr="001545A4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545A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545A4">
        <w:rPr>
          <w:rFonts w:ascii="Times New Roman" w:eastAsia="Times New Roman" w:hAnsi="Times New Roman"/>
          <w:b/>
          <w:lang w:eastAsia="pl-PL"/>
        </w:rPr>
        <w:t>Dostawy barwników do barwienia preparatów do aparatu RAL STEINER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6608" w:rsidRDefault="00D06608" w:rsidP="00025386">
      <w:pPr>
        <w:spacing w:after="0" w:line="240" w:lineRule="auto"/>
      </w:pPr>
      <w:r>
        <w:separator/>
      </w:r>
    </w:p>
  </w:endnote>
  <w:endnote w:type="continuationSeparator" w:id="0">
    <w:p w:rsidR="00D06608" w:rsidRDefault="00D066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5A4" w:rsidRDefault="00154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5A4" w:rsidRDefault="00154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6608" w:rsidRDefault="00D06608" w:rsidP="00025386">
      <w:pPr>
        <w:spacing w:after="0" w:line="240" w:lineRule="auto"/>
      </w:pPr>
      <w:r>
        <w:separator/>
      </w:r>
    </w:p>
  </w:footnote>
  <w:footnote w:type="continuationSeparator" w:id="0">
    <w:p w:rsidR="00D06608" w:rsidRDefault="00D066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5A4" w:rsidRDefault="00154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5A4" w:rsidRDefault="00154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5A4" w:rsidRDefault="00154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608"/>
    <w:rsid w:val="00025386"/>
    <w:rsid w:val="000423B9"/>
    <w:rsid w:val="00084786"/>
    <w:rsid w:val="001545A4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0660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69E7AF4-FFD3-4F4F-A08E-5FA8243C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2022-01-10T08:55:00Z</dcterms:created>
  <dcterms:modified xsi:type="dcterms:W3CDTF">2022-01-10T08:55:00Z</dcterms:modified>
</cp:coreProperties>
</file>