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FC5D2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DE2787" w:rsidRPr="00DE2787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4514F75C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506257BE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DE2787" w:rsidRPr="00DE2787">
        <w:rPr>
          <w:rFonts w:ascii="Tahoma" w:eastAsia="Calibri" w:hAnsi="Tahoma" w:cs="Tahoma"/>
          <w:b/>
          <w:sz w:val="18"/>
          <w:szCs w:val="18"/>
          <w:lang w:eastAsia="en-US"/>
        </w:rPr>
        <w:t>NZ/2/D/P/LW/2022</w:t>
      </w:r>
    </w:p>
    <w:p w14:paraId="67CCED43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3BB709FE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78072944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45C7074B" w14:textId="77777777" w:rsidR="007801CC" w:rsidRDefault="00DE2787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DE2787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7F6FB02B" w14:textId="77777777" w:rsidR="007801CC" w:rsidRDefault="00DE2787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DE2787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DE2787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7AC65F59" w14:textId="77777777" w:rsidR="007801CC" w:rsidRDefault="00DE2787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DE2787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DE2787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2744D1BE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162F3BF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2D1C59A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3A95814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2A4D860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90D9DF1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6A70C978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3EDE3C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84899D1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441D42B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1C756F62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52DF73A" w14:textId="5AFBC689" w:rsidR="00AC57A3" w:rsidRPr="00864D55" w:rsidRDefault="007801CC" w:rsidP="00AC57A3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DE2787" w:rsidRPr="00DE2787">
        <w:rPr>
          <w:rFonts w:ascii="Tahoma" w:hAnsi="Tahoma" w:cs="Tahoma"/>
          <w:b/>
          <w:sz w:val="18"/>
          <w:szCs w:val="18"/>
        </w:rPr>
        <w:t>Dostawy barwników do barwienia preparatów do aparatu RAL STEINER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 w:rsidR="00AC57A3"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 w:rsidR="00AC57A3"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 w:rsidR="00AC57A3">
        <w:rPr>
          <w:rFonts w:ascii="Times New Roman" w:eastAsia="Times New Roman" w:hAnsi="Times New Roman" w:cs="Times New Roman"/>
        </w:rPr>
        <w:t xml:space="preserve"> </w:t>
      </w:r>
    </w:p>
    <w:p w14:paraId="603EBC85" w14:textId="1F721A27" w:rsidR="00864D55" w:rsidRPr="00864D55" w:rsidRDefault="00864D55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61D323D0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7C11D92C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53C55B6E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5515AE9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D196F38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43CC7143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152200D8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5487085A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5B585323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667A5BE0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7F238B5E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11A6A40A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A625B" w14:textId="77777777" w:rsidR="005938FD" w:rsidRDefault="005938FD" w:rsidP="007801CC">
      <w:pPr>
        <w:spacing w:after="0" w:line="240" w:lineRule="auto"/>
      </w:pPr>
      <w:r>
        <w:separator/>
      </w:r>
    </w:p>
  </w:endnote>
  <w:endnote w:type="continuationSeparator" w:id="0">
    <w:p w14:paraId="3EC938BE" w14:textId="77777777" w:rsidR="005938FD" w:rsidRDefault="005938F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06F67" w14:textId="77777777" w:rsidR="00DE2787" w:rsidRDefault="00DE27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228A1" w14:textId="77777777" w:rsidR="00DE2787" w:rsidRDefault="00DE27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642EC" w14:textId="77777777" w:rsidR="00DE2787" w:rsidRDefault="00DE2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FD618" w14:textId="77777777" w:rsidR="005938FD" w:rsidRDefault="005938FD" w:rsidP="007801CC">
      <w:pPr>
        <w:spacing w:after="0" w:line="240" w:lineRule="auto"/>
      </w:pPr>
      <w:r>
        <w:separator/>
      </w:r>
    </w:p>
  </w:footnote>
  <w:footnote w:type="continuationSeparator" w:id="0">
    <w:p w14:paraId="18FE47FE" w14:textId="77777777" w:rsidR="005938FD" w:rsidRDefault="005938FD" w:rsidP="007801CC">
      <w:pPr>
        <w:spacing w:after="0" w:line="240" w:lineRule="auto"/>
      </w:pPr>
      <w:r>
        <w:continuationSeparator/>
      </w:r>
    </w:p>
  </w:footnote>
  <w:footnote w:id="1">
    <w:p w14:paraId="6DF35B20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2BFBC0AE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274CD" w14:textId="77777777" w:rsidR="00DE2787" w:rsidRDefault="00DE2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F5575" w14:textId="77777777" w:rsidR="00DE2787" w:rsidRDefault="00DE2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6EE03" w14:textId="77777777" w:rsidR="00DE2787" w:rsidRDefault="00DE27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8FD"/>
    <w:rsid w:val="00397D1F"/>
    <w:rsid w:val="00431B9D"/>
    <w:rsid w:val="005938FD"/>
    <w:rsid w:val="007801CC"/>
    <w:rsid w:val="00864D55"/>
    <w:rsid w:val="00915085"/>
    <w:rsid w:val="009B4448"/>
    <w:rsid w:val="00A0542C"/>
    <w:rsid w:val="00AC57A3"/>
    <w:rsid w:val="00C60D53"/>
    <w:rsid w:val="00DE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D9EE9"/>
  <w15:chartTrackingRefBased/>
  <w15:docId w15:val="{7DC40D3D-5400-4D0C-9D6D-11621D0F3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2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78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2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78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2022-01-10T08:56:00Z</dcterms:created>
  <dcterms:modified xsi:type="dcterms:W3CDTF">2022-01-10T08:56:00Z</dcterms:modified>
</cp:coreProperties>
</file>