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2D4CBAB6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505DEA">
        <w:rPr>
          <w:rFonts w:ascii="Tahoma" w:hAnsi="Tahoma" w:cs="Tahoma"/>
          <w:bCs/>
          <w:sz w:val="20"/>
        </w:rPr>
        <w:t>2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505DEA">
        <w:rPr>
          <w:rFonts w:ascii="Tahoma" w:hAnsi="Tahoma" w:cs="Tahoma"/>
          <w:bCs/>
          <w:sz w:val="20"/>
        </w:rPr>
        <w:t>2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12EC1B7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59CA799C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7A83C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C1390AB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5A1A579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1555D3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188D4C4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D9B23B8" w14:textId="668FD2ED" w:rsidR="009F6D98" w:rsidRDefault="009F6D98" w:rsidP="009F6D9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na:</w:t>
      </w:r>
      <w:r>
        <w:t xml:space="preserve"> </w:t>
      </w:r>
      <w:r w:rsidR="00575CC7" w:rsidRPr="00575CC7">
        <w:rPr>
          <w:rFonts w:ascii="Tahoma" w:hAnsi="Tahoma" w:cs="Tahoma"/>
          <w:b/>
          <w:bCs/>
          <w:sz w:val="18"/>
        </w:rPr>
        <w:t>Dostawy barwników do barwienia preparatów do aparatu RAL STEINER</w:t>
      </w:r>
    </w:p>
    <w:p w14:paraId="7F2CEF9D" w14:textId="334F650B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98A5A38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BB3DD01" w14:textId="77777777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E322DDB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7C044017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12 miesięcy, max. </w:t>
      </w:r>
      <w:r w:rsidR="009F6D98">
        <w:rPr>
          <w:rFonts w:ascii="Tahoma" w:hAnsi="Tahoma" w:cs="Tahoma"/>
          <w:b/>
          <w:bCs/>
          <w:sz w:val="14"/>
          <w:szCs w:val="14"/>
        </w:rPr>
        <w:t>36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miesiące)</w:t>
      </w:r>
    </w:p>
    <w:p w14:paraId="2002EC79" w14:textId="7223E4DE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9F6D98">
        <w:rPr>
          <w:rFonts w:ascii="Tahoma" w:hAnsi="Tahoma" w:cs="Tahoma"/>
          <w:b/>
          <w:sz w:val="16"/>
          <w:szCs w:val="16"/>
        </w:rPr>
        <w:t xml:space="preserve">36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6FFBD106" w14:textId="1D682608" w:rsidR="00D36E64" w:rsidRDefault="00D36E64" w:rsidP="00D36E64">
      <w:pPr>
        <w:rPr>
          <w:rFonts w:ascii="Tahoma" w:hAnsi="Tahoma" w:cs="Tahoma"/>
          <w:b/>
          <w:sz w:val="16"/>
          <w:szCs w:val="16"/>
        </w:rPr>
      </w:pPr>
    </w:p>
    <w:p w14:paraId="14738761" w14:textId="2F1D3EA6" w:rsidR="00E35F93" w:rsidRDefault="00E35F93" w:rsidP="00575CC7">
      <w:pPr>
        <w:pStyle w:val="NormalnyWeb"/>
        <w:spacing w:line="360" w:lineRule="auto"/>
        <w:rPr>
          <w:rFonts w:ascii="Tahoma" w:hAnsi="Tahoma" w:cs="Tahoma"/>
          <w:bCs/>
          <w:sz w:val="18"/>
          <w:szCs w:val="18"/>
        </w:rPr>
      </w:pPr>
    </w:p>
    <w:p w14:paraId="6704E9C9" w14:textId="77777777" w:rsidR="00E35F93" w:rsidRDefault="00E35F93" w:rsidP="00E35F93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9746209" w14:textId="77777777" w:rsid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FF938CE" w14:textId="5569732D" w:rsidR="00E35F93" w:rsidRP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B369C60" w14:textId="77777777"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2FF31DD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AD79605" w14:textId="77777777" w:rsidR="009F6D98" w:rsidRDefault="009F6D9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62A6666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02E1150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F6DA82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C7D87E3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67297515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8D3FD" w14:textId="77777777" w:rsidR="0036627D" w:rsidRDefault="0036627D">
      <w:r>
        <w:separator/>
      </w:r>
    </w:p>
  </w:endnote>
  <w:endnote w:type="continuationSeparator" w:id="0">
    <w:p w14:paraId="748BB0B3" w14:textId="77777777" w:rsidR="0036627D" w:rsidRDefault="00366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A7576" w14:textId="77777777" w:rsidR="0036627D" w:rsidRDefault="0036627D">
      <w:r>
        <w:separator/>
      </w:r>
    </w:p>
  </w:footnote>
  <w:footnote w:type="continuationSeparator" w:id="0">
    <w:p w14:paraId="0ECD882A" w14:textId="77777777" w:rsidR="0036627D" w:rsidRDefault="00366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70C4A"/>
    <w:rsid w:val="000867FD"/>
    <w:rsid w:val="001F76AC"/>
    <w:rsid w:val="00203C73"/>
    <w:rsid w:val="002346CB"/>
    <w:rsid w:val="002827B1"/>
    <w:rsid w:val="0036627D"/>
    <w:rsid w:val="003B794A"/>
    <w:rsid w:val="003E0D74"/>
    <w:rsid w:val="003F5AA9"/>
    <w:rsid w:val="00445E1C"/>
    <w:rsid w:val="00446A72"/>
    <w:rsid w:val="00460999"/>
    <w:rsid w:val="00505DEA"/>
    <w:rsid w:val="00575CC7"/>
    <w:rsid w:val="00603B31"/>
    <w:rsid w:val="00606FAB"/>
    <w:rsid w:val="007577C7"/>
    <w:rsid w:val="007D5147"/>
    <w:rsid w:val="009F6D98"/>
    <w:rsid w:val="00A02D66"/>
    <w:rsid w:val="00A6090B"/>
    <w:rsid w:val="00BD08B6"/>
    <w:rsid w:val="00C446A2"/>
    <w:rsid w:val="00C7138B"/>
    <w:rsid w:val="00C8648B"/>
    <w:rsid w:val="00D3160B"/>
    <w:rsid w:val="00D36E64"/>
    <w:rsid w:val="00D81BC3"/>
    <w:rsid w:val="00E35F93"/>
    <w:rsid w:val="00EC0DFC"/>
    <w:rsid w:val="00EC110A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634</Words>
  <Characters>6972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2001-01-24T13:21:00Z</cp:lastPrinted>
  <dcterms:created xsi:type="dcterms:W3CDTF">2022-01-10T09:01:00Z</dcterms:created>
  <dcterms:modified xsi:type="dcterms:W3CDTF">2022-01-10T09:01:00Z</dcterms:modified>
</cp:coreProperties>
</file>