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A2601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2601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26011">
        <w:rPr>
          <w:sz w:val="22"/>
          <w:szCs w:val="22"/>
        </w:rPr>
        <w:t>2022-01-1</w:t>
      </w:r>
      <w:r w:rsidR="006C7A45">
        <w:rPr>
          <w:sz w:val="22"/>
          <w:szCs w:val="22"/>
        </w:rPr>
        <w:t>8</w:t>
      </w:r>
      <w:bookmarkStart w:id="1" w:name="_GoBack"/>
      <w:bookmarkEnd w:id="1"/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A26011" w:rsidRPr="00A26011" w:rsidRDefault="00A26011" w:rsidP="00FB7F50">
      <w:pPr>
        <w:spacing w:after="40"/>
        <w:rPr>
          <w:b/>
          <w:bCs/>
          <w:sz w:val="22"/>
          <w:szCs w:val="22"/>
        </w:rPr>
      </w:pPr>
      <w:r w:rsidRPr="00A26011">
        <w:rPr>
          <w:b/>
          <w:bCs/>
          <w:sz w:val="22"/>
          <w:szCs w:val="22"/>
        </w:rPr>
        <w:t>Politechnika Krakowska im. Tadeusza Kościuszki</w:t>
      </w:r>
    </w:p>
    <w:p w:rsidR="00FB7F50" w:rsidRPr="002245BE" w:rsidRDefault="00A26011" w:rsidP="00FB7F50">
      <w:pPr>
        <w:spacing w:after="40"/>
        <w:rPr>
          <w:b/>
          <w:bCs/>
          <w:sz w:val="22"/>
          <w:szCs w:val="22"/>
        </w:rPr>
      </w:pPr>
      <w:r w:rsidRPr="00A26011">
        <w:rPr>
          <w:b/>
          <w:bCs/>
          <w:sz w:val="22"/>
          <w:szCs w:val="22"/>
        </w:rPr>
        <w:t>Dział Zamówień Publicznych</w:t>
      </w:r>
    </w:p>
    <w:p w:rsidR="00FB7F50" w:rsidRPr="002245BE" w:rsidRDefault="00A26011" w:rsidP="00FB7F50">
      <w:pPr>
        <w:rPr>
          <w:sz w:val="22"/>
          <w:szCs w:val="22"/>
        </w:rPr>
      </w:pPr>
      <w:r w:rsidRPr="00A26011">
        <w:rPr>
          <w:sz w:val="22"/>
          <w:szCs w:val="22"/>
        </w:rPr>
        <w:t>ul. Warszawska 24</w:t>
      </w:r>
      <w:r w:rsidR="00FB7F50" w:rsidRPr="002245BE">
        <w:rPr>
          <w:sz w:val="22"/>
          <w:szCs w:val="22"/>
        </w:rPr>
        <w:t xml:space="preserve"> </w:t>
      </w:r>
      <w:r w:rsidRPr="00A26011">
        <w:rPr>
          <w:sz w:val="22"/>
          <w:szCs w:val="22"/>
        </w:rPr>
        <w:t>W-9/110,</w:t>
      </w:r>
    </w:p>
    <w:p w:rsidR="00FB7F50" w:rsidRPr="002245BE" w:rsidRDefault="00A26011" w:rsidP="00FB7F50">
      <w:pPr>
        <w:rPr>
          <w:sz w:val="22"/>
          <w:szCs w:val="22"/>
        </w:rPr>
      </w:pPr>
      <w:r w:rsidRPr="00A26011">
        <w:rPr>
          <w:sz w:val="22"/>
          <w:szCs w:val="22"/>
        </w:rPr>
        <w:t>31-155</w:t>
      </w:r>
      <w:r w:rsidR="00FB7F50" w:rsidRPr="002245BE">
        <w:rPr>
          <w:sz w:val="22"/>
          <w:szCs w:val="22"/>
        </w:rPr>
        <w:t xml:space="preserve"> </w:t>
      </w:r>
      <w:r w:rsidRPr="00A26011">
        <w:rPr>
          <w:sz w:val="22"/>
          <w:szCs w:val="22"/>
        </w:rPr>
        <w:t>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A26011" w:rsidRPr="00607F9B" w:rsidTr="00173F54">
        <w:trPr>
          <w:trHeight w:val="638"/>
        </w:trPr>
        <w:tc>
          <w:tcPr>
            <w:tcW w:w="959" w:type="dxa"/>
            <w:shd w:val="clear" w:color="auto" w:fill="auto"/>
          </w:tcPr>
          <w:p w:rsidR="00A26011" w:rsidRPr="00607F9B" w:rsidRDefault="00A26011" w:rsidP="00173F5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26011" w:rsidRPr="00607F9B" w:rsidRDefault="00A26011" w:rsidP="00173F5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2601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2601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26011">
              <w:rPr>
                <w:b/>
                <w:bCs/>
                <w:sz w:val="22"/>
                <w:szCs w:val="22"/>
              </w:rPr>
              <w:t>Przeprowadzenie</w:t>
            </w:r>
            <w:proofErr w:type="gramEnd"/>
            <w:r w:rsidRPr="00A26011">
              <w:rPr>
                <w:b/>
                <w:bCs/>
                <w:sz w:val="22"/>
                <w:szCs w:val="22"/>
              </w:rPr>
              <w:t xml:space="preserve"> kursu/warsztatu z zakresu przedsiębiorczości inżynierskiej oraz z zakresu zakładania działalności gospodarczej  o profilu inżynierskim dla studentów Wydziału Mechanicznego  </w:t>
            </w:r>
            <w:proofErr w:type="spellStart"/>
            <w:r w:rsidRPr="00A26011">
              <w:rPr>
                <w:b/>
                <w:bCs/>
                <w:sz w:val="22"/>
                <w:szCs w:val="22"/>
              </w:rPr>
              <w:t>PK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26011">
              <w:rPr>
                <w:b/>
                <w:sz w:val="22"/>
                <w:szCs w:val="22"/>
              </w:rPr>
              <w:t>KA-2/089/2021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</w:t>
      </w:r>
      <w:r w:rsidR="00AC324A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r. Prawo zamówień publicznych </w:t>
      </w:r>
      <w:r w:rsidR="00A26011" w:rsidRPr="00A26011">
        <w:rPr>
          <w:sz w:val="22"/>
          <w:szCs w:val="22"/>
        </w:rPr>
        <w:t>(t.j. Dz.U.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26011" w:rsidTr="00173F54">
        <w:trPr>
          <w:cantSplit/>
        </w:trPr>
        <w:tc>
          <w:tcPr>
            <w:tcW w:w="9498" w:type="dxa"/>
          </w:tcPr>
          <w:p w:rsidR="00A26011" w:rsidRPr="00D26ED6" w:rsidRDefault="00A26011" w:rsidP="00173F5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A26011">
              <w:rPr>
                <w:b/>
                <w:sz w:val="22"/>
                <w:szCs w:val="22"/>
              </w:rPr>
              <w:lastRenderedPageBreak/>
              <w:t>F.P.H.U</w:t>
            </w:r>
            <w:proofErr w:type="spellEnd"/>
            <w:r w:rsidRPr="00A26011">
              <w:rPr>
                <w:b/>
                <w:sz w:val="22"/>
                <w:szCs w:val="22"/>
              </w:rPr>
              <w:t>. "</w:t>
            </w:r>
            <w:proofErr w:type="spellStart"/>
            <w:r w:rsidRPr="00A26011">
              <w:rPr>
                <w:b/>
                <w:sz w:val="22"/>
                <w:szCs w:val="22"/>
              </w:rPr>
              <w:t>SEPHIA</w:t>
            </w:r>
            <w:proofErr w:type="spellEnd"/>
            <w:r w:rsidRPr="00A26011">
              <w:rPr>
                <w:b/>
                <w:sz w:val="22"/>
                <w:szCs w:val="22"/>
              </w:rPr>
              <w:t>" Dominika Kurowska</w:t>
            </w:r>
          </w:p>
          <w:p w:rsidR="00A26011" w:rsidRPr="009F0E5C" w:rsidRDefault="00A26011" w:rsidP="00173F54">
            <w:pPr>
              <w:jc w:val="both"/>
              <w:rPr>
                <w:bCs/>
                <w:sz w:val="22"/>
                <w:szCs w:val="22"/>
              </w:rPr>
            </w:pPr>
            <w:r w:rsidRPr="00A26011">
              <w:rPr>
                <w:bCs/>
                <w:sz w:val="22"/>
                <w:szCs w:val="22"/>
              </w:rPr>
              <w:t>Brody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26011">
              <w:rPr>
                <w:bCs/>
                <w:sz w:val="22"/>
                <w:szCs w:val="22"/>
              </w:rPr>
              <w:t>245a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26011" w:rsidRPr="009F0E5C" w:rsidRDefault="00A26011" w:rsidP="00173F54">
            <w:pPr>
              <w:jc w:val="both"/>
              <w:rPr>
                <w:bCs/>
                <w:sz w:val="22"/>
                <w:szCs w:val="22"/>
              </w:rPr>
            </w:pPr>
            <w:r w:rsidRPr="00A26011">
              <w:rPr>
                <w:bCs/>
                <w:sz w:val="22"/>
                <w:szCs w:val="22"/>
              </w:rPr>
              <w:t>34-130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26011">
              <w:rPr>
                <w:bCs/>
                <w:sz w:val="22"/>
                <w:szCs w:val="22"/>
              </w:rPr>
              <w:t>Kalwaria Zebrzydowska</w:t>
            </w:r>
          </w:p>
          <w:p w:rsidR="00A26011" w:rsidRDefault="00A26011" w:rsidP="00173F5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6C7A45" w:rsidRDefault="006C7A45" w:rsidP="006C7A45">
            <w:pPr>
              <w:spacing w:before="40" w:after="240" w:line="276" w:lineRule="auto"/>
              <w:jc w:val="both"/>
              <w:rPr>
                <w:bCs/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80023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80023">
              <w:rPr>
                <w:sz w:val="22"/>
                <w:szCs w:val="22"/>
              </w:rPr>
              <w:t>Przeprowadzenie szkolenia - "Rejestracja działalności gospodarczej"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80023">
              <w:rPr>
                <w:b/>
                <w:sz w:val="22"/>
                <w:szCs w:val="22"/>
              </w:rPr>
              <w:t>2 391.71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6C7A45" w:rsidRPr="00211A34" w:rsidRDefault="006C7A45" w:rsidP="006C7A45">
            <w:pPr>
              <w:spacing w:before="40" w:after="2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80023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80023">
              <w:rPr>
                <w:sz w:val="22"/>
                <w:szCs w:val="22"/>
              </w:rPr>
              <w:t>Przeprowadzenie szkolenia - "Tworzenie biznes planu"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80023">
              <w:rPr>
                <w:b/>
                <w:sz w:val="22"/>
                <w:szCs w:val="22"/>
              </w:rPr>
              <w:t>2 391.71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6C7A45" w:rsidRPr="00211A34" w:rsidRDefault="006C7A45" w:rsidP="006C7A45">
            <w:pPr>
              <w:spacing w:before="40" w:after="2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80023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80023">
              <w:rPr>
                <w:sz w:val="22"/>
                <w:szCs w:val="22"/>
              </w:rPr>
              <w:t>Przeprowadzenie szkolenia - "Podstawy rachunkowości i zarządzania finansami"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80023">
              <w:rPr>
                <w:b/>
                <w:sz w:val="22"/>
                <w:szCs w:val="22"/>
              </w:rPr>
              <w:t>2 391.71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6C7A45" w:rsidRDefault="006C7A45" w:rsidP="006C7A45">
            <w:pPr>
              <w:spacing w:before="40" w:after="240" w:line="276" w:lineRule="auto"/>
              <w:jc w:val="both"/>
              <w:rPr>
                <w:bCs/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80023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80023">
              <w:rPr>
                <w:sz w:val="22"/>
                <w:szCs w:val="22"/>
              </w:rPr>
              <w:t>Przeprowadzenie szkolenia - "Marketing"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80023">
              <w:rPr>
                <w:b/>
                <w:sz w:val="22"/>
                <w:szCs w:val="22"/>
              </w:rPr>
              <w:t>2 391.71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6C7A45" w:rsidRPr="00211A34" w:rsidRDefault="006C7A45" w:rsidP="006C7A45">
            <w:pPr>
              <w:spacing w:before="40" w:after="2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80023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80023">
              <w:rPr>
                <w:sz w:val="22"/>
                <w:szCs w:val="22"/>
              </w:rPr>
              <w:t xml:space="preserve">Przeprowadzenie szkolenia - "Podstawy </w:t>
            </w:r>
            <w:proofErr w:type="spellStart"/>
            <w:r w:rsidRPr="00980023">
              <w:rPr>
                <w:sz w:val="22"/>
                <w:szCs w:val="22"/>
              </w:rPr>
              <w:t>PZP</w:t>
            </w:r>
            <w:proofErr w:type="spellEnd"/>
            <w:r w:rsidRPr="00980023">
              <w:rPr>
                <w:sz w:val="22"/>
                <w:szCs w:val="22"/>
              </w:rPr>
              <w:t>"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80023">
              <w:rPr>
                <w:b/>
                <w:sz w:val="22"/>
                <w:szCs w:val="22"/>
              </w:rPr>
              <w:t>2 391.71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6C7A45" w:rsidRDefault="006C7A45" w:rsidP="006C7A45">
            <w:pPr>
              <w:spacing w:before="40" w:after="2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80023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80023">
              <w:rPr>
                <w:sz w:val="22"/>
                <w:szCs w:val="22"/>
              </w:rPr>
              <w:t>Przeprowadzenie szkolenia - "Administracja i zatrudnienie"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80023">
              <w:rPr>
                <w:b/>
                <w:sz w:val="22"/>
                <w:szCs w:val="22"/>
              </w:rPr>
              <w:t>2 391.71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6C7A45" w:rsidRDefault="006C7A45" w:rsidP="006C7A45">
            <w:pPr>
              <w:spacing w:before="40" w:after="240" w:line="276" w:lineRule="auto"/>
              <w:jc w:val="both"/>
              <w:rPr>
                <w:bCs/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80023">
              <w:rPr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80023">
              <w:rPr>
                <w:sz w:val="22"/>
                <w:szCs w:val="22"/>
              </w:rPr>
              <w:t>Przeprowadzenie szkolenia - "Zarządzanie własnością intelektualną"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80023">
              <w:rPr>
                <w:b/>
                <w:sz w:val="22"/>
                <w:szCs w:val="22"/>
              </w:rPr>
              <w:t>2 391.71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6C7A45" w:rsidRDefault="006C7A45" w:rsidP="006C7A45">
            <w:pPr>
              <w:spacing w:before="40" w:after="240" w:line="276" w:lineRule="auto"/>
              <w:jc w:val="both"/>
              <w:rPr>
                <w:bCs/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80023">
              <w:rPr>
                <w:sz w:val="22"/>
                <w:szCs w:val="22"/>
              </w:rPr>
              <w:t>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80023">
              <w:rPr>
                <w:sz w:val="22"/>
                <w:szCs w:val="22"/>
              </w:rPr>
              <w:t>Przeprowadzenie szkolenia - "Komunikacja interpersonalna i podstawy sprzedaży, zarządzanie strategiczne"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80023">
              <w:rPr>
                <w:b/>
                <w:sz w:val="22"/>
                <w:szCs w:val="22"/>
              </w:rPr>
              <w:t>2 391.71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6C7A45" w:rsidRPr="00211A34" w:rsidRDefault="006C7A45" w:rsidP="006C7A45">
            <w:pPr>
              <w:spacing w:before="40" w:after="2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80023">
              <w:rPr>
                <w:sz w:val="22"/>
                <w:szCs w:val="22"/>
              </w:rPr>
              <w:t>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80023">
              <w:rPr>
                <w:sz w:val="22"/>
                <w:szCs w:val="22"/>
              </w:rPr>
              <w:t>Przeprowadzenie szkolenia - "Uwarunkowania ekonomiczno-prawne w działalności gospodarczej z zakresu specjalistycznego projektowania i wykonawstwa"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80023">
              <w:rPr>
                <w:b/>
                <w:sz w:val="22"/>
                <w:szCs w:val="22"/>
              </w:rPr>
              <w:t>597.93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6C7A45" w:rsidRPr="00211A34" w:rsidRDefault="006C7A45" w:rsidP="006C7A45">
            <w:pPr>
              <w:spacing w:before="40" w:after="2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80023">
              <w:rPr>
                <w:sz w:val="22"/>
                <w:szCs w:val="22"/>
              </w:rPr>
              <w:t>10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80023">
              <w:rPr>
                <w:sz w:val="22"/>
                <w:szCs w:val="22"/>
              </w:rPr>
              <w:t>Przeprowadzenie szkolenia - "Zagrożenia i szanse dla innowacyjnych przedsięwzięć w pracy inżyniera. Wymogi legislacyjne"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80023">
              <w:rPr>
                <w:b/>
                <w:sz w:val="22"/>
                <w:szCs w:val="22"/>
              </w:rPr>
              <w:t>896.89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6C7A45" w:rsidRDefault="006C7A45" w:rsidP="006C7A45">
            <w:pPr>
              <w:spacing w:before="120" w:after="240" w:line="276" w:lineRule="auto"/>
              <w:jc w:val="both"/>
              <w:rPr>
                <w:bCs/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80023">
              <w:rPr>
                <w:sz w:val="22"/>
                <w:szCs w:val="22"/>
              </w:rPr>
              <w:t>11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80023">
              <w:rPr>
                <w:sz w:val="22"/>
                <w:szCs w:val="22"/>
              </w:rPr>
              <w:t>Przeprowadzenie szkolenia - "Konkurencja na rynku usług w sektorze obejmującym wiedzę i kompetencje zdobywane na Wydziale Mechanicznym. Mocne i słabe strony firmy"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80023">
              <w:rPr>
                <w:b/>
                <w:sz w:val="22"/>
                <w:szCs w:val="22"/>
              </w:rPr>
              <w:t>896.89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6C7A45" w:rsidRDefault="006C7A45" w:rsidP="006C7A45">
            <w:pPr>
              <w:spacing w:before="40" w:after="240" w:line="276" w:lineRule="auto"/>
              <w:jc w:val="both"/>
              <w:rPr>
                <w:bCs/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80023">
              <w:rPr>
                <w:sz w:val="22"/>
                <w:szCs w:val="22"/>
              </w:rPr>
              <w:t>12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80023">
              <w:rPr>
                <w:sz w:val="22"/>
                <w:szCs w:val="22"/>
              </w:rPr>
              <w:t>Przeprowadzenie szkolenia - "Model funkcjonowania firmy a różnorodność procesów projektowych"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80023">
              <w:rPr>
                <w:b/>
                <w:sz w:val="22"/>
                <w:szCs w:val="22"/>
              </w:rPr>
              <w:t>5 381.35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6C7A45" w:rsidRDefault="006C7A45" w:rsidP="006C7A45">
            <w:pPr>
              <w:spacing w:before="40" w:after="240" w:line="276" w:lineRule="auto"/>
              <w:jc w:val="both"/>
              <w:rPr>
                <w:bCs/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80023">
              <w:rPr>
                <w:sz w:val="22"/>
                <w:szCs w:val="22"/>
              </w:rPr>
              <w:t>13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80023">
              <w:rPr>
                <w:sz w:val="22"/>
                <w:szCs w:val="22"/>
              </w:rPr>
              <w:t>Przeprowadzenie szkolenia - "Przewaga konkurencyjna firmy poprzez wykorzystanie nowych technik i technologii projektowych w firmie z sektora usług obejmujących wiedzę i kompetencje zdobywane na Wydziale Mechanicznym"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80023">
              <w:rPr>
                <w:b/>
                <w:sz w:val="22"/>
                <w:szCs w:val="22"/>
              </w:rPr>
              <w:t>5 381.35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6C7A45" w:rsidRPr="00211A34" w:rsidRDefault="006C7A45" w:rsidP="006C7A45">
            <w:pPr>
              <w:spacing w:before="40" w:after="2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80023">
              <w:rPr>
                <w:sz w:val="22"/>
                <w:szCs w:val="22"/>
              </w:rPr>
              <w:t>14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80023">
              <w:rPr>
                <w:sz w:val="22"/>
                <w:szCs w:val="22"/>
              </w:rPr>
              <w:t>Przeprowadzenie szkolenia - "Maksymalizacja zysków w firmie poprzez optymalizację procesu projektowego"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80023">
              <w:rPr>
                <w:b/>
                <w:sz w:val="22"/>
                <w:szCs w:val="22"/>
              </w:rPr>
              <w:t>1 793.78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6C7A45" w:rsidRPr="00211A34" w:rsidRDefault="006C7A45" w:rsidP="006C7A45">
            <w:pPr>
              <w:spacing w:before="40" w:after="2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80023">
              <w:rPr>
                <w:sz w:val="22"/>
                <w:szCs w:val="22"/>
              </w:rPr>
              <w:t>15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80023">
              <w:rPr>
                <w:sz w:val="22"/>
                <w:szCs w:val="22"/>
              </w:rPr>
              <w:t>Przeprowadzenie szkolenia - "Analiza kosztów funkcjonowania firmy w aspekcie wprowadzania innowacyjnych rozwiązań sprzętowych i personalnych"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80023">
              <w:rPr>
                <w:b/>
                <w:sz w:val="22"/>
                <w:szCs w:val="22"/>
              </w:rPr>
              <w:t>1 793.78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6C7A45" w:rsidRPr="00D26ED6" w:rsidRDefault="006C7A45" w:rsidP="006C7A4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A26011" w:rsidRDefault="006C7A45" w:rsidP="006C7A4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80023">
              <w:t>Oferta jest poprawna pod względem formalnym i merytorycznym oraz jest najkorzystniejsza pod względem zastosowanych kryteriów.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A26011" w:rsidRPr="00834EF4" w:rsidTr="00173F54">
        <w:tc>
          <w:tcPr>
            <w:tcW w:w="2169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26011">
              <w:rPr>
                <w:sz w:val="20"/>
                <w:szCs w:val="20"/>
              </w:rPr>
              <w:t>Przeprowadzenie szkolenia - "Rejestracja działalności gospodarczej"</w:t>
            </w:r>
          </w:p>
        </w:tc>
        <w:tc>
          <w:tcPr>
            <w:tcW w:w="2793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26011">
              <w:rPr>
                <w:b/>
                <w:bCs/>
                <w:sz w:val="20"/>
                <w:szCs w:val="20"/>
              </w:rPr>
              <w:t xml:space="preserve">Akademia dla Biznesu Małgorzata </w:t>
            </w:r>
            <w:proofErr w:type="spellStart"/>
            <w:r w:rsidRPr="00A26011">
              <w:rPr>
                <w:b/>
                <w:bCs/>
                <w:sz w:val="20"/>
                <w:szCs w:val="20"/>
              </w:rPr>
              <w:t>Waszczyk-Cocińska</w:t>
            </w:r>
            <w:proofErr w:type="spellEnd"/>
          </w:p>
          <w:p w:rsidR="00A26011" w:rsidRPr="00211A34" w:rsidRDefault="00A26011" w:rsidP="00173F54">
            <w:pPr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Joachima Lelewela 3/7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13/69</w:t>
            </w:r>
          </w:p>
          <w:p w:rsidR="00A26011" w:rsidRPr="00211A34" w:rsidRDefault="00A26011" w:rsidP="00173F54">
            <w:pPr>
              <w:spacing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93-166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:rsidR="00A26011" w:rsidRPr="00A26011" w:rsidRDefault="00A26011" w:rsidP="00173F54">
            <w:pPr>
              <w:spacing w:before="40" w:after="40"/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1 - Cena - 17.94</w:t>
            </w:r>
          </w:p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2 - Konspekt szkolenia - 8.40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26011" w:rsidRPr="00211A34" w:rsidRDefault="00A26011" w:rsidP="00173F54">
            <w:pPr>
              <w:jc w:val="center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 xml:space="preserve">  26,34</w:t>
            </w:r>
          </w:p>
        </w:tc>
      </w:tr>
      <w:tr w:rsidR="00A26011" w:rsidRPr="00834EF4" w:rsidTr="00173F54">
        <w:tc>
          <w:tcPr>
            <w:tcW w:w="2169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26011">
              <w:rPr>
                <w:sz w:val="20"/>
                <w:szCs w:val="20"/>
              </w:rPr>
              <w:t>Przeprowadzenie szkolenia - "Rejestracja działalności gospodarczej"</w:t>
            </w:r>
          </w:p>
        </w:tc>
        <w:tc>
          <w:tcPr>
            <w:tcW w:w="2793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26011">
              <w:rPr>
                <w:b/>
                <w:bCs/>
                <w:sz w:val="20"/>
                <w:szCs w:val="20"/>
              </w:rPr>
              <w:t>TechElf</w:t>
            </w:r>
            <w:proofErr w:type="spellEnd"/>
            <w:r w:rsidRPr="00A26011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26011">
              <w:rPr>
                <w:b/>
                <w:bCs/>
                <w:sz w:val="20"/>
                <w:szCs w:val="20"/>
              </w:rPr>
              <w:t>sp.z</w:t>
            </w:r>
            <w:proofErr w:type="spellEnd"/>
            <w:r w:rsidRPr="00A26011">
              <w:rPr>
                <w:b/>
                <w:bCs/>
                <w:sz w:val="20"/>
                <w:szCs w:val="20"/>
              </w:rPr>
              <w:t xml:space="preserve"> o.o.</w:t>
            </w:r>
          </w:p>
          <w:p w:rsidR="00A26011" w:rsidRPr="00211A34" w:rsidRDefault="00A26011" w:rsidP="00173F54">
            <w:pPr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Mazowiecka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11/49</w:t>
            </w:r>
          </w:p>
          <w:p w:rsidR="00A26011" w:rsidRPr="00211A34" w:rsidRDefault="00A26011" w:rsidP="00173F54">
            <w:pPr>
              <w:spacing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00-052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A26011" w:rsidRPr="00A26011" w:rsidRDefault="00A26011" w:rsidP="00173F54">
            <w:pPr>
              <w:spacing w:before="40" w:after="40"/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1 - Cena - 0.00</w:t>
            </w:r>
          </w:p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2 - Konspekt szkolenia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26011" w:rsidRPr="00211A34" w:rsidRDefault="00A26011" w:rsidP="00173F54">
            <w:pPr>
              <w:jc w:val="center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 xml:space="preserve">  0,00</w:t>
            </w:r>
          </w:p>
        </w:tc>
      </w:tr>
      <w:tr w:rsidR="00A26011" w:rsidRPr="00834EF4" w:rsidTr="00173F54">
        <w:tc>
          <w:tcPr>
            <w:tcW w:w="2169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26011">
              <w:rPr>
                <w:sz w:val="20"/>
                <w:szCs w:val="20"/>
              </w:rPr>
              <w:t>Przeprowadzenie szkolenia - "Rejestracja działalności gospodarczej"</w:t>
            </w:r>
          </w:p>
        </w:tc>
        <w:tc>
          <w:tcPr>
            <w:tcW w:w="2793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26011">
              <w:rPr>
                <w:b/>
                <w:bCs/>
                <w:sz w:val="20"/>
                <w:szCs w:val="20"/>
              </w:rPr>
              <w:t>F.P.H.U</w:t>
            </w:r>
            <w:proofErr w:type="spellEnd"/>
            <w:r w:rsidRPr="00A26011">
              <w:rPr>
                <w:b/>
                <w:bCs/>
                <w:sz w:val="20"/>
                <w:szCs w:val="20"/>
              </w:rPr>
              <w:t>. "</w:t>
            </w:r>
            <w:proofErr w:type="spellStart"/>
            <w:r w:rsidRPr="00A26011">
              <w:rPr>
                <w:b/>
                <w:bCs/>
                <w:sz w:val="20"/>
                <w:szCs w:val="20"/>
              </w:rPr>
              <w:t>SEPHIA</w:t>
            </w:r>
            <w:proofErr w:type="spellEnd"/>
            <w:r w:rsidRPr="00A26011">
              <w:rPr>
                <w:b/>
                <w:bCs/>
                <w:sz w:val="20"/>
                <w:szCs w:val="20"/>
              </w:rPr>
              <w:t>" Dominika Kurowska</w:t>
            </w:r>
          </w:p>
          <w:p w:rsidR="00A26011" w:rsidRPr="00211A34" w:rsidRDefault="00A26011" w:rsidP="00173F54">
            <w:pPr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Brody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245a</w:t>
            </w:r>
          </w:p>
          <w:p w:rsidR="00A26011" w:rsidRPr="00211A34" w:rsidRDefault="00A26011" w:rsidP="00173F54">
            <w:pPr>
              <w:spacing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34-130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Kalwaria Zebrzydowska</w:t>
            </w:r>
          </w:p>
        </w:tc>
        <w:tc>
          <w:tcPr>
            <w:tcW w:w="2976" w:type="dxa"/>
            <w:shd w:val="clear" w:color="auto" w:fill="auto"/>
          </w:tcPr>
          <w:p w:rsidR="00A26011" w:rsidRPr="00A26011" w:rsidRDefault="00A26011" w:rsidP="00173F54">
            <w:pPr>
              <w:spacing w:before="40" w:after="40"/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1 - Cena - 30.00</w:t>
            </w:r>
          </w:p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2 - Konspekt szkolenia - 37.10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26011" w:rsidRPr="00211A34" w:rsidRDefault="00A26011" w:rsidP="00173F54">
            <w:pPr>
              <w:jc w:val="center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 xml:space="preserve">  67,10</w:t>
            </w:r>
          </w:p>
        </w:tc>
      </w:tr>
      <w:tr w:rsidR="00A26011" w:rsidRPr="00834EF4" w:rsidTr="00173F54">
        <w:tc>
          <w:tcPr>
            <w:tcW w:w="2169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26011">
              <w:rPr>
                <w:sz w:val="20"/>
                <w:szCs w:val="20"/>
              </w:rPr>
              <w:t>Przeprowadzenie szkolenia - "Tworzenie biznes planu"</w:t>
            </w:r>
          </w:p>
        </w:tc>
        <w:tc>
          <w:tcPr>
            <w:tcW w:w="2793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26011">
              <w:rPr>
                <w:b/>
                <w:bCs/>
                <w:sz w:val="20"/>
                <w:szCs w:val="20"/>
              </w:rPr>
              <w:t xml:space="preserve">Akademia dla Biznesu Małgorzata </w:t>
            </w:r>
            <w:proofErr w:type="spellStart"/>
            <w:r w:rsidRPr="00A26011">
              <w:rPr>
                <w:b/>
                <w:bCs/>
                <w:sz w:val="20"/>
                <w:szCs w:val="20"/>
              </w:rPr>
              <w:t>Waszczyk-Cocińska</w:t>
            </w:r>
            <w:proofErr w:type="spellEnd"/>
          </w:p>
          <w:p w:rsidR="00A26011" w:rsidRPr="00211A34" w:rsidRDefault="00A26011" w:rsidP="00173F54">
            <w:pPr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Joachima Lelewela 3/7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13/69</w:t>
            </w:r>
          </w:p>
          <w:p w:rsidR="00A26011" w:rsidRPr="00211A34" w:rsidRDefault="00A26011" w:rsidP="00173F54">
            <w:pPr>
              <w:spacing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93-166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:rsidR="00A26011" w:rsidRPr="00A26011" w:rsidRDefault="00A26011" w:rsidP="00173F54">
            <w:pPr>
              <w:spacing w:before="40" w:after="40"/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1 - Cena - 17.94</w:t>
            </w:r>
          </w:p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2 - Konspekt szkolenia - 8.40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26011" w:rsidRPr="00211A34" w:rsidRDefault="00A26011" w:rsidP="00173F54">
            <w:pPr>
              <w:jc w:val="center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 xml:space="preserve">  26,34</w:t>
            </w:r>
          </w:p>
        </w:tc>
      </w:tr>
      <w:tr w:rsidR="00A26011" w:rsidRPr="00834EF4" w:rsidTr="00173F54">
        <w:tc>
          <w:tcPr>
            <w:tcW w:w="2169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26011">
              <w:rPr>
                <w:sz w:val="20"/>
                <w:szCs w:val="20"/>
              </w:rPr>
              <w:t>Przeprowadzenie szkolenia - "Tworzenie biznes planu"</w:t>
            </w:r>
          </w:p>
        </w:tc>
        <w:tc>
          <w:tcPr>
            <w:tcW w:w="2793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26011">
              <w:rPr>
                <w:b/>
                <w:bCs/>
                <w:sz w:val="20"/>
                <w:szCs w:val="20"/>
              </w:rPr>
              <w:t>TechElf</w:t>
            </w:r>
            <w:proofErr w:type="spellEnd"/>
            <w:r w:rsidRPr="00A26011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26011">
              <w:rPr>
                <w:b/>
                <w:bCs/>
                <w:sz w:val="20"/>
                <w:szCs w:val="20"/>
              </w:rPr>
              <w:t>sp.z</w:t>
            </w:r>
            <w:proofErr w:type="spellEnd"/>
            <w:r w:rsidRPr="00A26011">
              <w:rPr>
                <w:b/>
                <w:bCs/>
                <w:sz w:val="20"/>
                <w:szCs w:val="20"/>
              </w:rPr>
              <w:t xml:space="preserve"> o.o.</w:t>
            </w:r>
          </w:p>
          <w:p w:rsidR="00A26011" w:rsidRPr="00211A34" w:rsidRDefault="00A26011" w:rsidP="00173F54">
            <w:pPr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Mazowiecka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11/49</w:t>
            </w:r>
          </w:p>
          <w:p w:rsidR="00A26011" w:rsidRPr="00211A34" w:rsidRDefault="00A26011" w:rsidP="00173F54">
            <w:pPr>
              <w:spacing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00-052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A26011" w:rsidRPr="00A26011" w:rsidRDefault="00A26011" w:rsidP="00173F54">
            <w:pPr>
              <w:spacing w:before="40" w:after="40"/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1 - Cena - 0.00</w:t>
            </w:r>
          </w:p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2 - Konspekt szkolenia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26011" w:rsidRPr="00211A34" w:rsidRDefault="00A26011" w:rsidP="00173F54">
            <w:pPr>
              <w:jc w:val="center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 xml:space="preserve">  0,00</w:t>
            </w:r>
          </w:p>
        </w:tc>
      </w:tr>
      <w:tr w:rsidR="00A26011" w:rsidRPr="00834EF4" w:rsidTr="00173F54">
        <w:tc>
          <w:tcPr>
            <w:tcW w:w="2169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26011">
              <w:rPr>
                <w:sz w:val="20"/>
                <w:szCs w:val="20"/>
              </w:rPr>
              <w:t>Przeprowadzenie szkolenia - "Tworzenie biznes planu"</w:t>
            </w:r>
          </w:p>
        </w:tc>
        <w:tc>
          <w:tcPr>
            <w:tcW w:w="2793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26011">
              <w:rPr>
                <w:b/>
                <w:bCs/>
                <w:sz w:val="20"/>
                <w:szCs w:val="20"/>
              </w:rPr>
              <w:t>F.P.H.U</w:t>
            </w:r>
            <w:proofErr w:type="spellEnd"/>
            <w:r w:rsidRPr="00A26011">
              <w:rPr>
                <w:b/>
                <w:bCs/>
                <w:sz w:val="20"/>
                <w:szCs w:val="20"/>
              </w:rPr>
              <w:t>. "</w:t>
            </w:r>
            <w:proofErr w:type="spellStart"/>
            <w:r w:rsidRPr="00A26011">
              <w:rPr>
                <w:b/>
                <w:bCs/>
                <w:sz w:val="20"/>
                <w:szCs w:val="20"/>
              </w:rPr>
              <w:t>SEPHIA</w:t>
            </w:r>
            <w:proofErr w:type="spellEnd"/>
            <w:r w:rsidRPr="00A26011">
              <w:rPr>
                <w:b/>
                <w:bCs/>
                <w:sz w:val="20"/>
                <w:szCs w:val="20"/>
              </w:rPr>
              <w:t>" Dominika Kurowska</w:t>
            </w:r>
          </w:p>
          <w:p w:rsidR="00A26011" w:rsidRPr="00211A34" w:rsidRDefault="00A26011" w:rsidP="00173F54">
            <w:pPr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Brody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245a</w:t>
            </w:r>
          </w:p>
          <w:p w:rsidR="00A26011" w:rsidRPr="00211A34" w:rsidRDefault="00A26011" w:rsidP="00173F54">
            <w:pPr>
              <w:spacing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34-130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Kalwaria Zebrzydowska</w:t>
            </w:r>
          </w:p>
        </w:tc>
        <w:tc>
          <w:tcPr>
            <w:tcW w:w="2976" w:type="dxa"/>
            <w:shd w:val="clear" w:color="auto" w:fill="auto"/>
          </w:tcPr>
          <w:p w:rsidR="00A26011" w:rsidRPr="00A26011" w:rsidRDefault="00A26011" w:rsidP="00173F54">
            <w:pPr>
              <w:spacing w:before="40" w:after="40"/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1 - Cena - 30.00</w:t>
            </w:r>
          </w:p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2 - Konspekt szkolenia - 36.40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26011" w:rsidRPr="00211A34" w:rsidRDefault="00A26011" w:rsidP="00173F54">
            <w:pPr>
              <w:jc w:val="center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 xml:space="preserve">  66,40</w:t>
            </w:r>
          </w:p>
        </w:tc>
      </w:tr>
      <w:tr w:rsidR="00A26011" w:rsidRPr="00834EF4" w:rsidTr="00173F54">
        <w:tc>
          <w:tcPr>
            <w:tcW w:w="2169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26011">
              <w:rPr>
                <w:sz w:val="20"/>
                <w:szCs w:val="20"/>
              </w:rPr>
              <w:t>Przeprowadzenie szkolenia - "Podstawy rachunkowości i zarządzania finansami"</w:t>
            </w:r>
          </w:p>
        </w:tc>
        <w:tc>
          <w:tcPr>
            <w:tcW w:w="2793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26011">
              <w:rPr>
                <w:b/>
                <w:bCs/>
                <w:sz w:val="20"/>
                <w:szCs w:val="20"/>
              </w:rPr>
              <w:t>TechElf</w:t>
            </w:r>
            <w:proofErr w:type="spellEnd"/>
            <w:r w:rsidRPr="00A26011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26011">
              <w:rPr>
                <w:b/>
                <w:bCs/>
                <w:sz w:val="20"/>
                <w:szCs w:val="20"/>
              </w:rPr>
              <w:t>sp.z</w:t>
            </w:r>
            <w:proofErr w:type="spellEnd"/>
            <w:r w:rsidRPr="00A26011">
              <w:rPr>
                <w:b/>
                <w:bCs/>
                <w:sz w:val="20"/>
                <w:szCs w:val="20"/>
              </w:rPr>
              <w:t xml:space="preserve"> o.o.</w:t>
            </w:r>
          </w:p>
          <w:p w:rsidR="00A26011" w:rsidRPr="00211A34" w:rsidRDefault="00A26011" w:rsidP="00173F54">
            <w:pPr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Mazowiecka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11/49</w:t>
            </w:r>
          </w:p>
          <w:p w:rsidR="00A26011" w:rsidRPr="00211A34" w:rsidRDefault="00A26011" w:rsidP="00173F54">
            <w:pPr>
              <w:spacing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00-052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A26011" w:rsidRPr="00A26011" w:rsidRDefault="00A26011" w:rsidP="00173F54">
            <w:pPr>
              <w:spacing w:before="40" w:after="40"/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1 - Cena - 0.00</w:t>
            </w:r>
          </w:p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2 - Konspekt szkolenia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26011" w:rsidRPr="00211A34" w:rsidRDefault="00A26011" w:rsidP="00173F54">
            <w:pPr>
              <w:jc w:val="center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 xml:space="preserve">  0,00</w:t>
            </w:r>
          </w:p>
        </w:tc>
      </w:tr>
      <w:tr w:rsidR="00A26011" w:rsidRPr="00834EF4" w:rsidTr="00173F54">
        <w:tc>
          <w:tcPr>
            <w:tcW w:w="2169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26011">
              <w:rPr>
                <w:sz w:val="20"/>
                <w:szCs w:val="20"/>
              </w:rPr>
              <w:t>Przeprowadzenie szkolenia - "Podstawy rachunkowości i zarządzania finansami"</w:t>
            </w:r>
          </w:p>
        </w:tc>
        <w:tc>
          <w:tcPr>
            <w:tcW w:w="2793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26011">
              <w:rPr>
                <w:b/>
                <w:bCs/>
                <w:sz w:val="20"/>
                <w:szCs w:val="20"/>
              </w:rPr>
              <w:t>F.P.H.U</w:t>
            </w:r>
            <w:proofErr w:type="spellEnd"/>
            <w:r w:rsidRPr="00A26011">
              <w:rPr>
                <w:b/>
                <w:bCs/>
                <w:sz w:val="20"/>
                <w:szCs w:val="20"/>
              </w:rPr>
              <w:t>. "</w:t>
            </w:r>
            <w:proofErr w:type="spellStart"/>
            <w:r w:rsidRPr="00A26011">
              <w:rPr>
                <w:b/>
                <w:bCs/>
                <w:sz w:val="20"/>
                <w:szCs w:val="20"/>
              </w:rPr>
              <w:t>SEPHIA</w:t>
            </w:r>
            <w:proofErr w:type="spellEnd"/>
            <w:r w:rsidRPr="00A26011">
              <w:rPr>
                <w:b/>
                <w:bCs/>
                <w:sz w:val="20"/>
                <w:szCs w:val="20"/>
              </w:rPr>
              <w:t>" Dominika Kurowska</w:t>
            </w:r>
          </w:p>
          <w:p w:rsidR="00A26011" w:rsidRPr="00211A34" w:rsidRDefault="00A26011" w:rsidP="00173F54">
            <w:pPr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Brody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245a</w:t>
            </w:r>
          </w:p>
          <w:p w:rsidR="00A26011" w:rsidRPr="00211A34" w:rsidRDefault="00A26011" w:rsidP="00173F54">
            <w:pPr>
              <w:spacing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34-130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Kalwaria Zebrzydowska</w:t>
            </w:r>
          </w:p>
        </w:tc>
        <w:tc>
          <w:tcPr>
            <w:tcW w:w="2976" w:type="dxa"/>
            <w:shd w:val="clear" w:color="auto" w:fill="auto"/>
          </w:tcPr>
          <w:p w:rsidR="00A26011" w:rsidRPr="00A26011" w:rsidRDefault="00A26011" w:rsidP="00173F54">
            <w:pPr>
              <w:spacing w:before="40" w:after="40"/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1 - Cena - 30.00</w:t>
            </w:r>
          </w:p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2 - Konspekt szkolenia - 37.80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26011" w:rsidRPr="00211A34" w:rsidRDefault="00A26011" w:rsidP="00173F54">
            <w:pPr>
              <w:jc w:val="center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 xml:space="preserve">  67,80</w:t>
            </w:r>
          </w:p>
        </w:tc>
      </w:tr>
      <w:tr w:rsidR="00A26011" w:rsidRPr="00834EF4" w:rsidTr="00173F54">
        <w:tc>
          <w:tcPr>
            <w:tcW w:w="2169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26011">
              <w:rPr>
                <w:sz w:val="20"/>
                <w:szCs w:val="20"/>
              </w:rPr>
              <w:t>Przeprowadzenie szkolenia - "Marketing"</w:t>
            </w:r>
          </w:p>
        </w:tc>
        <w:tc>
          <w:tcPr>
            <w:tcW w:w="2793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26011">
              <w:rPr>
                <w:b/>
                <w:bCs/>
                <w:sz w:val="20"/>
                <w:szCs w:val="20"/>
              </w:rPr>
              <w:t xml:space="preserve">Akademia dla Biznesu Małgorzata </w:t>
            </w:r>
            <w:proofErr w:type="spellStart"/>
            <w:r w:rsidRPr="00A26011">
              <w:rPr>
                <w:b/>
                <w:bCs/>
                <w:sz w:val="20"/>
                <w:szCs w:val="20"/>
              </w:rPr>
              <w:t>Waszczyk-Cocińska</w:t>
            </w:r>
            <w:proofErr w:type="spellEnd"/>
          </w:p>
          <w:p w:rsidR="00A26011" w:rsidRPr="00211A34" w:rsidRDefault="00A26011" w:rsidP="00173F54">
            <w:pPr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Joachima Lelewela 3/7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13/69</w:t>
            </w:r>
          </w:p>
          <w:p w:rsidR="00A26011" w:rsidRPr="00211A34" w:rsidRDefault="00A26011" w:rsidP="00173F54">
            <w:pPr>
              <w:spacing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93-166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:rsidR="00A26011" w:rsidRPr="00A26011" w:rsidRDefault="00A26011" w:rsidP="00173F54">
            <w:pPr>
              <w:spacing w:before="40" w:after="40"/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1 - Cena - 17.94</w:t>
            </w:r>
          </w:p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2 - Konspekt szkolenia - 8.40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26011" w:rsidRPr="00211A34" w:rsidRDefault="00A26011" w:rsidP="00173F54">
            <w:pPr>
              <w:jc w:val="center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 xml:space="preserve">  26,34</w:t>
            </w:r>
          </w:p>
        </w:tc>
      </w:tr>
      <w:tr w:rsidR="00A26011" w:rsidRPr="00834EF4" w:rsidTr="00173F54">
        <w:tc>
          <w:tcPr>
            <w:tcW w:w="2169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26011">
              <w:rPr>
                <w:sz w:val="20"/>
                <w:szCs w:val="20"/>
              </w:rPr>
              <w:t>Przeprowadzenie szkolenia - "Marketing"</w:t>
            </w:r>
          </w:p>
        </w:tc>
        <w:tc>
          <w:tcPr>
            <w:tcW w:w="2793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26011">
              <w:rPr>
                <w:b/>
                <w:bCs/>
                <w:sz w:val="20"/>
                <w:szCs w:val="20"/>
              </w:rPr>
              <w:t>TechElf</w:t>
            </w:r>
            <w:proofErr w:type="spellEnd"/>
            <w:r w:rsidRPr="00A26011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26011">
              <w:rPr>
                <w:b/>
                <w:bCs/>
                <w:sz w:val="20"/>
                <w:szCs w:val="20"/>
              </w:rPr>
              <w:t>sp.z</w:t>
            </w:r>
            <w:proofErr w:type="spellEnd"/>
            <w:r w:rsidRPr="00A26011">
              <w:rPr>
                <w:b/>
                <w:bCs/>
                <w:sz w:val="20"/>
                <w:szCs w:val="20"/>
              </w:rPr>
              <w:t xml:space="preserve"> o.o.</w:t>
            </w:r>
          </w:p>
          <w:p w:rsidR="00A26011" w:rsidRPr="00211A34" w:rsidRDefault="00A26011" w:rsidP="00173F54">
            <w:pPr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Mazowiecka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11/49</w:t>
            </w:r>
          </w:p>
          <w:p w:rsidR="00A26011" w:rsidRPr="00211A34" w:rsidRDefault="00A26011" w:rsidP="00173F54">
            <w:pPr>
              <w:spacing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00-052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A26011" w:rsidRPr="00A26011" w:rsidRDefault="00A26011" w:rsidP="00173F54">
            <w:pPr>
              <w:spacing w:before="40" w:after="40"/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1 - Cena - 0.00</w:t>
            </w:r>
          </w:p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2 - Konspekt szkolenia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26011" w:rsidRPr="00211A34" w:rsidRDefault="00A26011" w:rsidP="00173F54">
            <w:pPr>
              <w:jc w:val="center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 xml:space="preserve">  0,00</w:t>
            </w:r>
          </w:p>
        </w:tc>
      </w:tr>
      <w:tr w:rsidR="00A26011" w:rsidRPr="00834EF4" w:rsidTr="00173F54">
        <w:tc>
          <w:tcPr>
            <w:tcW w:w="2169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26011">
              <w:rPr>
                <w:sz w:val="20"/>
                <w:szCs w:val="20"/>
              </w:rPr>
              <w:t>Przeprowadzenie szkolenia - "Marketing"</w:t>
            </w:r>
          </w:p>
        </w:tc>
        <w:tc>
          <w:tcPr>
            <w:tcW w:w="2793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26011">
              <w:rPr>
                <w:b/>
                <w:bCs/>
                <w:sz w:val="20"/>
                <w:szCs w:val="20"/>
              </w:rPr>
              <w:t>F.P.H.U</w:t>
            </w:r>
            <w:proofErr w:type="spellEnd"/>
            <w:r w:rsidRPr="00A26011">
              <w:rPr>
                <w:b/>
                <w:bCs/>
                <w:sz w:val="20"/>
                <w:szCs w:val="20"/>
              </w:rPr>
              <w:t>. "</w:t>
            </w:r>
            <w:proofErr w:type="spellStart"/>
            <w:r w:rsidRPr="00A26011">
              <w:rPr>
                <w:b/>
                <w:bCs/>
                <w:sz w:val="20"/>
                <w:szCs w:val="20"/>
              </w:rPr>
              <w:t>SEPHIA</w:t>
            </w:r>
            <w:proofErr w:type="spellEnd"/>
            <w:r w:rsidRPr="00A26011">
              <w:rPr>
                <w:b/>
                <w:bCs/>
                <w:sz w:val="20"/>
                <w:szCs w:val="20"/>
              </w:rPr>
              <w:t>" Dominika Kurowska</w:t>
            </w:r>
          </w:p>
          <w:p w:rsidR="00A26011" w:rsidRPr="00211A34" w:rsidRDefault="00A26011" w:rsidP="00173F54">
            <w:pPr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Brody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245a</w:t>
            </w:r>
          </w:p>
          <w:p w:rsidR="00A26011" w:rsidRPr="00211A34" w:rsidRDefault="00A26011" w:rsidP="00173F54">
            <w:pPr>
              <w:spacing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34-130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Kalwaria Zebrzydowska</w:t>
            </w:r>
          </w:p>
        </w:tc>
        <w:tc>
          <w:tcPr>
            <w:tcW w:w="2976" w:type="dxa"/>
            <w:shd w:val="clear" w:color="auto" w:fill="auto"/>
          </w:tcPr>
          <w:p w:rsidR="00A26011" w:rsidRPr="00A26011" w:rsidRDefault="00A26011" w:rsidP="00173F54">
            <w:pPr>
              <w:spacing w:before="40" w:after="40"/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1 - Cena - 30.00</w:t>
            </w:r>
          </w:p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2 - Konspekt szkolenia - 37.80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26011" w:rsidRPr="00211A34" w:rsidRDefault="00A26011" w:rsidP="00173F54">
            <w:pPr>
              <w:jc w:val="center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 xml:space="preserve">  67,80</w:t>
            </w:r>
          </w:p>
        </w:tc>
      </w:tr>
      <w:tr w:rsidR="00A26011" w:rsidRPr="00834EF4" w:rsidTr="00173F54">
        <w:tc>
          <w:tcPr>
            <w:tcW w:w="2169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26011">
              <w:rPr>
                <w:sz w:val="20"/>
                <w:szCs w:val="20"/>
              </w:rPr>
              <w:t xml:space="preserve">Przeprowadzenie szkolenia - "Podstawy </w:t>
            </w:r>
            <w:proofErr w:type="spellStart"/>
            <w:r w:rsidRPr="00A26011">
              <w:rPr>
                <w:sz w:val="20"/>
                <w:szCs w:val="20"/>
              </w:rPr>
              <w:t>PZP</w:t>
            </w:r>
            <w:proofErr w:type="spellEnd"/>
            <w:r w:rsidRPr="00A26011">
              <w:rPr>
                <w:sz w:val="20"/>
                <w:szCs w:val="20"/>
              </w:rPr>
              <w:t>"</w:t>
            </w:r>
          </w:p>
        </w:tc>
        <w:tc>
          <w:tcPr>
            <w:tcW w:w="2793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26011">
              <w:rPr>
                <w:b/>
                <w:bCs/>
                <w:sz w:val="20"/>
                <w:szCs w:val="20"/>
              </w:rPr>
              <w:t>TechElf</w:t>
            </w:r>
            <w:proofErr w:type="spellEnd"/>
            <w:r w:rsidRPr="00A26011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26011">
              <w:rPr>
                <w:b/>
                <w:bCs/>
                <w:sz w:val="20"/>
                <w:szCs w:val="20"/>
              </w:rPr>
              <w:t>sp.z</w:t>
            </w:r>
            <w:proofErr w:type="spellEnd"/>
            <w:r w:rsidRPr="00A26011">
              <w:rPr>
                <w:b/>
                <w:bCs/>
                <w:sz w:val="20"/>
                <w:szCs w:val="20"/>
              </w:rPr>
              <w:t xml:space="preserve"> o.o.</w:t>
            </w:r>
          </w:p>
          <w:p w:rsidR="00A26011" w:rsidRPr="00211A34" w:rsidRDefault="00A26011" w:rsidP="00173F54">
            <w:pPr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Mazowiecka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11/49</w:t>
            </w:r>
          </w:p>
          <w:p w:rsidR="00A26011" w:rsidRPr="00211A34" w:rsidRDefault="00A26011" w:rsidP="00173F54">
            <w:pPr>
              <w:spacing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00-052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A26011" w:rsidRPr="00A26011" w:rsidRDefault="00A26011" w:rsidP="00173F54">
            <w:pPr>
              <w:spacing w:before="40" w:after="40"/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1 - Cena - 0.00</w:t>
            </w:r>
          </w:p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2 - Konspekt szkolenia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26011" w:rsidRPr="00211A34" w:rsidRDefault="00A26011" w:rsidP="00173F54">
            <w:pPr>
              <w:jc w:val="center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 xml:space="preserve">  0,00</w:t>
            </w:r>
          </w:p>
        </w:tc>
      </w:tr>
      <w:tr w:rsidR="00A26011" w:rsidRPr="00834EF4" w:rsidTr="00173F54">
        <w:tc>
          <w:tcPr>
            <w:tcW w:w="2169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26011">
              <w:rPr>
                <w:sz w:val="20"/>
                <w:szCs w:val="20"/>
              </w:rPr>
              <w:t xml:space="preserve">Przeprowadzenie szkolenia - "Podstawy </w:t>
            </w:r>
            <w:proofErr w:type="spellStart"/>
            <w:r w:rsidRPr="00A26011">
              <w:rPr>
                <w:sz w:val="20"/>
                <w:szCs w:val="20"/>
              </w:rPr>
              <w:t>PZP</w:t>
            </w:r>
            <w:proofErr w:type="spellEnd"/>
            <w:r w:rsidRPr="00A26011">
              <w:rPr>
                <w:sz w:val="20"/>
                <w:szCs w:val="20"/>
              </w:rPr>
              <w:t>"</w:t>
            </w:r>
          </w:p>
        </w:tc>
        <w:tc>
          <w:tcPr>
            <w:tcW w:w="2793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26011">
              <w:rPr>
                <w:b/>
                <w:bCs/>
                <w:sz w:val="20"/>
                <w:szCs w:val="20"/>
              </w:rPr>
              <w:t>F.P.H.U</w:t>
            </w:r>
            <w:proofErr w:type="spellEnd"/>
            <w:r w:rsidRPr="00A26011">
              <w:rPr>
                <w:b/>
                <w:bCs/>
                <w:sz w:val="20"/>
                <w:szCs w:val="20"/>
              </w:rPr>
              <w:t>. "</w:t>
            </w:r>
            <w:proofErr w:type="spellStart"/>
            <w:r w:rsidRPr="00A26011">
              <w:rPr>
                <w:b/>
                <w:bCs/>
                <w:sz w:val="20"/>
                <w:szCs w:val="20"/>
              </w:rPr>
              <w:t>SEPHIA</w:t>
            </w:r>
            <w:proofErr w:type="spellEnd"/>
            <w:r w:rsidRPr="00A26011">
              <w:rPr>
                <w:b/>
                <w:bCs/>
                <w:sz w:val="20"/>
                <w:szCs w:val="20"/>
              </w:rPr>
              <w:t>" Dominika Kurowska</w:t>
            </w:r>
          </w:p>
          <w:p w:rsidR="00A26011" w:rsidRPr="00211A34" w:rsidRDefault="00A26011" w:rsidP="00173F54">
            <w:pPr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Brody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245a</w:t>
            </w:r>
          </w:p>
          <w:p w:rsidR="00A26011" w:rsidRPr="00211A34" w:rsidRDefault="00A26011" w:rsidP="00173F54">
            <w:pPr>
              <w:spacing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lastRenderedPageBreak/>
              <w:t>34-130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Kalwaria Zebrzydowska</w:t>
            </w:r>
          </w:p>
        </w:tc>
        <w:tc>
          <w:tcPr>
            <w:tcW w:w="2976" w:type="dxa"/>
            <w:shd w:val="clear" w:color="auto" w:fill="auto"/>
          </w:tcPr>
          <w:p w:rsidR="00A26011" w:rsidRPr="00A26011" w:rsidRDefault="00A26011" w:rsidP="00173F54">
            <w:pPr>
              <w:spacing w:before="40" w:after="40"/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lastRenderedPageBreak/>
              <w:t>1 - Cena - 30.00</w:t>
            </w:r>
          </w:p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2 - Konspekt szkolenia - 36.40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26011" w:rsidRPr="00211A34" w:rsidRDefault="00A26011" w:rsidP="00173F54">
            <w:pPr>
              <w:jc w:val="center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 xml:space="preserve">  66,40</w:t>
            </w:r>
          </w:p>
        </w:tc>
      </w:tr>
      <w:tr w:rsidR="00A26011" w:rsidRPr="00834EF4" w:rsidTr="00173F54">
        <w:tc>
          <w:tcPr>
            <w:tcW w:w="2169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26011">
              <w:rPr>
                <w:sz w:val="20"/>
                <w:szCs w:val="20"/>
              </w:rPr>
              <w:t>Przeprowadzenie szkolenia - "Administracja i zatrudnienie"</w:t>
            </w:r>
          </w:p>
        </w:tc>
        <w:tc>
          <w:tcPr>
            <w:tcW w:w="2793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26011">
              <w:rPr>
                <w:b/>
                <w:bCs/>
                <w:sz w:val="20"/>
                <w:szCs w:val="20"/>
              </w:rPr>
              <w:t>TechElf</w:t>
            </w:r>
            <w:proofErr w:type="spellEnd"/>
            <w:r w:rsidRPr="00A26011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26011">
              <w:rPr>
                <w:b/>
                <w:bCs/>
                <w:sz w:val="20"/>
                <w:szCs w:val="20"/>
              </w:rPr>
              <w:t>sp.z</w:t>
            </w:r>
            <w:proofErr w:type="spellEnd"/>
            <w:r w:rsidRPr="00A26011">
              <w:rPr>
                <w:b/>
                <w:bCs/>
                <w:sz w:val="20"/>
                <w:szCs w:val="20"/>
              </w:rPr>
              <w:t xml:space="preserve"> o.o.</w:t>
            </w:r>
          </w:p>
          <w:p w:rsidR="00A26011" w:rsidRPr="00211A34" w:rsidRDefault="00A26011" w:rsidP="00173F54">
            <w:pPr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Mazowiecka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11/49</w:t>
            </w:r>
          </w:p>
          <w:p w:rsidR="00A26011" w:rsidRPr="00211A34" w:rsidRDefault="00A26011" w:rsidP="00173F54">
            <w:pPr>
              <w:spacing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00-052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A26011" w:rsidRPr="00A26011" w:rsidRDefault="00A26011" w:rsidP="00173F54">
            <w:pPr>
              <w:spacing w:before="40" w:after="40"/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1 - Cena - 0.00</w:t>
            </w:r>
          </w:p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2 - Konspekt szkolenia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26011" w:rsidRPr="00211A34" w:rsidRDefault="00A26011" w:rsidP="00173F54">
            <w:pPr>
              <w:jc w:val="center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 xml:space="preserve">  0,00</w:t>
            </w:r>
          </w:p>
        </w:tc>
      </w:tr>
      <w:tr w:rsidR="00A26011" w:rsidRPr="00834EF4" w:rsidTr="00173F54">
        <w:tc>
          <w:tcPr>
            <w:tcW w:w="2169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26011">
              <w:rPr>
                <w:sz w:val="20"/>
                <w:szCs w:val="20"/>
              </w:rPr>
              <w:t>Przeprowadzenie szkolenia - "Administracja i zatrudnienie"</w:t>
            </w:r>
          </w:p>
        </w:tc>
        <w:tc>
          <w:tcPr>
            <w:tcW w:w="2793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26011">
              <w:rPr>
                <w:b/>
                <w:bCs/>
                <w:sz w:val="20"/>
                <w:szCs w:val="20"/>
              </w:rPr>
              <w:t>F.P.H.U</w:t>
            </w:r>
            <w:proofErr w:type="spellEnd"/>
            <w:r w:rsidRPr="00A26011">
              <w:rPr>
                <w:b/>
                <w:bCs/>
                <w:sz w:val="20"/>
                <w:szCs w:val="20"/>
              </w:rPr>
              <w:t>. "</w:t>
            </w:r>
            <w:proofErr w:type="spellStart"/>
            <w:r w:rsidRPr="00A26011">
              <w:rPr>
                <w:b/>
                <w:bCs/>
                <w:sz w:val="20"/>
                <w:szCs w:val="20"/>
              </w:rPr>
              <w:t>SEPHIA</w:t>
            </w:r>
            <w:proofErr w:type="spellEnd"/>
            <w:r w:rsidRPr="00A26011">
              <w:rPr>
                <w:b/>
                <w:bCs/>
                <w:sz w:val="20"/>
                <w:szCs w:val="20"/>
              </w:rPr>
              <w:t>" Dominika Kurowska</w:t>
            </w:r>
          </w:p>
          <w:p w:rsidR="00A26011" w:rsidRPr="00211A34" w:rsidRDefault="00A26011" w:rsidP="00173F54">
            <w:pPr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Brody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245a</w:t>
            </w:r>
          </w:p>
          <w:p w:rsidR="00A26011" w:rsidRPr="00211A34" w:rsidRDefault="00A26011" w:rsidP="00173F54">
            <w:pPr>
              <w:spacing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34-130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Kalwaria Zebrzydowska</w:t>
            </w:r>
          </w:p>
        </w:tc>
        <w:tc>
          <w:tcPr>
            <w:tcW w:w="2976" w:type="dxa"/>
            <w:shd w:val="clear" w:color="auto" w:fill="auto"/>
          </w:tcPr>
          <w:p w:rsidR="00A26011" w:rsidRPr="00A26011" w:rsidRDefault="00A26011" w:rsidP="00173F54">
            <w:pPr>
              <w:spacing w:before="40" w:after="40"/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1 - Cena - 30.00</w:t>
            </w:r>
          </w:p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2 - Konspekt szkolenia - 35.70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26011" w:rsidRPr="00211A34" w:rsidRDefault="00A26011" w:rsidP="00173F54">
            <w:pPr>
              <w:jc w:val="center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 xml:space="preserve">  65,70</w:t>
            </w:r>
          </w:p>
        </w:tc>
      </w:tr>
      <w:tr w:rsidR="00A26011" w:rsidRPr="00834EF4" w:rsidTr="00173F54">
        <w:tc>
          <w:tcPr>
            <w:tcW w:w="2169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26011">
              <w:rPr>
                <w:sz w:val="20"/>
                <w:szCs w:val="20"/>
              </w:rPr>
              <w:t>Przeprowadzenie szkolenia - "Zarządzanie własnością intelektualną"</w:t>
            </w:r>
          </w:p>
        </w:tc>
        <w:tc>
          <w:tcPr>
            <w:tcW w:w="2793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26011">
              <w:rPr>
                <w:b/>
                <w:bCs/>
                <w:sz w:val="20"/>
                <w:szCs w:val="20"/>
              </w:rPr>
              <w:t>TechElf</w:t>
            </w:r>
            <w:proofErr w:type="spellEnd"/>
            <w:r w:rsidRPr="00A26011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26011">
              <w:rPr>
                <w:b/>
                <w:bCs/>
                <w:sz w:val="20"/>
                <w:szCs w:val="20"/>
              </w:rPr>
              <w:t>sp.z</w:t>
            </w:r>
            <w:proofErr w:type="spellEnd"/>
            <w:r w:rsidRPr="00A26011">
              <w:rPr>
                <w:b/>
                <w:bCs/>
                <w:sz w:val="20"/>
                <w:szCs w:val="20"/>
              </w:rPr>
              <w:t xml:space="preserve"> o.o.</w:t>
            </w:r>
          </w:p>
          <w:p w:rsidR="00A26011" w:rsidRPr="00211A34" w:rsidRDefault="00A26011" w:rsidP="00173F54">
            <w:pPr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Mazowiecka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11/49</w:t>
            </w:r>
          </w:p>
          <w:p w:rsidR="00A26011" w:rsidRPr="00211A34" w:rsidRDefault="00A26011" w:rsidP="00173F54">
            <w:pPr>
              <w:spacing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00-052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A26011" w:rsidRPr="00A26011" w:rsidRDefault="00A26011" w:rsidP="00173F54">
            <w:pPr>
              <w:spacing w:before="40" w:after="40"/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1 - Cena - 0.00</w:t>
            </w:r>
          </w:p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2 - Konspekt szkolenia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26011" w:rsidRPr="00211A34" w:rsidRDefault="00A26011" w:rsidP="00173F54">
            <w:pPr>
              <w:jc w:val="center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 xml:space="preserve">  0,00</w:t>
            </w:r>
          </w:p>
        </w:tc>
      </w:tr>
      <w:tr w:rsidR="00A26011" w:rsidRPr="00834EF4" w:rsidTr="00173F54">
        <w:tc>
          <w:tcPr>
            <w:tcW w:w="2169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26011">
              <w:rPr>
                <w:sz w:val="20"/>
                <w:szCs w:val="20"/>
              </w:rPr>
              <w:t>Przeprowadzenie szkolenia - "Zarządzanie własnością intelektualną"</w:t>
            </w:r>
          </w:p>
        </w:tc>
        <w:tc>
          <w:tcPr>
            <w:tcW w:w="2793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26011">
              <w:rPr>
                <w:b/>
                <w:bCs/>
                <w:sz w:val="20"/>
                <w:szCs w:val="20"/>
              </w:rPr>
              <w:t>F.P.H.U</w:t>
            </w:r>
            <w:proofErr w:type="spellEnd"/>
            <w:r w:rsidRPr="00A26011">
              <w:rPr>
                <w:b/>
                <w:bCs/>
                <w:sz w:val="20"/>
                <w:szCs w:val="20"/>
              </w:rPr>
              <w:t>. "</w:t>
            </w:r>
            <w:proofErr w:type="spellStart"/>
            <w:r w:rsidRPr="00A26011">
              <w:rPr>
                <w:b/>
                <w:bCs/>
                <w:sz w:val="20"/>
                <w:szCs w:val="20"/>
              </w:rPr>
              <w:t>SEPHIA</w:t>
            </w:r>
            <w:proofErr w:type="spellEnd"/>
            <w:r w:rsidRPr="00A26011">
              <w:rPr>
                <w:b/>
                <w:bCs/>
                <w:sz w:val="20"/>
                <w:szCs w:val="20"/>
              </w:rPr>
              <w:t>" Dominika Kurowska</w:t>
            </w:r>
          </w:p>
          <w:p w:rsidR="00A26011" w:rsidRPr="00211A34" w:rsidRDefault="00A26011" w:rsidP="00173F54">
            <w:pPr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Brody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245a</w:t>
            </w:r>
          </w:p>
          <w:p w:rsidR="00A26011" w:rsidRPr="00211A34" w:rsidRDefault="00A26011" w:rsidP="00173F54">
            <w:pPr>
              <w:spacing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34-130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Kalwaria Zebrzydowska</w:t>
            </w:r>
          </w:p>
        </w:tc>
        <w:tc>
          <w:tcPr>
            <w:tcW w:w="2976" w:type="dxa"/>
            <w:shd w:val="clear" w:color="auto" w:fill="auto"/>
          </w:tcPr>
          <w:p w:rsidR="00A26011" w:rsidRPr="00A26011" w:rsidRDefault="00A26011" w:rsidP="00173F54">
            <w:pPr>
              <w:spacing w:before="40" w:after="40"/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1 - Cena - 30.00</w:t>
            </w:r>
          </w:p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2 - Konspekt szkolenia - 36.40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26011" w:rsidRPr="00211A34" w:rsidRDefault="00A26011" w:rsidP="00173F54">
            <w:pPr>
              <w:jc w:val="center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 xml:space="preserve">  66,40</w:t>
            </w:r>
          </w:p>
        </w:tc>
      </w:tr>
      <w:tr w:rsidR="00A26011" w:rsidRPr="00834EF4" w:rsidTr="00173F54">
        <w:tc>
          <w:tcPr>
            <w:tcW w:w="2169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26011">
              <w:rPr>
                <w:sz w:val="20"/>
                <w:szCs w:val="20"/>
              </w:rPr>
              <w:t>Przeprowadzenie szkolenia - "Komunikacja interpersonalna i podstawy sprzedaży, zarządzanie strategiczne"</w:t>
            </w:r>
          </w:p>
        </w:tc>
        <w:tc>
          <w:tcPr>
            <w:tcW w:w="2793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26011">
              <w:rPr>
                <w:b/>
                <w:bCs/>
                <w:sz w:val="20"/>
                <w:szCs w:val="20"/>
              </w:rPr>
              <w:t xml:space="preserve">Akademia dla Biznesu Małgorzata </w:t>
            </w:r>
            <w:proofErr w:type="spellStart"/>
            <w:r w:rsidRPr="00A26011">
              <w:rPr>
                <w:b/>
                <w:bCs/>
                <w:sz w:val="20"/>
                <w:szCs w:val="20"/>
              </w:rPr>
              <w:t>Waszczyk-Cocińska</w:t>
            </w:r>
            <w:proofErr w:type="spellEnd"/>
          </w:p>
          <w:p w:rsidR="00A26011" w:rsidRPr="00211A34" w:rsidRDefault="00A26011" w:rsidP="00173F54">
            <w:pPr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Joachima Lelewela 3/7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13/69</w:t>
            </w:r>
          </w:p>
          <w:p w:rsidR="00A26011" w:rsidRPr="00211A34" w:rsidRDefault="00A26011" w:rsidP="00173F54">
            <w:pPr>
              <w:spacing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93-166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:rsidR="00A26011" w:rsidRPr="00A26011" w:rsidRDefault="00A26011" w:rsidP="00173F54">
            <w:pPr>
              <w:spacing w:before="40" w:after="40"/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1 - Cena - 17.94</w:t>
            </w:r>
          </w:p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2 - Konspekt szkolenia - 8.40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26011" w:rsidRPr="00211A34" w:rsidRDefault="00A26011" w:rsidP="00173F54">
            <w:pPr>
              <w:jc w:val="center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 xml:space="preserve">  26,34</w:t>
            </w:r>
          </w:p>
        </w:tc>
      </w:tr>
      <w:tr w:rsidR="00A26011" w:rsidRPr="00834EF4" w:rsidTr="00173F54">
        <w:tc>
          <w:tcPr>
            <w:tcW w:w="2169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26011">
              <w:rPr>
                <w:sz w:val="20"/>
                <w:szCs w:val="20"/>
              </w:rPr>
              <w:t>Przeprowadzenie szkolenia - "Komunikacja interpersonalna i podstawy sprzedaży, zarządzanie strategiczne"</w:t>
            </w:r>
          </w:p>
        </w:tc>
        <w:tc>
          <w:tcPr>
            <w:tcW w:w="2793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26011">
              <w:rPr>
                <w:b/>
                <w:bCs/>
                <w:sz w:val="20"/>
                <w:szCs w:val="20"/>
              </w:rPr>
              <w:t>TechElf</w:t>
            </w:r>
            <w:proofErr w:type="spellEnd"/>
            <w:r w:rsidRPr="00A26011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26011">
              <w:rPr>
                <w:b/>
                <w:bCs/>
                <w:sz w:val="20"/>
                <w:szCs w:val="20"/>
              </w:rPr>
              <w:t>sp.z</w:t>
            </w:r>
            <w:proofErr w:type="spellEnd"/>
            <w:r w:rsidRPr="00A26011">
              <w:rPr>
                <w:b/>
                <w:bCs/>
                <w:sz w:val="20"/>
                <w:szCs w:val="20"/>
              </w:rPr>
              <w:t xml:space="preserve"> o.o.</w:t>
            </w:r>
          </w:p>
          <w:p w:rsidR="00A26011" w:rsidRPr="00211A34" w:rsidRDefault="00A26011" w:rsidP="00173F54">
            <w:pPr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Mazowiecka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11/49</w:t>
            </w:r>
          </w:p>
          <w:p w:rsidR="00A26011" w:rsidRPr="00211A34" w:rsidRDefault="00A26011" w:rsidP="00173F54">
            <w:pPr>
              <w:spacing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00-052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A26011" w:rsidRPr="00A26011" w:rsidRDefault="00A26011" w:rsidP="00173F54">
            <w:pPr>
              <w:spacing w:before="40" w:after="40"/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1 - Cena - 0.00</w:t>
            </w:r>
          </w:p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2 - Konspekt szkolenia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26011" w:rsidRPr="00211A34" w:rsidRDefault="00A26011" w:rsidP="00173F54">
            <w:pPr>
              <w:jc w:val="center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 xml:space="preserve">  0,00</w:t>
            </w:r>
          </w:p>
        </w:tc>
      </w:tr>
      <w:tr w:rsidR="00A26011" w:rsidRPr="00834EF4" w:rsidTr="00173F54">
        <w:tc>
          <w:tcPr>
            <w:tcW w:w="2169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26011">
              <w:rPr>
                <w:sz w:val="20"/>
                <w:szCs w:val="20"/>
              </w:rPr>
              <w:t>Przeprowadzenie szkolenia - "Komunikacja interpersonalna i podstawy sprzedaży, zarządzanie strategiczne"</w:t>
            </w:r>
          </w:p>
        </w:tc>
        <w:tc>
          <w:tcPr>
            <w:tcW w:w="2793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26011">
              <w:rPr>
                <w:b/>
                <w:bCs/>
                <w:sz w:val="20"/>
                <w:szCs w:val="20"/>
              </w:rPr>
              <w:t>F.P.H.U</w:t>
            </w:r>
            <w:proofErr w:type="spellEnd"/>
            <w:r w:rsidRPr="00A26011">
              <w:rPr>
                <w:b/>
                <w:bCs/>
                <w:sz w:val="20"/>
                <w:szCs w:val="20"/>
              </w:rPr>
              <w:t>. "</w:t>
            </w:r>
            <w:proofErr w:type="spellStart"/>
            <w:r w:rsidRPr="00A26011">
              <w:rPr>
                <w:b/>
                <w:bCs/>
                <w:sz w:val="20"/>
                <w:szCs w:val="20"/>
              </w:rPr>
              <w:t>SEPHIA</w:t>
            </w:r>
            <w:proofErr w:type="spellEnd"/>
            <w:r w:rsidRPr="00A26011">
              <w:rPr>
                <w:b/>
                <w:bCs/>
                <w:sz w:val="20"/>
                <w:szCs w:val="20"/>
              </w:rPr>
              <w:t>" Dominika Kurowska</w:t>
            </w:r>
          </w:p>
          <w:p w:rsidR="00A26011" w:rsidRPr="00211A34" w:rsidRDefault="00A26011" w:rsidP="00173F54">
            <w:pPr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Brody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245a</w:t>
            </w:r>
          </w:p>
          <w:p w:rsidR="00A26011" w:rsidRPr="00211A34" w:rsidRDefault="00A26011" w:rsidP="00173F54">
            <w:pPr>
              <w:spacing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34-130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Kalwaria Zebrzydowska</w:t>
            </w:r>
          </w:p>
        </w:tc>
        <w:tc>
          <w:tcPr>
            <w:tcW w:w="2976" w:type="dxa"/>
            <w:shd w:val="clear" w:color="auto" w:fill="auto"/>
          </w:tcPr>
          <w:p w:rsidR="00A26011" w:rsidRPr="00A26011" w:rsidRDefault="00A26011" w:rsidP="00173F54">
            <w:pPr>
              <w:spacing w:before="40" w:after="40"/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1 - Cena - 30.00</w:t>
            </w:r>
          </w:p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2 - Konspekt szkolenia - 36.40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26011" w:rsidRPr="00211A34" w:rsidRDefault="00A26011" w:rsidP="00173F54">
            <w:pPr>
              <w:jc w:val="center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 xml:space="preserve">  66,40</w:t>
            </w:r>
          </w:p>
        </w:tc>
      </w:tr>
      <w:tr w:rsidR="00A26011" w:rsidRPr="00834EF4" w:rsidTr="00173F54">
        <w:tc>
          <w:tcPr>
            <w:tcW w:w="2169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26011">
              <w:rPr>
                <w:sz w:val="20"/>
                <w:szCs w:val="20"/>
              </w:rPr>
              <w:t>Przeprowadzenie szkolenia - "Uwarunkowania ekonomiczno-prawne w działalności gospodarczej z zakresu specjalistycznego projektowania i wykonawstwa"</w:t>
            </w:r>
          </w:p>
        </w:tc>
        <w:tc>
          <w:tcPr>
            <w:tcW w:w="2793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26011">
              <w:rPr>
                <w:b/>
                <w:bCs/>
                <w:sz w:val="20"/>
                <w:szCs w:val="20"/>
              </w:rPr>
              <w:t>TechElf</w:t>
            </w:r>
            <w:proofErr w:type="spellEnd"/>
            <w:r w:rsidRPr="00A26011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26011">
              <w:rPr>
                <w:b/>
                <w:bCs/>
                <w:sz w:val="20"/>
                <w:szCs w:val="20"/>
              </w:rPr>
              <w:t>sp.z</w:t>
            </w:r>
            <w:proofErr w:type="spellEnd"/>
            <w:r w:rsidRPr="00A26011">
              <w:rPr>
                <w:b/>
                <w:bCs/>
                <w:sz w:val="20"/>
                <w:szCs w:val="20"/>
              </w:rPr>
              <w:t xml:space="preserve"> o.o.</w:t>
            </w:r>
          </w:p>
          <w:p w:rsidR="00A26011" w:rsidRPr="00211A34" w:rsidRDefault="00A26011" w:rsidP="00173F54">
            <w:pPr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Mazowiecka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11/49</w:t>
            </w:r>
          </w:p>
          <w:p w:rsidR="00A26011" w:rsidRPr="00211A34" w:rsidRDefault="00A26011" w:rsidP="00173F54">
            <w:pPr>
              <w:spacing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00-052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A26011" w:rsidRPr="00A26011" w:rsidRDefault="00A26011" w:rsidP="00173F54">
            <w:pPr>
              <w:spacing w:before="40" w:after="40"/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1 - Cena - 0.00</w:t>
            </w:r>
          </w:p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2 - Konspekt szkolenia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26011" w:rsidRPr="00211A34" w:rsidRDefault="00A26011" w:rsidP="00173F54">
            <w:pPr>
              <w:jc w:val="center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 xml:space="preserve">  0,00</w:t>
            </w:r>
          </w:p>
        </w:tc>
      </w:tr>
      <w:tr w:rsidR="00A26011" w:rsidRPr="00834EF4" w:rsidTr="00173F54">
        <w:tc>
          <w:tcPr>
            <w:tcW w:w="2169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26011">
              <w:rPr>
                <w:sz w:val="20"/>
                <w:szCs w:val="20"/>
              </w:rPr>
              <w:t>Przeprowadzenie szkolenia - "Uwarunkowania ekonomiczno-prawne w działalności gospodarczej z zakresu specjalistycznego projektowania i wykonawstwa"</w:t>
            </w:r>
          </w:p>
        </w:tc>
        <w:tc>
          <w:tcPr>
            <w:tcW w:w="2793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26011">
              <w:rPr>
                <w:b/>
                <w:bCs/>
                <w:sz w:val="20"/>
                <w:szCs w:val="20"/>
              </w:rPr>
              <w:t>F.P.H.U</w:t>
            </w:r>
            <w:proofErr w:type="spellEnd"/>
            <w:r w:rsidRPr="00A26011">
              <w:rPr>
                <w:b/>
                <w:bCs/>
                <w:sz w:val="20"/>
                <w:szCs w:val="20"/>
              </w:rPr>
              <w:t>. "</w:t>
            </w:r>
            <w:proofErr w:type="spellStart"/>
            <w:r w:rsidRPr="00A26011">
              <w:rPr>
                <w:b/>
                <w:bCs/>
                <w:sz w:val="20"/>
                <w:szCs w:val="20"/>
              </w:rPr>
              <w:t>SEPHIA</w:t>
            </w:r>
            <w:proofErr w:type="spellEnd"/>
            <w:r w:rsidRPr="00A26011">
              <w:rPr>
                <w:b/>
                <w:bCs/>
                <w:sz w:val="20"/>
                <w:szCs w:val="20"/>
              </w:rPr>
              <w:t>" Dominika Kurowska</w:t>
            </w:r>
          </w:p>
          <w:p w:rsidR="00A26011" w:rsidRPr="00211A34" w:rsidRDefault="00A26011" w:rsidP="00173F54">
            <w:pPr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Brody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245a</w:t>
            </w:r>
          </w:p>
          <w:p w:rsidR="00A26011" w:rsidRPr="00211A34" w:rsidRDefault="00A26011" w:rsidP="00173F54">
            <w:pPr>
              <w:spacing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34-130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Kalwaria Zebrzydowska</w:t>
            </w:r>
          </w:p>
        </w:tc>
        <w:tc>
          <w:tcPr>
            <w:tcW w:w="2976" w:type="dxa"/>
            <w:shd w:val="clear" w:color="auto" w:fill="auto"/>
          </w:tcPr>
          <w:p w:rsidR="00A26011" w:rsidRPr="00A26011" w:rsidRDefault="00A26011" w:rsidP="00173F54">
            <w:pPr>
              <w:spacing w:before="40" w:after="40"/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1 - Cena - 30.00</w:t>
            </w:r>
          </w:p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2 - Konspekt szkolenia - 37.80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26011" w:rsidRPr="00211A34" w:rsidRDefault="00A26011" w:rsidP="00173F54">
            <w:pPr>
              <w:jc w:val="center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 xml:space="preserve">  67,80</w:t>
            </w:r>
          </w:p>
        </w:tc>
      </w:tr>
      <w:tr w:rsidR="00A26011" w:rsidRPr="00834EF4" w:rsidTr="00173F54">
        <w:tc>
          <w:tcPr>
            <w:tcW w:w="2169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lastRenderedPageBreak/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26011">
              <w:rPr>
                <w:sz w:val="20"/>
                <w:szCs w:val="20"/>
              </w:rPr>
              <w:t>Przeprowadzenie szkolenia - "Zagrożenia i szanse dla innowacyjnych przedsięwzięć w pracy inżyniera. Wymogi legislacyjne"</w:t>
            </w:r>
          </w:p>
        </w:tc>
        <w:tc>
          <w:tcPr>
            <w:tcW w:w="2793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26011">
              <w:rPr>
                <w:b/>
                <w:bCs/>
                <w:sz w:val="20"/>
                <w:szCs w:val="20"/>
              </w:rPr>
              <w:t>TechElf</w:t>
            </w:r>
            <w:proofErr w:type="spellEnd"/>
            <w:r w:rsidRPr="00A26011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26011">
              <w:rPr>
                <w:b/>
                <w:bCs/>
                <w:sz w:val="20"/>
                <w:szCs w:val="20"/>
              </w:rPr>
              <w:t>sp.z</w:t>
            </w:r>
            <w:proofErr w:type="spellEnd"/>
            <w:r w:rsidRPr="00A26011">
              <w:rPr>
                <w:b/>
                <w:bCs/>
                <w:sz w:val="20"/>
                <w:szCs w:val="20"/>
              </w:rPr>
              <w:t xml:space="preserve"> o.o.</w:t>
            </w:r>
          </w:p>
          <w:p w:rsidR="00A26011" w:rsidRPr="00211A34" w:rsidRDefault="00A26011" w:rsidP="00173F54">
            <w:pPr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Mazowiecka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11/49</w:t>
            </w:r>
          </w:p>
          <w:p w:rsidR="00A26011" w:rsidRPr="00211A34" w:rsidRDefault="00A26011" w:rsidP="00173F54">
            <w:pPr>
              <w:spacing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00-052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A26011" w:rsidRPr="00A26011" w:rsidRDefault="00A26011" w:rsidP="00173F54">
            <w:pPr>
              <w:spacing w:before="40" w:after="40"/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1 - Cena - 0.00</w:t>
            </w:r>
          </w:p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2 - Konspekt szkolenia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26011" w:rsidRPr="00211A34" w:rsidRDefault="00A26011" w:rsidP="00173F54">
            <w:pPr>
              <w:jc w:val="center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 xml:space="preserve">  0,00</w:t>
            </w:r>
          </w:p>
        </w:tc>
      </w:tr>
      <w:tr w:rsidR="00A26011" w:rsidRPr="00834EF4" w:rsidTr="00173F54">
        <w:tc>
          <w:tcPr>
            <w:tcW w:w="2169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26011">
              <w:rPr>
                <w:sz w:val="20"/>
                <w:szCs w:val="20"/>
              </w:rPr>
              <w:t>Przeprowadzenie szkolenia - "Zagrożenia i szanse dla innowacyjnych przedsięwzięć w pracy inżyniera. Wymogi legislacyjne"</w:t>
            </w:r>
          </w:p>
        </w:tc>
        <w:tc>
          <w:tcPr>
            <w:tcW w:w="2793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26011">
              <w:rPr>
                <w:b/>
                <w:bCs/>
                <w:sz w:val="20"/>
                <w:szCs w:val="20"/>
              </w:rPr>
              <w:t>F.P.H.U</w:t>
            </w:r>
            <w:proofErr w:type="spellEnd"/>
            <w:r w:rsidRPr="00A26011">
              <w:rPr>
                <w:b/>
                <w:bCs/>
                <w:sz w:val="20"/>
                <w:szCs w:val="20"/>
              </w:rPr>
              <w:t>. "</w:t>
            </w:r>
            <w:proofErr w:type="spellStart"/>
            <w:r w:rsidRPr="00A26011">
              <w:rPr>
                <w:b/>
                <w:bCs/>
                <w:sz w:val="20"/>
                <w:szCs w:val="20"/>
              </w:rPr>
              <w:t>SEPHIA</w:t>
            </w:r>
            <w:proofErr w:type="spellEnd"/>
            <w:r w:rsidRPr="00A26011">
              <w:rPr>
                <w:b/>
                <w:bCs/>
                <w:sz w:val="20"/>
                <w:szCs w:val="20"/>
              </w:rPr>
              <w:t>" Dominika Kurowska</w:t>
            </w:r>
          </w:p>
          <w:p w:rsidR="00A26011" w:rsidRPr="00211A34" w:rsidRDefault="00A26011" w:rsidP="00173F54">
            <w:pPr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Brody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245a</w:t>
            </w:r>
          </w:p>
          <w:p w:rsidR="00A26011" w:rsidRPr="00211A34" w:rsidRDefault="00A26011" w:rsidP="00173F54">
            <w:pPr>
              <w:spacing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34-130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Kalwaria Zebrzydowska</w:t>
            </w:r>
          </w:p>
        </w:tc>
        <w:tc>
          <w:tcPr>
            <w:tcW w:w="2976" w:type="dxa"/>
            <w:shd w:val="clear" w:color="auto" w:fill="auto"/>
          </w:tcPr>
          <w:p w:rsidR="00A26011" w:rsidRPr="00A26011" w:rsidRDefault="00A26011" w:rsidP="00173F54">
            <w:pPr>
              <w:spacing w:before="40" w:after="40"/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1 - Cena - 30.00</w:t>
            </w:r>
          </w:p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2 - Konspekt szkolenia - 26.60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26011" w:rsidRPr="00211A34" w:rsidRDefault="00A26011" w:rsidP="00173F54">
            <w:pPr>
              <w:jc w:val="center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 xml:space="preserve">  56,60</w:t>
            </w:r>
          </w:p>
        </w:tc>
      </w:tr>
      <w:tr w:rsidR="00A26011" w:rsidRPr="00834EF4" w:rsidTr="00173F54">
        <w:tc>
          <w:tcPr>
            <w:tcW w:w="2169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26011">
              <w:rPr>
                <w:sz w:val="20"/>
                <w:szCs w:val="20"/>
              </w:rPr>
              <w:t>Przeprowadzenie szkolenia - "Konkurencja na rynku usług w sektorze obejmującym wiedzę i kompetencje zdobywane na Wydziale Mechanicznym. Mocne i słabe strony firmy"</w:t>
            </w:r>
          </w:p>
        </w:tc>
        <w:tc>
          <w:tcPr>
            <w:tcW w:w="2793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26011">
              <w:rPr>
                <w:b/>
                <w:bCs/>
                <w:sz w:val="20"/>
                <w:szCs w:val="20"/>
              </w:rPr>
              <w:t>TechElf</w:t>
            </w:r>
            <w:proofErr w:type="spellEnd"/>
            <w:r w:rsidRPr="00A26011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26011">
              <w:rPr>
                <w:b/>
                <w:bCs/>
                <w:sz w:val="20"/>
                <w:szCs w:val="20"/>
              </w:rPr>
              <w:t>sp.z</w:t>
            </w:r>
            <w:proofErr w:type="spellEnd"/>
            <w:r w:rsidRPr="00A26011">
              <w:rPr>
                <w:b/>
                <w:bCs/>
                <w:sz w:val="20"/>
                <w:szCs w:val="20"/>
              </w:rPr>
              <w:t xml:space="preserve"> o.o.</w:t>
            </w:r>
          </w:p>
          <w:p w:rsidR="00A26011" w:rsidRPr="00211A34" w:rsidRDefault="00A26011" w:rsidP="00173F54">
            <w:pPr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Mazowiecka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11/49</w:t>
            </w:r>
          </w:p>
          <w:p w:rsidR="00A26011" w:rsidRPr="00211A34" w:rsidRDefault="00A26011" w:rsidP="00173F54">
            <w:pPr>
              <w:spacing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00-052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A26011" w:rsidRPr="00A26011" w:rsidRDefault="00A26011" w:rsidP="00173F54">
            <w:pPr>
              <w:spacing w:before="40" w:after="40"/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1 - Cena - 0.00</w:t>
            </w:r>
          </w:p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2 - Konspekt szkolenia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26011" w:rsidRPr="00211A34" w:rsidRDefault="00A26011" w:rsidP="00173F54">
            <w:pPr>
              <w:jc w:val="center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 xml:space="preserve">  0,00</w:t>
            </w:r>
          </w:p>
        </w:tc>
      </w:tr>
      <w:tr w:rsidR="00A26011" w:rsidRPr="00834EF4" w:rsidTr="00173F54">
        <w:tc>
          <w:tcPr>
            <w:tcW w:w="2169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26011">
              <w:rPr>
                <w:sz w:val="20"/>
                <w:szCs w:val="20"/>
              </w:rPr>
              <w:t>Przeprowadzenie szkolenia - "Konkurencja na rynku usług w sektorze obejmującym wiedzę i kompetencje zdobywane na Wydziale Mechanicznym. Mocne i słabe strony firmy"</w:t>
            </w:r>
          </w:p>
        </w:tc>
        <w:tc>
          <w:tcPr>
            <w:tcW w:w="2793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26011">
              <w:rPr>
                <w:b/>
                <w:bCs/>
                <w:sz w:val="20"/>
                <w:szCs w:val="20"/>
              </w:rPr>
              <w:t>F.P.H.U</w:t>
            </w:r>
            <w:proofErr w:type="spellEnd"/>
            <w:r w:rsidRPr="00A26011">
              <w:rPr>
                <w:b/>
                <w:bCs/>
                <w:sz w:val="20"/>
                <w:szCs w:val="20"/>
              </w:rPr>
              <w:t>. "</w:t>
            </w:r>
            <w:proofErr w:type="spellStart"/>
            <w:r w:rsidRPr="00A26011">
              <w:rPr>
                <w:b/>
                <w:bCs/>
                <w:sz w:val="20"/>
                <w:szCs w:val="20"/>
              </w:rPr>
              <w:t>SEPHIA</w:t>
            </w:r>
            <w:proofErr w:type="spellEnd"/>
            <w:r w:rsidRPr="00A26011">
              <w:rPr>
                <w:b/>
                <w:bCs/>
                <w:sz w:val="20"/>
                <w:szCs w:val="20"/>
              </w:rPr>
              <w:t>" Dominika Kurowska</w:t>
            </w:r>
          </w:p>
          <w:p w:rsidR="00A26011" w:rsidRPr="00211A34" w:rsidRDefault="00A26011" w:rsidP="00173F54">
            <w:pPr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Brody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245a</w:t>
            </w:r>
          </w:p>
          <w:p w:rsidR="00A26011" w:rsidRPr="00211A34" w:rsidRDefault="00A26011" w:rsidP="00173F54">
            <w:pPr>
              <w:spacing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34-130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Kalwaria Zebrzydowska</w:t>
            </w:r>
          </w:p>
        </w:tc>
        <w:tc>
          <w:tcPr>
            <w:tcW w:w="2976" w:type="dxa"/>
            <w:shd w:val="clear" w:color="auto" w:fill="auto"/>
          </w:tcPr>
          <w:p w:rsidR="00A26011" w:rsidRPr="00A26011" w:rsidRDefault="00A26011" w:rsidP="00173F54">
            <w:pPr>
              <w:spacing w:before="40" w:after="40"/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1 - Cena - 30.00</w:t>
            </w:r>
          </w:p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2 - Konspekt szkolenia - 37.80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26011" w:rsidRPr="00211A34" w:rsidRDefault="00A26011" w:rsidP="00173F54">
            <w:pPr>
              <w:jc w:val="center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 xml:space="preserve">  67,80</w:t>
            </w:r>
          </w:p>
        </w:tc>
      </w:tr>
      <w:tr w:rsidR="00A26011" w:rsidRPr="00834EF4" w:rsidTr="00173F54">
        <w:tc>
          <w:tcPr>
            <w:tcW w:w="2169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26011">
              <w:rPr>
                <w:sz w:val="20"/>
                <w:szCs w:val="20"/>
              </w:rPr>
              <w:t>Przeprowadzenie szkolenia - "Model funkcjonowania firmy a różnorodność procesów projektowych"</w:t>
            </w:r>
          </w:p>
        </w:tc>
        <w:tc>
          <w:tcPr>
            <w:tcW w:w="2793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26011">
              <w:rPr>
                <w:b/>
                <w:bCs/>
                <w:sz w:val="20"/>
                <w:szCs w:val="20"/>
              </w:rPr>
              <w:t>TechElf</w:t>
            </w:r>
            <w:proofErr w:type="spellEnd"/>
            <w:r w:rsidRPr="00A26011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26011">
              <w:rPr>
                <w:b/>
                <w:bCs/>
                <w:sz w:val="20"/>
                <w:szCs w:val="20"/>
              </w:rPr>
              <w:t>sp.z</w:t>
            </w:r>
            <w:proofErr w:type="spellEnd"/>
            <w:r w:rsidRPr="00A26011">
              <w:rPr>
                <w:b/>
                <w:bCs/>
                <w:sz w:val="20"/>
                <w:szCs w:val="20"/>
              </w:rPr>
              <w:t xml:space="preserve"> o.o.</w:t>
            </w:r>
          </w:p>
          <w:p w:rsidR="00A26011" w:rsidRPr="00211A34" w:rsidRDefault="00A26011" w:rsidP="00173F54">
            <w:pPr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Mazowiecka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11/49</w:t>
            </w:r>
          </w:p>
          <w:p w:rsidR="00A26011" w:rsidRPr="00211A34" w:rsidRDefault="00A26011" w:rsidP="00173F54">
            <w:pPr>
              <w:spacing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00-052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A26011" w:rsidRPr="00A26011" w:rsidRDefault="00A26011" w:rsidP="00173F54">
            <w:pPr>
              <w:spacing w:before="40" w:after="40"/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1 - Cena - 0.00</w:t>
            </w:r>
          </w:p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2 - Konspekt szkolenia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26011" w:rsidRPr="00211A34" w:rsidRDefault="00A26011" w:rsidP="00173F54">
            <w:pPr>
              <w:jc w:val="center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 xml:space="preserve">  0,00</w:t>
            </w:r>
          </w:p>
        </w:tc>
      </w:tr>
      <w:tr w:rsidR="00A26011" w:rsidRPr="00834EF4" w:rsidTr="00173F54">
        <w:tc>
          <w:tcPr>
            <w:tcW w:w="2169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26011">
              <w:rPr>
                <w:sz w:val="20"/>
                <w:szCs w:val="20"/>
              </w:rPr>
              <w:t>Przeprowadzenie szkolenia - "Model funkcjonowania firmy a różnorodność procesów projektowych"</w:t>
            </w:r>
          </w:p>
        </w:tc>
        <w:tc>
          <w:tcPr>
            <w:tcW w:w="2793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26011">
              <w:rPr>
                <w:b/>
                <w:bCs/>
                <w:sz w:val="20"/>
                <w:szCs w:val="20"/>
              </w:rPr>
              <w:t>F.P.H.U</w:t>
            </w:r>
            <w:proofErr w:type="spellEnd"/>
            <w:r w:rsidRPr="00A26011">
              <w:rPr>
                <w:b/>
                <w:bCs/>
                <w:sz w:val="20"/>
                <w:szCs w:val="20"/>
              </w:rPr>
              <w:t>. "</w:t>
            </w:r>
            <w:proofErr w:type="spellStart"/>
            <w:r w:rsidRPr="00A26011">
              <w:rPr>
                <w:b/>
                <w:bCs/>
                <w:sz w:val="20"/>
                <w:szCs w:val="20"/>
              </w:rPr>
              <w:t>SEPHIA</w:t>
            </w:r>
            <w:proofErr w:type="spellEnd"/>
            <w:r w:rsidRPr="00A26011">
              <w:rPr>
                <w:b/>
                <w:bCs/>
                <w:sz w:val="20"/>
                <w:szCs w:val="20"/>
              </w:rPr>
              <w:t>" Dominika Kurowska</w:t>
            </w:r>
          </w:p>
          <w:p w:rsidR="00A26011" w:rsidRPr="00211A34" w:rsidRDefault="00A26011" w:rsidP="00173F54">
            <w:pPr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Brody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245a</w:t>
            </w:r>
          </w:p>
          <w:p w:rsidR="00A26011" w:rsidRPr="00211A34" w:rsidRDefault="00A26011" w:rsidP="00173F54">
            <w:pPr>
              <w:spacing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34-130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Kalwaria Zebrzydowska</w:t>
            </w:r>
          </w:p>
        </w:tc>
        <w:tc>
          <w:tcPr>
            <w:tcW w:w="2976" w:type="dxa"/>
            <w:shd w:val="clear" w:color="auto" w:fill="auto"/>
          </w:tcPr>
          <w:p w:rsidR="00A26011" w:rsidRPr="00A26011" w:rsidRDefault="00A26011" w:rsidP="00173F54">
            <w:pPr>
              <w:spacing w:before="40" w:after="40"/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1 - Cena - 30.00</w:t>
            </w:r>
          </w:p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2 - Konspekt szkolenia - 37.80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26011" w:rsidRPr="00211A34" w:rsidRDefault="00A26011" w:rsidP="00173F54">
            <w:pPr>
              <w:jc w:val="center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 xml:space="preserve">  67,80</w:t>
            </w:r>
          </w:p>
        </w:tc>
      </w:tr>
      <w:tr w:rsidR="00A26011" w:rsidRPr="00834EF4" w:rsidTr="00173F54">
        <w:tc>
          <w:tcPr>
            <w:tcW w:w="2169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26011">
              <w:rPr>
                <w:sz w:val="20"/>
                <w:szCs w:val="20"/>
              </w:rPr>
              <w:t>Przeprowadzenie szkolenia - "Przewaga konkurencyjna firmy poprzez wykorzystanie nowych technik i technologii projektowych w firmie z sektora usług obejmujących wiedzę i kompetencje zdobywane na Wydziale Mechanicznym"</w:t>
            </w:r>
          </w:p>
        </w:tc>
        <w:tc>
          <w:tcPr>
            <w:tcW w:w="2793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26011">
              <w:rPr>
                <w:b/>
                <w:bCs/>
                <w:sz w:val="20"/>
                <w:szCs w:val="20"/>
              </w:rPr>
              <w:t>TechElf</w:t>
            </w:r>
            <w:proofErr w:type="spellEnd"/>
            <w:r w:rsidRPr="00A26011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26011">
              <w:rPr>
                <w:b/>
                <w:bCs/>
                <w:sz w:val="20"/>
                <w:szCs w:val="20"/>
              </w:rPr>
              <w:t>sp.z</w:t>
            </w:r>
            <w:proofErr w:type="spellEnd"/>
            <w:r w:rsidRPr="00A26011">
              <w:rPr>
                <w:b/>
                <w:bCs/>
                <w:sz w:val="20"/>
                <w:szCs w:val="20"/>
              </w:rPr>
              <w:t xml:space="preserve"> o.o.</w:t>
            </w:r>
          </w:p>
          <w:p w:rsidR="00A26011" w:rsidRPr="00211A34" w:rsidRDefault="00A26011" w:rsidP="00173F54">
            <w:pPr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Mazowiecka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11/49</w:t>
            </w:r>
          </w:p>
          <w:p w:rsidR="00A26011" w:rsidRPr="00211A34" w:rsidRDefault="00A26011" w:rsidP="00173F54">
            <w:pPr>
              <w:spacing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00-052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A26011" w:rsidRPr="00A26011" w:rsidRDefault="00A26011" w:rsidP="00173F54">
            <w:pPr>
              <w:spacing w:before="40" w:after="40"/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1 - Cena - 0.00</w:t>
            </w:r>
          </w:p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2 - Konspekt szkolenia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26011" w:rsidRPr="00211A34" w:rsidRDefault="00A26011" w:rsidP="00173F54">
            <w:pPr>
              <w:jc w:val="center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 xml:space="preserve">  0,00</w:t>
            </w:r>
          </w:p>
        </w:tc>
      </w:tr>
      <w:tr w:rsidR="00A26011" w:rsidRPr="00834EF4" w:rsidTr="00173F54">
        <w:tc>
          <w:tcPr>
            <w:tcW w:w="2169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26011">
              <w:rPr>
                <w:sz w:val="20"/>
                <w:szCs w:val="20"/>
              </w:rPr>
              <w:t xml:space="preserve">Przeprowadzenie szkolenia - "Przewaga </w:t>
            </w:r>
            <w:r w:rsidRPr="00A26011">
              <w:rPr>
                <w:sz w:val="20"/>
                <w:szCs w:val="20"/>
              </w:rPr>
              <w:lastRenderedPageBreak/>
              <w:t>konkurencyjna firmy poprzez wykorzystanie nowych technik i technologii projektowych w firmie z sektora usług obejmujących wiedzę i kompetencje zdobywane na Wydziale Mechanicznym"</w:t>
            </w:r>
          </w:p>
        </w:tc>
        <w:tc>
          <w:tcPr>
            <w:tcW w:w="2793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26011">
              <w:rPr>
                <w:b/>
                <w:bCs/>
                <w:sz w:val="20"/>
                <w:szCs w:val="20"/>
              </w:rPr>
              <w:lastRenderedPageBreak/>
              <w:t>F.P.H.U</w:t>
            </w:r>
            <w:proofErr w:type="spellEnd"/>
            <w:r w:rsidRPr="00A26011">
              <w:rPr>
                <w:b/>
                <w:bCs/>
                <w:sz w:val="20"/>
                <w:szCs w:val="20"/>
              </w:rPr>
              <w:t>. "</w:t>
            </w:r>
            <w:proofErr w:type="spellStart"/>
            <w:r w:rsidRPr="00A26011">
              <w:rPr>
                <w:b/>
                <w:bCs/>
                <w:sz w:val="20"/>
                <w:szCs w:val="20"/>
              </w:rPr>
              <w:t>SEPHIA</w:t>
            </w:r>
            <w:proofErr w:type="spellEnd"/>
            <w:r w:rsidRPr="00A26011">
              <w:rPr>
                <w:b/>
                <w:bCs/>
                <w:sz w:val="20"/>
                <w:szCs w:val="20"/>
              </w:rPr>
              <w:t>" Dominika Kurowska</w:t>
            </w:r>
          </w:p>
          <w:p w:rsidR="00A26011" w:rsidRPr="00211A34" w:rsidRDefault="00A26011" w:rsidP="00173F54">
            <w:pPr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lastRenderedPageBreak/>
              <w:t>Brody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245a</w:t>
            </w:r>
          </w:p>
          <w:p w:rsidR="00A26011" w:rsidRPr="00211A34" w:rsidRDefault="00A26011" w:rsidP="00173F54">
            <w:pPr>
              <w:spacing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34-130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Kalwaria Zebrzydowska</w:t>
            </w:r>
          </w:p>
        </w:tc>
        <w:tc>
          <w:tcPr>
            <w:tcW w:w="2976" w:type="dxa"/>
            <w:shd w:val="clear" w:color="auto" w:fill="auto"/>
          </w:tcPr>
          <w:p w:rsidR="00A26011" w:rsidRPr="00A26011" w:rsidRDefault="00A26011" w:rsidP="00173F54">
            <w:pPr>
              <w:spacing w:before="40" w:after="40"/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lastRenderedPageBreak/>
              <w:t>1 - Cena - 30.00</w:t>
            </w:r>
          </w:p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2 - Konspekt szkolenia - 37.80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26011" w:rsidRPr="00211A34" w:rsidRDefault="00A26011" w:rsidP="00173F54">
            <w:pPr>
              <w:jc w:val="center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 xml:space="preserve">  67,80</w:t>
            </w:r>
          </w:p>
        </w:tc>
      </w:tr>
      <w:tr w:rsidR="00A26011" w:rsidRPr="00834EF4" w:rsidTr="00173F54">
        <w:tc>
          <w:tcPr>
            <w:tcW w:w="2169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26011">
              <w:rPr>
                <w:sz w:val="20"/>
                <w:szCs w:val="20"/>
              </w:rPr>
              <w:t>Przeprowadzenie szkolenia - "Maksymalizacja zysków w firmie poprzez optymalizację procesu projektowego"</w:t>
            </w:r>
          </w:p>
        </w:tc>
        <w:tc>
          <w:tcPr>
            <w:tcW w:w="2793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26011">
              <w:rPr>
                <w:b/>
                <w:bCs/>
                <w:sz w:val="20"/>
                <w:szCs w:val="20"/>
              </w:rPr>
              <w:t>TechElf</w:t>
            </w:r>
            <w:proofErr w:type="spellEnd"/>
            <w:r w:rsidRPr="00A26011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26011">
              <w:rPr>
                <w:b/>
                <w:bCs/>
                <w:sz w:val="20"/>
                <w:szCs w:val="20"/>
              </w:rPr>
              <w:t>sp.z</w:t>
            </w:r>
            <w:proofErr w:type="spellEnd"/>
            <w:r w:rsidRPr="00A26011">
              <w:rPr>
                <w:b/>
                <w:bCs/>
                <w:sz w:val="20"/>
                <w:szCs w:val="20"/>
              </w:rPr>
              <w:t xml:space="preserve"> o.o.</w:t>
            </w:r>
          </w:p>
          <w:p w:rsidR="00A26011" w:rsidRPr="00211A34" w:rsidRDefault="00A26011" w:rsidP="00173F54">
            <w:pPr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Mazowiecka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11/49</w:t>
            </w:r>
          </w:p>
          <w:p w:rsidR="00A26011" w:rsidRPr="00211A34" w:rsidRDefault="00A26011" w:rsidP="00173F54">
            <w:pPr>
              <w:spacing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00-052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A26011" w:rsidRPr="00A26011" w:rsidRDefault="00A26011" w:rsidP="00173F54">
            <w:pPr>
              <w:spacing w:before="40" w:after="40"/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1 - Cena - 0.00</w:t>
            </w:r>
          </w:p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2 - Konspekt szkolenia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26011" w:rsidRPr="00211A34" w:rsidRDefault="00A26011" w:rsidP="00173F54">
            <w:pPr>
              <w:jc w:val="center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 xml:space="preserve">  0,00</w:t>
            </w:r>
          </w:p>
        </w:tc>
      </w:tr>
      <w:tr w:rsidR="00A26011" w:rsidRPr="00834EF4" w:rsidTr="00173F54">
        <w:tc>
          <w:tcPr>
            <w:tcW w:w="2169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26011">
              <w:rPr>
                <w:sz w:val="20"/>
                <w:szCs w:val="20"/>
              </w:rPr>
              <w:t>Przeprowadzenie szkolenia - "Maksymalizacja zysków w firmie poprzez optymalizację procesu projektowego"</w:t>
            </w:r>
          </w:p>
        </w:tc>
        <w:tc>
          <w:tcPr>
            <w:tcW w:w="2793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26011">
              <w:rPr>
                <w:b/>
                <w:bCs/>
                <w:sz w:val="20"/>
                <w:szCs w:val="20"/>
              </w:rPr>
              <w:t>F.P.H.U</w:t>
            </w:r>
            <w:proofErr w:type="spellEnd"/>
            <w:r w:rsidRPr="00A26011">
              <w:rPr>
                <w:b/>
                <w:bCs/>
                <w:sz w:val="20"/>
                <w:szCs w:val="20"/>
              </w:rPr>
              <w:t>. "</w:t>
            </w:r>
            <w:proofErr w:type="spellStart"/>
            <w:r w:rsidRPr="00A26011">
              <w:rPr>
                <w:b/>
                <w:bCs/>
                <w:sz w:val="20"/>
                <w:szCs w:val="20"/>
              </w:rPr>
              <w:t>SEPHIA</w:t>
            </w:r>
            <w:proofErr w:type="spellEnd"/>
            <w:r w:rsidRPr="00A26011">
              <w:rPr>
                <w:b/>
                <w:bCs/>
                <w:sz w:val="20"/>
                <w:szCs w:val="20"/>
              </w:rPr>
              <w:t>" Dominika Kurowska</w:t>
            </w:r>
          </w:p>
          <w:p w:rsidR="00A26011" w:rsidRPr="00211A34" w:rsidRDefault="00A26011" w:rsidP="00173F54">
            <w:pPr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Brody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245a</w:t>
            </w:r>
          </w:p>
          <w:p w:rsidR="00A26011" w:rsidRPr="00211A34" w:rsidRDefault="00A26011" w:rsidP="00173F54">
            <w:pPr>
              <w:spacing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34-130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Kalwaria Zebrzydowska</w:t>
            </w:r>
          </w:p>
        </w:tc>
        <w:tc>
          <w:tcPr>
            <w:tcW w:w="2976" w:type="dxa"/>
            <w:shd w:val="clear" w:color="auto" w:fill="auto"/>
          </w:tcPr>
          <w:p w:rsidR="00A26011" w:rsidRPr="00A26011" w:rsidRDefault="00A26011" w:rsidP="00173F54">
            <w:pPr>
              <w:spacing w:before="40" w:after="40"/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1 - Cena - 30.00</w:t>
            </w:r>
          </w:p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2 - Konspekt szkolenia - 36.40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26011" w:rsidRPr="00211A34" w:rsidRDefault="00A26011" w:rsidP="00173F54">
            <w:pPr>
              <w:jc w:val="center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 xml:space="preserve">  66,40</w:t>
            </w:r>
          </w:p>
        </w:tc>
      </w:tr>
      <w:tr w:rsidR="00A26011" w:rsidRPr="00834EF4" w:rsidTr="00173F54">
        <w:tc>
          <w:tcPr>
            <w:tcW w:w="2169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26011">
              <w:rPr>
                <w:sz w:val="20"/>
                <w:szCs w:val="20"/>
              </w:rPr>
              <w:t>Przeprowadzenie szkolenia - "Analiza kosztów funkcjonowania firmy w aspekcie wprowadzania innowacyjnych rozwiązań sprzętowych i personalnych"</w:t>
            </w:r>
          </w:p>
        </w:tc>
        <w:tc>
          <w:tcPr>
            <w:tcW w:w="2793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26011">
              <w:rPr>
                <w:b/>
                <w:bCs/>
                <w:sz w:val="20"/>
                <w:szCs w:val="20"/>
              </w:rPr>
              <w:t>TechElf</w:t>
            </w:r>
            <w:proofErr w:type="spellEnd"/>
            <w:r w:rsidRPr="00A26011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26011">
              <w:rPr>
                <w:b/>
                <w:bCs/>
                <w:sz w:val="20"/>
                <w:szCs w:val="20"/>
              </w:rPr>
              <w:t>sp.z</w:t>
            </w:r>
            <w:proofErr w:type="spellEnd"/>
            <w:r w:rsidRPr="00A26011">
              <w:rPr>
                <w:b/>
                <w:bCs/>
                <w:sz w:val="20"/>
                <w:szCs w:val="20"/>
              </w:rPr>
              <w:t xml:space="preserve"> o.o.</w:t>
            </w:r>
          </w:p>
          <w:p w:rsidR="00A26011" w:rsidRPr="00211A34" w:rsidRDefault="00A26011" w:rsidP="00173F54">
            <w:pPr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Mazowiecka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11/49</w:t>
            </w:r>
          </w:p>
          <w:p w:rsidR="00A26011" w:rsidRPr="00211A34" w:rsidRDefault="00A26011" w:rsidP="00173F54">
            <w:pPr>
              <w:spacing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00-052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A26011" w:rsidRPr="00A26011" w:rsidRDefault="00A26011" w:rsidP="00173F54">
            <w:pPr>
              <w:spacing w:before="40" w:after="40"/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1 - Cena - 0.00</w:t>
            </w:r>
          </w:p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2 - Konspekt szkolenia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26011" w:rsidRPr="00211A34" w:rsidRDefault="00A26011" w:rsidP="00173F54">
            <w:pPr>
              <w:jc w:val="center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 xml:space="preserve">  0,00</w:t>
            </w:r>
          </w:p>
        </w:tc>
      </w:tr>
      <w:tr w:rsidR="00A26011" w:rsidRPr="00834EF4" w:rsidTr="00173F54">
        <w:tc>
          <w:tcPr>
            <w:tcW w:w="2169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26011">
              <w:rPr>
                <w:sz w:val="20"/>
                <w:szCs w:val="20"/>
              </w:rPr>
              <w:t>Przeprowadzenie szkolenia - "Analiza kosztów funkcjonowania firmy w aspekcie wprowadzania innowacyjnych rozwiązań sprzętowych i personalnych"</w:t>
            </w:r>
          </w:p>
        </w:tc>
        <w:tc>
          <w:tcPr>
            <w:tcW w:w="2793" w:type="dxa"/>
            <w:shd w:val="clear" w:color="auto" w:fill="auto"/>
          </w:tcPr>
          <w:p w:rsidR="00A26011" w:rsidRPr="00211A34" w:rsidRDefault="00A26011" w:rsidP="00173F5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26011">
              <w:rPr>
                <w:b/>
                <w:bCs/>
                <w:sz w:val="20"/>
                <w:szCs w:val="20"/>
              </w:rPr>
              <w:t>F.P.H.U</w:t>
            </w:r>
            <w:proofErr w:type="spellEnd"/>
            <w:r w:rsidRPr="00A26011">
              <w:rPr>
                <w:b/>
                <w:bCs/>
                <w:sz w:val="20"/>
                <w:szCs w:val="20"/>
              </w:rPr>
              <w:t>. "</w:t>
            </w:r>
            <w:proofErr w:type="spellStart"/>
            <w:r w:rsidRPr="00A26011">
              <w:rPr>
                <w:b/>
                <w:bCs/>
                <w:sz w:val="20"/>
                <w:szCs w:val="20"/>
              </w:rPr>
              <w:t>SEPHIA</w:t>
            </w:r>
            <w:proofErr w:type="spellEnd"/>
            <w:r w:rsidRPr="00A26011">
              <w:rPr>
                <w:b/>
                <w:bCs/>
                <w:sz w:val="20"/>
                <w:szCs w:val="20"/>
              </w:rPr>
              <w:t>" Dominika Kurowska</w:t>
            </w:r>
          </w:p>
          <w:p w:rsidR="00A26011" w:rsidRPr="00211A34" w:rsidRDefault="00A26011" w:rsidP="00173F54">
            <w:pPr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Brody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245a</w:t>
            </w:r>
          </w:p>
          <w:p w:rsidR="00A26011" w:rsidRPr="00211A34" w:rsidRDefault="00A26011" w:rsidP="00173F54">
            <w:pPr>
              <w:spacing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34-130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6011">
              <w:rPr>
                <w:sz w:val="20"/>
                <w:szCs w:val="20"/>
              </w:rPr>
              <w:t>Kalwaria Zebrzydowska</w:t>
            </w:r>
          </w:p>
        </w:tc>
        <w:tc>
          <w:tcPr>
            <w:tcW w:w="2976" w:type="dxa"/>
            <w:shd w:val="clear" w:color="auto" w:fill="auto"/>
          </w:tcPr>
          <w:p w:rsidR="00A26011" w:rsidRPr="00A26011" w:rsidRDefault="00A26011" w:rsidP="00173F54">
            <w:pPr>
              <w:spacing w:before="40" w:after="40"/>
              <w:rPr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1 - Cena - 30.00</w:t>
            </w:r>
          </w:p>
          <w:p w:rsidR="00A26011" w:rsidRPr="00211A34" w:rsidRDefault="00A26011" w:rsidP="00173F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>2 - Konspekt szkolenia - 37.80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26011" w:rsidRPr="00211A34" w:rsidRDefault="00A26011" w:rsidP="00173F54">
            <w:pPr>
              <w:jc w:val="center"/>
              <w:rPr>
                <w:color w:val="000000"/>
                <w:sz w:val="20"/>
                <w:szCs w:val="20"/>
              </w:rPr>
            </w:pPr>
            <w:r w:rsidRPr="00A26011">
              <w:rPr>
                <w:sz w:val="20"/>
                <w:szCs w:val="20"/>
              </w:rPr>
              <w:t xml:space="preserve">  67,80</w:t>
            </w:r>
          </w:p>
        </w:tc>
      </w:tr>
      <w:bookmarkEnd w:id="0"/>
    </w:tbl>
    <w:p w:rsidR="008642B3" w:rsidRPr="00B464D3" w:rsidRDefault="008642B3" w:rsidP="00AC324A">
      <w:pPr>
        <w:spacing w:before="480" w:after="480" w:line="360" w:lineRule="auto"/>
        <w:ind w:left="3119" w:firstLine="425"/>
        <w:jc w:val="right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78AC" w:rsidRDefault="003078AC">
      <w:r>
        <w:separator/>
      </w:r>
    </w:p>
  </w:endnote>
  <w:endnote w:type="continuationSeparator" w:id="0">
    <w:p w:rsidR="003078AC" w:rsidRDefault="00307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78AC" w:rsidRDefault="003078AC">
      <w:r>
        <w:separator/>
      </w:r>
    </w:p>
  </w:footnote>
  <w:footnote w:type="continuationSeparator" w:id="0">
    <w:p w:rsidR="003078AC" w:rsidRDefault="00307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78AC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078AC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C7A45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26011"/>
    <w:rsid w:val="00A91321"/>
    <w:rsid w:val="00AA02AC"/>
    <w:rsid w:val="00AC324A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9CD9A9"/>
  <w15:chartTrackingRefBased/>
  <w15:docId w15:val="{7BF2E76D-5EA1-4427-8CC4-4AE25B536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1573</Words>
  <Characters>9404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Bartłomiej Baziak</dc:creator>
  <cp:keywords/>
  <dc:description/>
  <cp:lastModifiedBy>Bartłomiej Baziak</cp:lastModifiedBy>
  <cp:revision>2</cp:revision>
  <cp:lastPrinted>2022-01-17T09:52:00Z</cp:lastPrinted>
  <dcterms:created xsi:type="dcterms:W3CDTF">2022-01-17T09:52:00Z</dcterms:created>
  <dcterms:modified xsi:type="dcterms:W3CDTF">2022-01-17T09:52:00Z</dcterms:modified>
</cp:coreProperties>
</file>