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1A75A5" w14:textId="77777777"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6F566C" w:rsidRPr="006F566C">
        <w:rPr>
          <w:bCs/>
          <w:i w:val="0"/>
          <w:sz w:val="22"/>
          <w:szCs w:val="22"/>
        </w:rPr>
        <w:t>2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14:paraId="0D2002F3" w14:textId="77777777"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01DED1C" w14:textId="02E46205"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6F566C" w:rsidRPr="006F566C">
        <w:rPr>
          <w:b/>
          <w:sz w:val="22"/>
          <w:szCs w:val="22"/>
        </w:rPr>
        <w:t>NZ/01/D/</w:t>
      </w:r>
      <w:r w:rsidR="00930EEE">
        <w:rPr>
          <w:b/>
          <w:sz w:val="22"/>
          <w:szCs w:val="22"/>
        </w:rPr>
        <w:t>P</w:t>
      </w:r>
      <w:r w:rsidR="006F566C" w:rsidRPr="006F566C">
        <w:rPr>
          <w:b/>
          <w:sz w:val="22"/>
          <w:szCs w:val="22"/>
        </w:rPr>
        <w:t>/A/2022</w:t>
      </w:r>
    </w:p>
    <w:p w14:paraId="371E13EE" w14:textId="77777777" w:rsidR="00360BC3" w:rsidRDefault="00360BC3" w:rsidP="0000184A">
      <w:pPr>
        <w:pStyle w:val="Nagwek"/>
        <w:rPr>
          <w:b/>
          <w:sz w:val="22"/>
          <w:szCs w:val="22"/>
        </w:rPr>
      </w:pPr>
    </w:p>
    <w:p w14:paraId="17EF5340" w14:textId="77777777"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53598428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2C2FDE6E" w14:textId="77777777"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</w:t>
      </w:r>
      <w:proofErr w:type="spellStart"/>
      <w:r w:rsidRPr="0043102D">
        <w:rPr>
          <w:rFonts w:eastAsia="Calibri"/>
          <w:i/>
          <w:sz w:val="16"/>
          <w:szCs w:val="16"/>
          <w:lang w:eastAsia="en-US"/>
        </w:rPr>
        <w:t>CEiDG</w:t>
      </w:r>
      <w:proofErr w:type="spellEnd"/>
      <w:r w:rsidRPr="0043102D">
        <w:rPr>
          <w:rFonts w:eastAsia="Calibri"/>
          <w:i/>
          <w:sz w:val="16"/>
          <w:szCs w:val="16"/>
          <w:lang w:eastAsia="en-US"/>
        </w:rPr>
        <w:t>)</w:t>
      </w:r>
    </w:p>
    <w:p w14:paraId="4374EB04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7768D61C" w14:textId="77777777"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0BEAF253" w14:textId="77777777"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14:paraId="4F5F2142" w14:textId="77777777" w:rsidR="00360BC3" w:rsidRDefault="00360BC3" w:rsidP="0000184A">
      <w:pPr>
        <w:pStyle w:val="Nagwek"/>
        <w:rPr>
          <w:bCs/>
          <w:sz w:val="22"/>
          <w:szCs w:val="22"/>
        </w:rPr>
      </w:pPr>
    </w:p>
    <w:p w14:paraId="0F8BC948" w14:textId="77777777"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6F566C" w:rsidRPr="00110593" w14:paraId="00C7A1A7" w14:textId="77777777" w:rsidTr="009608C6">
        <w:tc>
          <w:tcPr>
            <w:tcW w:w="9104" w:type="dxa"/>
            <w:shd w:val="clear" w:color="auto" w:fill="D9D9D9"/>
          </w:tcPr>
          <w:p w14:paraId="00B57CA4" w14:textId="77777777" w:rsidR="006F566C" w:rsidRPr="00110593" w:rsidRDefault="006F566C" w:rsidP="009608C6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14:paraId="4D7B5CDE" w14:textId="77777777" w:rsidR="006F566C" w:rsidRPr="00110593" w:rsidRDefault="006F566C" w:rsidP="009608C6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6F566C">
              <w:t>(</w:t>
            </w:r>
            <w:proofErr w:type="spellStart"/>
            <w:r w:rsidRPr="006F566C">
              <w:t>t.j</w:t>
            </w:r>
            <w:proofErr w:type="spellEnd"/>
            <w:r w:rsidRPr="006F566C">
              <w:t>. Dz.U. z 2021r. poz. 1129)</w:t>
            </w:r>
            <w:r w:rsidRPr="00110593">
              <w:t xml:space="preserve"> (dalej jako: ustawa </w:t>
            </w:r>
            <w:proofErr w:type="spellStart"/>
            <w:r w:rsidRPr="00110593">
              <w:t>Pzp</w:t>
            </w:r>
            <w:proofErr w:type="spellEnd"/>
            <w:r w:rsidRPr="00110593">
              <w:t>), dotyczące:</w:t>
            </w:r>
          </w:p>
          <w:p w14:paraId="10A6A0D2" w14:textId="77777777" w:rsidR="006F566C" w:rsidRPr="0043102D" w:rsidRDefault="006F566C" w:rsidP="009608C6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14:paraId="63745401" w14:textId="77777777" w:rsidR="006F566C" w:rsidRPr="00110593" w:rsidRDefault="006F566C" w:rsidP="009608C6">
            <w:pPr>
              <w:jc w:val="center"/>
              <w:rPr>
                <w:sz w:val="21"/>
                <w:szCs w:val="21"/>
              </w:rPr>
            </w:pPr>
          </w:p>
        </w:tc>
      </w:tr>
    </w:tbl>
    <w:p w14:paraId="05913DBE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2FFA4CBC" w14:textId="77777777"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14:paraId="305E9BCD" w14:textId="77777777" w:rsidR="006E0FAA" w:rsidRPr="005E622E" w:rsidRDefault="006F566C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6F566C">
        <w:rPr>
          <w:b/>
          <w:sz w:val="22"/>
          <w:szCs w:val="22"/>
        </w:rPr>
        <w:t>Dostawy  odzieży ochronnej oraz odzieży dla Zespołów Ratownictwa Medycznego ujęte w 2 zadaniach asortymentowych</w:t>
      </w:r>
    </w:p>
    <w:p w14:paraId="388BD74F" w14:textId="77777777"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14:paraId="67CFCCFF" w14:textId="77777777"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14:paraId="29F84C52" w14:textId="77777777"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14:paraId="3594BF08" w14:textId="77777777"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14:paraId="26715632" w14:textId="77777777"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360BC3" w14:paraId="120781E2" w14:textId="77777777" w:rsidTr="00C37CD2">
        <w:trPr>
          <w:trHeight w:val="321"/>
        </w:trPr>
        <w:tc>
          <w:tcPr>
            <w:tcW w:w="516" w:type="dxa"/>
          </w:tcPr>
          <w:p w14:paraId="65049028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14:paraId="7B1B401F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14:paraId="5F77CD30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14:paraId="5EF4F1DA" w14:textId="77777777" w:rsidTr="009A4CD3">
        <w:tc>
          <w:tcPr>
            <w:tcW w:w="516" w:type="dxa"/>
          </w:tcPr>
          <w:p w14:paraId="450E6D9A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14:paraId="558F971E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00A54281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14:paraId="0E8E2CA3" w14:textId="77777777" w:rsidTr="009A4CD3">
        <w:tc>
          <w:tcPr>
            <w:tcW w:w="516" w:type="dxa"/>
          </w:tcPr>
          <w:p w14:paraId="75EF31BA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14:paraId="7453A9B3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48A21F0E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14:paraId="7F5326CD" w14:textId="77777777"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14:paraId="34049284" w14:textId="77777777"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14:paraId="2E75982A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705B3E4C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7771EEE7" w14:textId="77777777"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14:paraId="68E71983" w14:textId="77777777"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14:paraId="04CAB1B3" w14:textId="77777777"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14:paraId="6F0FE436" w14:textId="77777777"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6417C4" w14:textId="77777777" w:rsidR="00CB0223" w:rsidRDefault="00CB0223">
      <w:r>
        <w:separator/>
      </w:r>
    </w:p>
  </w:endnote>
  <w:endnote w:type="continuationSeparator" w:id="0">
    <w:p w14:paraId="6D0F3ABE" w14:textId="77777777" w:rsidR="00CB0223" w:rsidRDefault="00CB02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8BB605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BD2B3E8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75193F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2B5667BF" w14:textId="77777777" w:rsidR="009A4CD3" w:rsidRDefault="00930EEE" w:rsidP="00336EEB">
    <w:pPr>
      <w:pStyle w:val="Stopka"/>
      <w:tabs>
        <w:tab w:val="clear" w:pos="4536"/>
      </w:tabs>
      <w:jc w:val="center"/>
    </w:pPr>
    <w:r>
      <w:rPr>
        <w:noProof/>
      </w:rPr>
      <w:pict w14:anchorId="0C9FF4D9">
        <v:line id="_x0000_s2049" style="position:absolute;left:0;text-align:left;z-index:251657728" from="-3.85pt,8.7pt" to="455.15pt,8.7pt"/>
      </w:pict>
    </w:r>
  </w:p>
  <w:p w14:paraId="2CD6C668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F566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F566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C92330" w14:textId="77777777" w:rsidR="00D855BF" w:rsidRDefault="00D855B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B2D0B2" w14:textId="77777777" w:rsidR="00CB0223" w:rsidRDefault="00CB0223">
      <w:r>
        <w:separator/>
      </w:r>
    </w:p>
  </w:footnote>
  <w:footnote w:type="continuationSeparator" w:id="0">
    <w:p w14:paraId="1D88E236" w14:textId="77777777" w:rsidR="00CB0223" w:rsidRDefault="00CB0223">
      <w:r>
        <w:continuationSeparator/>
      </w:r>
    </w:p>
  </w:footnote>
  <w:footnote w:id="1">
    <w:p w14:paraId="6F80D93C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3EFDAE" w14:textId="77777777" w:rsidR="00D855BF" w:rsidRDefault="00D855B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1793FC" w14:textId="77777777" w:rsidR="00D855BF" w:rsidRDefault="00D855B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D9EFEE" w14:textId="77777777" w:rsidR="00D855BF" w:rsidRDefault="00D855B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CB0223"/>
    <w:rsid w:val="0000184A"/>
    <w:rsid w:val="00012997"/>
    <w:rsid w:val="00016926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6F566C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30EEE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B0223"/>
    <w:rsid w:val="00CB6204"/>
    <w:rsid w:val="00CC527A"/>
    <w:rsid w:val="00D74F94"/>
    <w:rsid w:val="00D855BF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1B648B3"/>
  <w15:chartTrackingRefBased/>
  <w15:docId w15:val="{6C03E24A-7A5C-4464-A53B-05AD94A4CA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5B3852-46E4-4C58-8052-3B471FE3C4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211</Words>
  <Characters>1590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Alicja Więcek</dc:creator>
  <cp:keywords/>
  <cp:lastModifiedBy>szp</cp:lastModifiedBy>
  <cp:revision>2</cp:revision>
  <cp:lastPrinted>2010-01-07T09:39:00Z</cp:lastPrinted>
  <dcterms:created xsi:type="dcterms:W3CDTF">2022-01-19T07:33:00Z</dcterms:created>
  <dcterms:modified xsi:type="dcterms:W3CDTF">2022-01-19T07:33:00Z</dcterms:modified>
</cp:coreProperties>
</file>