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02944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72607" w:rsidRPr="00572607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39CBFBA4" w14:textId="77777777" w:rsidTr="00AF7375">
        <w:tc>
          <w:tcPr>
            <w:tcW w:w="9104" w:type="dxa"/>
            <w:shd w:val="clear" w:color="auto" w:fill="auto"/>
          </w:tcPr>
          <w:p w14:paraId="5B2BC907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181A435" w14:textId="279A6673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572607" w:rsidRPr="00572607">
        <w:rPr>
          <w:rFonts w:ascii="Times New Roman" w:eastAsia="Times New Roman" w:hAnsi="Times New Roman"/>
          <w:b/>
          <w:lang w:eastAsia="pl-PL"/>
        </w:rPr>
        <w:t>NZ/01/D/</w:t>
      </w:r>
      <w:r w:rsidR="00BE323E">
        <w:rPr>
          <w:rFonts w:ascii="Times New Roman" w:eastAsia="Times New Roman" w:hAnsi="Times New Roman"/>
          <w:b/>
          <w:lang w:eastAsia="pl-PL"/>
        </w:rPr>
        <w:t>P</w:t>
      </w:r>
      <w:r w:rsidR="00572607" w:rsidRPr="00572607">
        <w:rPr>
          <w:rFonts w:ascii="Times New Roman" w:eastAsia="Times New Roman" w:hAnsi="Times New Roman"/>
          <w:b/>
          <w:lang w:eastAsia="pl-PL"/>
        </w:rPr>
        <w:t>/A/2022</w:t>
      </w:r>
    </w:p>
    <w:p w14:paraId="45857918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C836084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71A76C7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D4B8D6D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367D8655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8974EC3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FB54730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78C6B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C6B4E5E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AA2C5D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572607" w:rsidRPr="00572607">
        <w:rPr>
          <w:rFonts w:ascii="Times New Roman" w:hAnsi="Times New Roman"/>
        </w:rPr>
        <w:t>(</w:t>
      </w:r>
      <w:proofErr w:type="spellStart"/>
      <w:r w:rsidR="00572607" w:rsidRPr="00572607">
        <w:rPr>
          <w:rFonts w:ascii="Times New Roman" w:hAnsi="Times New Roman"/>
        </w:rPr>
        <w:t>t.j</w:t>
      </w:r>
      <w:proofErr w:type="spellEnd"/>
      <w:r w:rsidR="00572607" w:rsidRPr="00572607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3A74B8D0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2AE2D2EA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AC21C32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3C0850D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6BBD2A39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309B921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70FFA89" w14:textId="77777777" w:rsidR="00E27ABB" w:rsidRDefault="00572607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572607">
        <w:rPr>
          <w:rFonts w:ascii="Times New Roman" w:eastAsia="Times New Roman" w:hAnsi="Times New Roman"/>
          <w:b/>
          <w:lang w:eastAsia="pl-PL"/>
        </w:rPr>
        <w:t>Dostawy  odzieży ochronnej oraz odzieży dla Zespołów Ratownictwa Medycznego ujęte w 2 zadaniach asortymentowych</w:t>
      </w:r>
    </w:p>
    <w:p w14:paraId="7B0B218C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512F882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3D48EC8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3C767CB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89BBEF8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79F9E9EF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3907EB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95A2D49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73883E8E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4CD4C326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94F627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58265E0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68AFDA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D31706A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CB28BA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8A4EDF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2FDB4" w14:textId="77777777" w:rsidR="00074EB1" w:rsidRDefault="00074EB1" w:rsidP="00025386">
      <w:pPr>
        <w:spacing w:after="0" w:line="240" w:lineRule="auto"/>
      </w:pPr>
      <w:r>
        <w:separator/>
      </w:r>
    </w:p>
  </w:endnote>
  <w:endnote w:type="continuationSeparator" w:id="0">
    <w:p w14:paraId="37B27ACC" w14:textId="77777777" w:rsidR="00074EB1" w:rsidRDefault="00074EB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18484" w14:textId="77777777" w:rsidR="00572607" w:rsidRDefault="005726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EF7F0" w14:textId="77777777" w:rsidR="00025386" w:rsidRDefault="00BE323E" w:rsidP="00025386">
    <w:pPr>
      <w:pStyle w:val="Stopka"/>
      <w:tabs>
        <w:tab w:val="clear" w:pos="4536"/>
      </w:tabs>
      <w:jc w:val="center"/>
    </w:pPr>
    <w:r>
      <w:rPr>
        <w:noProof/>
      </w:rPr>
      <w:pict w14:anchorId="1D56BFD1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7EA76A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26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26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8D77F1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11F06" w14:textId="77777777" w:rsidR="00572607" w:rsidRDefault="005726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93A0C" w14:textId="77777777" w:rsidR="00074EB1" w:rsidRDefault="00074EB1" w:rsidP="00025386">
      <w:pPr>
        <w:spacing w:after="0" w:line="240" w:lineRule="auto"/>
      </w:pPr>
      <w:r>
        <w:separator/>
      </w:r>
    </w:p>
  </w:footnote>
  <w:footnote w:type="continuationSeparator" w:id="0">
    <w:p w14:paraId="69D91A77" w14:textId="77777777" w:rsidR="00074EB1" w:rsidRDefault="00074EB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937D4" w14:textId="77777777" w:rsidR="00572607" w:rsidRDefault="005726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B0BD1" w14:textId="77777777" w:rsidR="00572607" w:rsidRDefault="005726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25F3" w14:textId="77777777" w:rsidR="00572607" w:rsidRDefault="005726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74EB1"/>
    <w:rsid w:val="00025386"/>
    <w:rsid w:val="000423B9"/>
    <w:rsid w:val="00074EB1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72607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23E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AD4081D"/>
  <w15:chartTrackingRefBased/>
  <w15:docId w15:val="{092E9CB0-8A98-42C5-BCF6-20E632C42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dc:description/>
  <cp:lastModifiedBy>szp</cp:lastModifiedBy>
  <cp:revision>2</cp:revision>
  <dcterms:created xsi:type="dcterms:W3CDTF">2022-01-19T07:33:00Z</dcterms:created>
  <dcterms:modified xsi:type="dcterms:W3CDTF">2022-01-19T07:33:00Z</dcterms:modified>
</cp:coreProperties>
</file>