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1/202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  <w:bookmarkStart w:id="0" w:name="_GoBack"/>
      <w:bookmarkEnd w:id="0"/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DA6548" w:rsidRPr="005D6490" w:rsidRDefault="00E60836" w:rsidP="00DA6548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DA6548" w:rsidRPr="00DA6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Remont </w:t>
      </w:r>
      <w:bookmarkStart w:id="1" w:name="_Hlk93300264"/>
      <w:r w:rsidR="00DA6548" w:rsidRPr="00DA6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pomieszczeń laboratorium nr 213 oraz laboratorium nr 636b </w:t>
      </w:r>
      <w:bookmarkEnd w:id="1"/>
      <w:r w:rsidR="00DA6548" w:rsidRPr="00DA6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budynku Wydziału Inżynierii i Technologii Chemicznej, budynek 10-35 /W-12/ Politechniki Krakowskiej, Kraków, ul. Warszawska 24,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6EE" w:rsidRDefault="00BB56EE" w:rsidP="00E60836">
      <w:pPr>
        <w:spacing w:after="0" w:line="240" w:lineRule="auto"/>
      </w:pPr>
      <w:r>
        <w:separator/>
      </w:r>
    </w:p>
  </w:endnote>
  <w:endnote w:type="continuationSeparator" w:id="0">
    <w:p w:rsidR="00BB56EE" w:rsidRDefault="00BB56E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DA654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6EE" w:rsidRDefault="00BB56EE" w:rsidP="00E60836">
      <w:pPr>
        <w:spacing w:after="0" w:line="240" w:lineRule="auto"/>
      </w:pPr>
      <w:r>
        <w:separator/>
      </w:r>
    </w:p>
  </w:footnote>
  <w:footnote w:type="continuationSeparator" w:id="0">
    <w:p w:rsidR="00BB56EE" w:rsidRDefault="00BB56E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B152E"/>
    <w:rsid w:val="0023483D"/>
    <w:rsid w:val="003D29AC"/>
    <w:rsid w:val="00512454"/>
    <w:rsid w:val="005D6490"/>
    <w:rsid w:val="00880404"/>
    <w:rsid w:val="00A57E4A"/>
    <w:rsid w:val="00AA3E7E"/>
    <w:rsid w:val="00AC5AE6"/>
    <w:rsid w:val="00BB56EE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AF92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2022-01-13T11:24:00Z</dcterms:created>
  <dcterms:modified xsi:type="dcterms:W3CDTF">2022-01-17T08:03:00Z</dcterms:modified>
</cp:coreProperties>
</file>