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2F0B2F">
        <w:rPr>
          <w:b/>
          <w:bCs/>
          <w:sz w:val="24"/>
          <w:szCs w:val="24"/>
        </w:rPr>
        <w:t>00</w:t>
      </w:r>
      <w:r w:rsidR="00B24DE4" w:rsidRPr="00491A84">
        <w:rPr>
          <w:b/>
          <w:bCs/>
          <w:sz w:val="24"/>
          <w:szCs w:val="24"/>
        </w:rPr>
        <w:t>1/202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3C0D4C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</w:p>
    <w:p w:rsidR="007B060B" w:rsidRDefault="007B060B" w:rsidP="009C2BDB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7B060B">
        <w:rPr>
          <w:b/>
          <w:sz w:val="24"/>
          <w:szCs w:val="24"/>
        </w:rPr>
        <w:t xml:space="preserve">Remont </w:t>
      </w:r>
      <w:bookmarkStart w:id="0" w:name="_Hlk93300264"/>
      <w:r w:rsidRPr="007B060B">
        <w:rPr>
          <w:b/>
          <w:sz w:val="24"/>
          <w:szCs w:val="24"/>
        </w:rPr>
        <w:t xml:space="preserve">pomieszczeń laboratorium nr 213 oraz laboratorium nr 636b </w:t>
      </w:r>
      <w:bookmarkEnd w:id="0"/>
      <w:r w:rsidRPr="007B060B">
        <w:rPr>
          <w:b/>
          <w:sz w:val="24"/>
          <w:szCs w:val="24"/>
        </w:rPr>
        <w:t>w budynku Wydziału Inżynierii i Technologii Chemicznej, budynek 10-35 /W-12/ Politechniki Krakowskiej, Kraków, ul. Warszawska 24</w:t>
      </w:r>
      <w:r>
        <w:rPr>
          <w:b/>
          <w:sz w:val="24"/>
          <w:szCs w:val="24"/>
        </w:rPr>
        <w:t>.</w:t>
      </w: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7B060B" w:rsidRDefault="007B060B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7B060B" w:rsidRPr="002F0B2F" w:rsidTr="002F0B2F">
        <w:tc>
          <w:tcPr>
            <w:tcW w:w="3964" w:type="dxa"/>
          </w:tcPr>
          <w:p w:rsidR="007B060B" w:rsidRPr="002F0B2F" w:rsidRDefault="007B060B" w:rsidP="002F0B2F">
            <w:pPr>
              <w:pStyle w:val="Tekstpodstawowywcity"/>
              <w:spacing w:line="240" w:lineRule="auto"/>
              <w:ind w:left="0" w:firstLine="0"/>
              <w:jc w:val="center"/>
              <w:rPr>
                <w:b/>
                <w:sz w:val="20"/>
              </w:rPr>
            </w:pPr>
            <w:r w:rsidRPr="002F0B2F">
              <w:rPr>
                <w:b/>
                <w:sz w:val="20"/>
              </w:rPr>
              <w:t>Przedmiot zamówienia</w:t>
            </w:r>
          </w:p>
        </w:tc>
        <w:tc>
          <w:tcPr>
            <w:tcW w:w="5096" w:type="dxa"/>
          </w:tcPr>
          <w:p w:rsidR="007B060B" w:rsidRPr="002F0B2F" w:rsidRDefault="007B060B" w:rsidP="002F0B2F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0B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</w:t>
            </w:r>
          </w:p>
          <w:p w:rsidR="007B060B" w:rsidRPr="002F0B2F" w:rsidRDefault="007B060B" w:rsidP="002F0B2F">
            <w:pPr>
              <w:pStyle w:val="Tekstpodstawowywcity"/>
              <w:spacing w:line="240" w:lineRule="auto"/>
              <w:ind w:left="0" w:firstLine="0"/>
              <w:jc w:val="center"/>
              <w:rPr>
                <w:b/>
                <w:sz w:val="20"/>
              </w:rPr>
            </w:pPr>
            <w:r w:rsidRPr="002F0B2F">
              <w:rPr>
                <w:b/>
                <w:bCs/>
                <w:sz w:val="20"/>
              </w:rPr>
              <w:t>(w zł)</w:t>
            </w:r>
          </w:p>
        </w:tc>
      </w:tr>
      <w:tr w:rsidR="007B060B" w:rsidTr="002F0B2F">
        <w:tc>
          <w:tcPr>
            <w:tcW w:w="3964" w:type="dxa"/>
          </w:tcPr>
          <w:p w:rsid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:rsidR="007B060B" w:rsidRDefault="007B060B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laboratorium nr 213</w:t>
            </w:r>
          </w:p>
          <w:p w:rsid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096" w:type="dxa"/>
          </w:tcPr>
          <w:p w:rsidR="002F0B2F" w:rsidRP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</w:p>
          <w:p w:rsidR="002F0B2F" w:rsidRP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 xml:space="preserve">                       c</w:t>
            </w:r>
            <w:r w:rsidRPr="002F0B2F">
              <w:rPr>
                <w:sz w:val="20"/>
              </w:rPr>
              <w:t>yfrą : …………………… zł</w:t>
            </w:r>
          </w:p>
          <w:p w:rsidR="002F0B2F" w:rsidRP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</w:p>
          <w:p w:rsid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słownie : ……………………………………………………</w:t>
            </w:r>
          </w:p>
          <w:p w:rsid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</w:t>
            </w:r>
          </w:p>
          <w:p w:rsid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…………………………………………………………... zł</w:t>
            </w:r>
          </w:p>
          <w:p w:rsidR="002F0B2F" w:rsidRP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</w:p>
        </w:tc>
      </w:tr>
      <w:tr w:rsidR="007B060B" w:rsidTr="002F0B2F">
        <w:tc>
          <w:tcPr>
            <w:tcW w:w="3964" w:type="dxa"/>
          </w:tcPr>
          <w:p w:rsid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:rsidR="007B060B" w:rsidRDefault="007B060B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  <w:r w:rsidRPr="007B060B">
              <w:rPr>
                <w:sz w:val="24"/>
                <w:szCs w:val="24"/>
              </w:rPr>
              <w:t>laboratorium nr 636b</w:t>
            </w:r>
          </w:p>
          <w:p w:rsid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096" w:type="dxa"/>
          </w:tcPr>
          <w:p w:rsid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 xml:space="preserve">                       </w:t>
            </w:r>
          </w:p>
          <w:p w:rsidR="002F0B2F" w:rsidRPr="002F0B2F" w:rsidRDefault="002F0B2F" w:rsidP="002F0B2F">
            <w:pPr>
              <w:pStyle w:val="Tekstpodstawowywcity"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c</w:t>
            </w:r>
            <w:r w:rsidRPr="002F0B2F">
              <w:rPr>
                <w:sz w:val="20"/>
              </w:rPr>
              <w:t>yfrą : …………………… zł</w:t>
            </w:r>
          </w:p>
          <w:p w:rsidR="002F0B2F" w:rsidRP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</w:p>
          <w:p w:rsid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słownie : ……………………………………………………</w:t>
            </w:r>
          </w:p>
          <w:p w:rsid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</w:t>
            </w:r>
          </w:p>
          <w:p w:rsid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</w:t>
            </w:r>
            <w:r>
              <w:rPr>
                <w:sz w:val="20"/>
              </w:rPr>
              <w:t>…</w:t>
            </w:r>
            <w:r>
              <w:rPr>
                <w:sz w:val="20"/>
              </w:rPr>
              <w:t xml:space="preserve"> zł</w:t>
            </w:r>
          </w:p>
          <w:p w:rsidR="007B060B" w:rsidRPr="002F0B2F" w:rsidRDefault="007B060B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</w:p>
        </w:tc>
      </w:tr>
      <w:tr w:rsidR="007B060B" w:rsidTr="002F0B2F">
        <w:tc>
          <w:tcPr>
            <w:tcW w:w="3964" w:type="dxa"/>
          </w:tcPr>
          <w:p w:rsidR="002F0B2F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:rsidR="007B060B" w:rsidRDefault="007B060B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za</w:t>
            </w:r>
            <w:r w:rsidR="006C1736" w:rsidRPr="007B060B">
              <w:rPr>
                <w:sz w:val="24"/>
                <w:szCs w:val="24"/>
              </w:rPr>
              <w:t xml:space="preserve"> wykonanie </w:t>
            </w:r>
            <w:r w:rsidR="006C1736" w:rsidRPr="007B060B">
              <w:rPr>
                <w:sz w:val="24"/>
                <w:szCs w:val="24"/>
              </w:rPr>
              <w:t>całości zamówienia</w:t>
            </w:r>
          </w:p>
          <w:p w:rsidR="002F0B2F" w:rsidRPr="007B060B" w:rsidRDefault="002F0B2F" w:rsidP="009C2BDB">
            <w:pPr>
              <w:pStyle w:val="Tekstpodstawowywcity"/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096" w:type="dxa"/>
          </w:tcPr>
          <w:p w:rsidR="002F0B2F" w:rsidRDefault="002F0B2F" w:rsidP="002F0B2F">
            <w:pPr>
              <w:pStyle w:val="Tekstpodstawowywcity"/>
              <w:spacing w:line="240" w:lineRule="auto"/>
              <w:ind w:left="0" w:firstLine="0"/>
              <w:jc w:val="center"/>
              <w:rPr>
                <w:sz w:val="20"/>
              </w:rPr>
            </w:pPr>
          </w:p>
          <w:p w:rsidR="002F0B2F" w:rsidRPr="002F0B2F" w:rsidRDefault="002F0B2F" w:rsidP="002F0B2F">
            <w:pPr>
              <w:pStyle w:val="Tekstpodstawowywcity"/>
              <w:spacing w:line="240" w:lineRule="auto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c</w:t>
            </w:r>
            <w:r w:rsidRPr="002F0B2F">
              <w:rPr>
                <w:sz w:val="20"/>
              </w:rPr>
              <w:t>yfrą : …………………… zł</w:t>
            </w:r>
          </w:p>
          <w:p w:rsidR="002F0B2F" w:rsidRP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</w:p>
          <w:p w:rsid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słownie : ……………………………………………………</w:t>
            </w:r>
          </w:p>
          <w:p w:rsid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</w:t>
            </w:r>
          </w:p>
          <w:p w:rsidR="002F0B2F" w:rsidRDefault="002F0B2F" w:rsidP="002F0B2F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</w:t>
            </w:r>
            <w:r>
              <w:rPr>
                <w:sz w:val="20"/>
              </w:rPr>
              <w:t>…</w:t>
            </w:r>
            <w:r>
              <w:rPr>
                <w:sz w:val="20"/>
              </w:rPr>
              <w:t xml:space="preserve"> zł</w:t>
            </w:r>
          </w:p>
          <w:p w:rsidR="007B060B" w:rsidRPr="002F0B2F" w:rsidRDefault="007B060B" w:rsidP="009C2BDB">
            <w:pPr>
              <w:pStyle w:val="Tekstpodstawowywcity"/>
              <w:spacing w:line="240" w:lineRule="auto"/>
              <w:ind w:left="0" w:firstLine="0"/>
              <w:rPr>
                <w:sz w:val="20"/>
              </w:rPr>
            </w:pP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491A84" w:rsidRDefault="00491A84" w:rsidP="00491A84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:rsidR="003C0D4C" w:rsidRDefault="003C0D4C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2F0B2F" w:rsidRDefault="002F0B2F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417599" w:rsidRDefault="002F0B2F" w:rsidP="00491A84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47328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41759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87404D" w:rsidRPr="002F0B2F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7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491A84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2F0B2F" w:rsidRDefault="002F0B2F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2F0B2F" w:rsidRDefault="002F0B2F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2F0B2F" w:rsidRPr="00417599" w:rsidRDefault="002F0B2F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3C0D4C" w:rsidRPr="00417599" w:rsidRDefault="003C0D4C" w:rsidP="003C0D4C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bookmarkStart w:id="1" w:name="_GoBack"/>
      <w:bookmarkEnd w:id="1"/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491A84" w:rsidSect="002F0B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736" w:rsidRDefault="006C1736">
      <w:r>
        <w:separator/>
      </w:r>
    </w:p>
  </w:endnote>
  <w:endnote w:type="continuationSeparator" w:id="0">
    <w:p w:rsidR="006C1736" w:rsidRDefault="006C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736" w:rsidRDefault="006C1736">
      <w:r>
        <w:separator/>
      </w:r>
    </w:p>
  </w:footnote>
  <w:footnote w:type="continuationSeparator" w:id="0">
    <w:p w:rsidR="006C1736" w:rsidRDefault="006C1736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B221B"/>
    <w:rsid w:val="006C1736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B060B"/>
    <w:rsid w:val="007F1354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32925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180A5-B1CB-48D8-860B-11120512D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850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3</cp:revision>
  <cp:lastPrinted>2014-06-05T14:00:00Z</cp:lastPrinted>
  <dcterms:created xsi:type="dcterms:W3CDTF">2022-01-13T11:23:00Z</dcterms:created>
  <dcterms:modified xsi:type="dcterms:W3CDTF">2022-01-17T07:43:00Z</dcterms:modified>
</cp:coreProperties>
</file>