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EEF3E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30ABF" w:rsidRPr="00730AB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07CE096" w14:textId="77777777" w:rsidR="005103B9" w:rsidRDefault="005103B9" w:rsidP="005103B9">
      <w:pPr>
        <w:spacing w:after="0" w:line="480" w:lineRule="auto"/>
        <w:rPr>
          <w:b/>
        </w:rPr>
      </w:pPr>
    </w:p>
    <w:p w14:paraId="41C0A3C6" w14:textId="19C357D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30ABF" w:rsidRPr="00730ABF">
        <w:rPr>
          <w:rFonts w:ascii="Times New Roman" w:hAnsi="Times New Roman"/>
          <w:b/>
        </w:rPr>
        <w:t>SZW/DZP/</w:t>
      </w:r>
      <w:r w:rsidR="007726A1">
        <w:rPr>
          <w:rFonts w:ascii="Times New Roman" w:hAnsi="Times New Roman"/>
          <w:b/>
        </w:rPr>
        <w:t>86</w:t>
      </w:r>
      <w:r w:rsidR="00730ABF" w:rsidRPr="00730ABF">
        <w:rPr>
          <w:rFonts w:ascii="Times New Roman" w:hAnsi="Times New Roman"/>
          <w:b/>
        </w:rPr>
        <w:t>/2021</w:t>
      </w:r>
    </w:p>
    <w:p w14:paraId="1657AF2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CE67AC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0ABF" w:rsidRPr="00730ABF">
        <w:rPr>
          <w:sz w:val="22"/>
          <w:szCs w:val="22"/>
        </w:rPr>
        <w:t>SZPITAL WOJEWÓDZKI W POZNANIU</w:t>
      </w:r>
    </w:p>
    <w:p w14:paraId="7100EC72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0ABF" w:rsidRPr="00730ABF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730ABF" w:rsidRPr="00730ABF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B7BCE8B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0ABF" w:rsidRPr="00730ABF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730ABF" w:rsidRPr="00730ABF">
        <w:rPr>
          <w:sz w:val="22"/>
          <w:szCs w:val="22"/>
        </w:rPr>
        <w:t>Poznań</w:t>
      </w:r>
    </w:p>
    <w:p w14:paraId="67AF918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56E9227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DE9BF28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B5724F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3203DA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ECAA02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E6EEFD4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0F374E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6D98AED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2B39657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30ABF" w:rsidRPr="00110593" w14:paraId="003FB49D" w14:textId="77777777" w:rsidTr="00332BD2">
        <w:tc>
          <w:tcPr>
            <w:tcW w:w="9212" w:type="dxa"/>
            <w:shd w:val="clear" w:color="auto" w:fill="D9D9D9"/>
          </w:tcPr>
          <w:p w14:paraId="7E9B6530" w14:textId="77777777" w:rsidR="00730ABF" w:rsidRPr="00110593" w:rsidRDefault="00730ABF" w:rsidP="00332BD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A85DD9F" w14:textId="77777777" w:rsidR="00730ABF" w:rsidRPr="00110593" w:rsidRDefault="00730ABF" w:rsidP="00332BD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30ABF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C93E7EA" w14:textId="77777777" w:rsidR="00730ABF" w:rsidRPr="00110593" w:rsidRDefault="00730ABF" w:rsidP="00332BD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134DCF8" w14:textId="77777777" w:rsidR="00730ABF" w:rsidRPr="00110593" w:rsidRDefault="00730ABF" w:rsidP="00332BD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40DCB5E" w14:textId="77777777" w:rsidR="00730ABF" w:rsidRPr="00110593" w:rsidRDefault="00730ABF" w:rsidP="00332BD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700935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218C88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E19256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30ABF" w:rsidRPr="00730ABF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5BCE51D" w14:textId="77777777" w:rsidR="005434B3" w:rsidRDefault="00730ABF" w:rsidP="005434B3">
      <w:pPr>
        <w:spacing w:after="240" w:line="276" w:lineRule="auto"/>
        <w:jc w:val="center"/>
        <w:rPr>
          <w:rFonts w:ascii="Times New Roman" w:hAnsi="Times New Roman"/>
        </w:rPr>
      </w:pPr>
      <w:r w:rsidRPr="00730ABF">
        <w:rPr>
          <w:rFonts w:ascii="Times New Roman" w:hAnsi="Times New Roman"/>
          <w:b/>
        </w:rPr>
        <w:t>Zakup i dostawa preparatów dezynfekcyjnych do prowadzenia procesów dekontaminacji powierzchni, sprzętów i urządzeń medycznych</w:t>
      </w:r>
    </w:p>
    <w:p w14:paraId="6AAE7DAC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3181E4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F4F629E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386F76D" w14:textId="77777777" w:rsidR="00710937" w:rsidRPr="00292198" w:rsidRDefault="00710937" w:rsidP="005E24AA">
      <w:pPr>
        <w:rPr>
          <w:rFonts w:ascii="Times New Roman" w:hAnsi="Times New Roman"/>
        </w:rPr>
      </w:pPr>
    </w:p>
    <w:p w14:paraId="1BCEFB00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E7FDFC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AB8B8A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908CB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374706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509D4CC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5356FB9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E0BEF5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AE99BF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F1252E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D02B2B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B8F1808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B99C6EB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EF56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014E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08AB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88AD8D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2D55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AF21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5A473360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1ADB0B0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F5FF7B9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FAF5F5C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5EA0D3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F0A9535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40AE6F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4CAF2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5E9834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A5F0A05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E45C8" w14:textId="77777777" w:rsidR="00C03346" w:rsidRDefault="00C03346" w:rsidP="0038231F">
      <w:pPr>
        <w:spacing w:after="0" w:line="240" w:lineRule="auto"/>
      </w:pPr>
      <w:r>
        <w:separator/>
      </w:r>
    </w:p>
  </w:endnote>
  <w:endnote w:type="continuationSeparator" w:id="0">
    <w:p w14:paraId="38F552C4" w14:textId="77777777" w:rsidR="00C03346" w:rsidRDefault="00C033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F890B" w14:textId="77777777" w:rsidR="00730ABF" w:rsidRDefault="00730A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F77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EDD5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5FB26" w14:textId="77777777" w:rsidR="00730ABF" w:rsidRDefault="00730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054FC" w14:textId="77777777" w:rsidR="00C03346" w:rsidRDefault="00C03346" w:rsidP="0038231F">
      <w:pPr>
        <w:spacing w:after="0" w:line="240" w:lineRule="auto"/>
      </w:pPr>
      <w:r>
        <w:separator/>
      </w:r>
    </w:p>
  </w:footnote>
  <w:footnote w:type="continuationSeparator" w:id="0">
    <w:p w14:paraId="04F11AB3" w14:textId="77777777" w:rsidR="00C03346" w:rsidRDefault="00C033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1DAC" w14:textId="77777777" w:rsidR="00730ABF" w:rsidRDefault="00730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38B4B" w14:textId="77777777" w:rsidR="00730ABF" w:rsidRDefault="00730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A6A3" w14:textId="77777777" w:rsidR="00730ABF" w:rsidRDefault="00730A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34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0ABF"/>
    <w:rsid w:val="00746532"/>
    <w:rsid w:val="00751725"/>
    <w:rsid w:val="00756C8F"/>
    <w:rsid w:val="00757EFB"/>
    <w:rsid w:val="007726A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3346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80211A"/>
  <w15:docId w15:val="{D274E5A5-9475-44F9-8533-E8A77EEA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3</cp:revision>
  <cp:lastPrinted>2016-07-26T10:32:00Z</cp:lastPrinted>
  <dcterms:created xsi:type="dcterms:W3CDTF">2021-05-18T06:25:00Z</dcterms:created>
  <dcterms:modified xsi:type="dcterms:W3CDTF">2022-01-17T11:06:00Z</dcterms:modified>
</cp:coreProperties>
</file>