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6D1C8" w14:textId="77777777" w:rsidR="006676AE" w:rsidRPr="0012157F" w:rsidRDefault="006676AE" w:rsidP="0037136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14251" w:rsidRPr="00214251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41A7815" w14:textId="77777777" w:rsidR="006676AE" w:rsidRPr="0012157F" w:rsidRDefault="005103B9" w:rsidP="003713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14251" w:rsidRPr="00214251">
        <w:rPr>
          <w:rFonts w:ascii="Arial" w:hAnsi="Arial" w:cs="Arial"/>
          <w:b/>
          <w:sz w:val="24"/>
          <w:szCs w:val="24"/>
        </w:rPr>
        <w:t>SZW/DZP/6/2022</w:t>
      </w:r>
    </w:p>
    <w:p w14:paraId="364A6773" w14:textId="77777777" w:rsidR="0037136E" w:rsidRDefault="0037136E" w:rsidP="0037136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667D984A" w14:textId="0129A923" w:rsidR="00C4103F" w:rsidRPr="0012157F" w:rsidRDefault="006676AE" w:rsidP="0037136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4846D7" w14:textId="77777777" w:rsidR="006676AE" w:rsidRPr="0012157F" w:rsidRDefault="006676AE" w:rsidP="0037136E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14251" w:rsidRPr="00214251">
        <w:rPr>
          <w:rFonts w:ascii="Arial" w:hAnsi="Arial" w:cs="Arial"/>
        </w:rPr>
        <w:t>SZPITAL WOJEWÓDZKI W POZNANIU</w:t>
      </w:r>
    </w:p>
    <w:p w14:paraId="1ED29EE4" w14:textId="77777777" w:rsidR="006676AE" w:rsidRPr="0012157F" w:rsidRDefault="006676AE" w:rsidP="0037136E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14251" w:rsidRPr="00214251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214251" w:rsidRPr="00214251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126632D" w14:textId="77777777" w:rsidR="00F90CD1" w:rsidRPr="0012157F" w:rsidRDefault="006676AE" w:rsidP="0037136E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14251" w:rsidRPr="00214251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214251" w:rsidRPr="00214251">
        <w:rPr>
          <w:rFonts w:ascii="Arial" w:hAnsi="Arial" w:cs="Arial"/>
        </w:rPr>
        <w:t>Poznań</w:t>
      </w:r>
    </w:p>
    <w:p w14:paraId="08B780BB" w14:textId="77777777" w:rsidR="00C4103F" w:rsidRPr="0012157F" w:rsidRDefault="006676AE" w:rsidP="0037136E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2D22F13" w14:textId="77777777" w:rsidR="00C4103F" w:rsidRPr="0012157F" w:rsidRDefault="007118F0" w:rsidP="003713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46494AA" w14:textId="77777777" w:rsidR="007118F0" w:rsidRPr="0012157F" w:rsidRDefault="007118F0" w:rsidP="0037136E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31A81068" w14:textId="77777777" w:rsidR="00757EFB" w:rsidRPr="0012157F" w:rsidRDefault="00757EFB" w:rsidP="0037136E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78A3DAD" w14:textId="77777777" w:rsidR="007118F0" w:rsidRPr="0012157F" w:rsidRDefault="007118F0" w:rsidP="0037136E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D6CCBCC" w14:textId="77777777" w:rsidR="007118F0" w:rsidRPr="0012157F" w:rsidRDefault="007936D6" w:rsidP="0037136E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D3228F" w14:textId="77777777" w:rsidR="00C4103F" w:rsidRPr="0012157F" w:rsidRDefault="007936D6" w:rsidP="0037136E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5BE18C6F" w14:textId="77777777" w:rsidR="00757EFB" w:rsidRPr="0012157F" w:rsidRDefault="00757EFB" w:rsidP="0037136E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6D558E9" w14:textId="77777777" w:rsidR="007936D6" w:rsidRPr="0012157F" w:rsidRDefault="007936D6" w:rsidP="0037136E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1C0D3A2" w14:textId="5F6F8869" w:rsidR="00484F88" w:rsidRDefault="00484F88" w:rsidP="0037136E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14251" w:rsidRPr="0012157F" w14:paraId="33E2F774" w14:textId="77777777" w:rsidTr="0023026C">
        <w:tc>
          <w:tcPr>
            <w:tcW w:w="9212" w:type="dxa"/>
            <w:shd w:val="clear" w:color="auto" w:fill="D9D9D9"/>
          </w:tcPr>
          <w:p w14:paraId="0D83EAC3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8D1E687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14251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785788C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666E72D7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36389618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253BE3BA" w14:textId="77777777" w:rsidR="006F0034" w:rsidRPr="0012157F" w:rsidRDefault="006F0034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59C0E19" w14:textId="77777777" w:rsidR="004C4854" w:rsidRPr="0012157F" w:rsidRDefault="004C4854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ED5790C" w14:textId="77777777" w:rsidR="005434B3" w:rsidRPr="0012157F" w:rsidRDefault="001F027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214251" w:rsidRPr="00214251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6E91A264" w14:textId="098C33F3" w:rsidR="005434B3" w:rsidRPr="0012157F" w:rsidRDefault="00214251" w:rsidP="003713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14251">
        <w:rPr>
          <w:rFonts w:ascii="Arial" w:hAnsi="Arial" w:cs="Arial"/>
          <w:b/>
          <w:sz w:val="24"/>
          <w:szCs w:val="24"/>
        </w:rPr>
        <w:t xml:space="preserve">Sukcesywna dostawa </w:t>
      </w:r>
      <w:r w:rsidR="00734CA0">
        <w:rPr>
          <w:rFonts w:ascii="Arial" w:hAnsi="Arial" w:cs="Arial"/>
          <w:b/>
          <w:sz w:val="24"/>
          <w:szCs w:val="24"/>
        </w:rPr>
        <w:t>o</w:t>
      </w:r>
      <w:r w:rsidRPr="00214251">
        <w:rPr>
          <w:rFonts w:ascii="Arial" w:hAnsi="Arial" w:cs="Arial"/>
          <w:b/>
          <w:sz w:val="24"/>
          <w:szCs w:val="24"/>
        </w:rPr>
        <w:t>sprzętu endoskopowego do Szpitala Wojewódzkiego w Poznaniu</w:t>
      </w:r>
    </w:p>
    <w:p w14:paraId="640FB8C8" w14:textId="77777777" w:rsidR="00F90CD1" w:rsidRPr="0012157F" w:rsidRDefault="00E65685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A30C492" w14:textId="77777777" w:rsidR="00C113BF" w:rsidRPr="0012157F" w:rsidRDefault="00C113BF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F1EECE" w14:textId="77777777" w:rsidR="002426FF" w:rsidRPr="0012157F" w:rsidRDefault="002426FF" w:rsidP="0037136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44BDCEA5" w14:textId="77777777" w:rsidR="00023477" w:rsidRPr="0012157F" w:rsidRDefault="00023477" w:rsidP="0037136E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40AD5DCB" w14:textId="77777777" w:rsidR="00023477" w:rsidRPr="0012157F" w:rsidRDefault="00023477" w:rsidP="0037136E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55F40405" w14:textId="77777777" w:rsidR="00023477" w:rsidRDefault="00023477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0D4B1467" w14:textId="77777777" w:rsidR="0012157F" w:rsidRPr="0012157F" w:rsidRDefault="0012157F" w:rsidP="0037136E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145A6C11" w14:textId="77777777" w:rsidR="00023477" w:rsidRPr="0012157F" w:rsidRDefault="00023477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BF087F0" w14:textId="77777777" w:rsidR="00023477" w:rsidRPr="0012157F" w:rsidRDefault="00023477" w:rsidP="0037136E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59BF222" w14:textId="77777777" w:rsidR="00023477" w:rsidRPr="0012157F" w:rsidRDefault="00023477" w:rsidP="0037136E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4AA4C437" w14:textId="79260D0B" w:rsidR="00023477" w:rsidRDefault="00C113BF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43CF4F2A" w14:textId="77777777" w:rsidR="0037136E" w:rsidRPr="0012157F" w:rsidRDefault="0037136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083EDC" w14:textId="77777777" w:rsidR="00023477" w:rsidRPr="0012157F" w:rsidRDefault="00023477" w:rsidP="0037136E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0D603F56" w14:textId="77777777" w:rsidR="0012157F" w:rsidRDefault="00023477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406A8FAC" w14:textId="77777777" w:rsidR="00023477" w:rsidRPr="0012157F" w:rsidRDefault="00023477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316939F" w14:textId="77777777" w:rsidR="00023477" w:rsidRPr="0012157F" w:rsidRDefault="00023477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42A284F" w14:textId="77777777" w:rsidR="00023477" w:rsidRPr="0012157F" w:rsidRDefault="00023477" w:rsidP="0037136E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059279C" w14:textId="77777777" w:rsidR="00023477" w:rsidRPr="0012157F" w:rsidRDefault="00023477" w:rsidP="0037136E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7513507" w14:textId="77777777" w:rsidR="00D2702A" w:rsidRPr="0012157F" w:rsidRDefault="004F23F7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D57A30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57F1" w14:textId="77777777" w:rsidR="00D2702A" w:rsidRPr="0012157F" w:rsidRDefault="00D2702A" w:rsidP="003713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66EF" w14:textId="77777777" w:rsidR="00D2702A" w:rsidRPr="0012157F" w:rsidRDefault="00D2702A" w:rsidP="0037136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14251" w:rsidRPr="0012157F" w14:paraId="5050A1EB" w14:textId="77777777" w:rsidTr="002302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744E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BE22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425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5A0A7A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14251" w:rsidRPr="0012157F" w14:paraId="4DB07B8A" w14:textId="77777777" w:rsidTr="002302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85AB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CE08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425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790EBBD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14251" w:rsidRPr="0012157F" w14:paraId="41C3809A" w14:textId="77777777" w:rsidTr="002302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3AB9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79AB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425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39D39EA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14251" w:rsidRPr="0012157F" w14:paraId="6AD7F334" w14:textId="77777777" w:rsidTr="002302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7DCF" w14:textId="77777777" w:rsidR="00214251" w:rsidRPr="0012157F" w:rsidRDefault="00214251" w:rsidP="0037136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C2413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425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090B762" w14:textId="77777777" w:rsidR="00214251" w:rsidRPr="0012157F" w:rsidRDefault="00214251" w:rsidP="0037136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251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99A1277" w14:textId="031CD4F4" w:rsidR="00D2702A" w:rsidRDefault="00D2702A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4224E31" w14:textId="331E4E19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CA6EA91" w14:textId="77777777" w:rsidR="0037136E" w:rsidRPr="0012157F" w:rsidRDefault="0037136E" w:rsidP="0037136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6C353BF" w14:textId="77777777" w:rsidR="0012157F" w:rsidRDefault="00025C8D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2E708B3F" w14:textId="77777777" w:rsidR="00025C8D" w:rsidRPr="0012157F" w:rsidRDefault="00025C8D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2E9AC6F4" w14:textId="77777777" w:rsidR="00025C8D" w:rsidRPr="0012157F" w:rsidRDefault="00025C8D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2CF5B08" w14:textId="77777777" w:rsidR="00F8042D" w:rsidRPr="0012157F" w:rsidRDefault="00025C8D" w:rsidP="0037136E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7A1F142" w14:textId="77777777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62F530" w14:textId="77777777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3C6383" w14:textId="77777777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E89276" w14:textId="77777777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E3F3F5" w14:textId="62C28802" w:rsidR="00D23F3D" w:rsidRPr="0012157F" w:rsidRDefault="00D23F3D" w:rsidP="003713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2F12E4BC" w14:textId="04479BA0" w:rsidR="00FE4E2B" w:rsidRDefault="00FE4E2B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2A0C09" w14:textId="4A1C96FA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D8C944" w14:textId="28AE0461" w:rsidR="0037136E" w:rsidRDefault="0037136E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EACC70" w14:textId="77777777" w:rsidR="0037136E" w:rsidRPr="0012157F" w:rsidRDefault="0037136E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DDCBE7" w14:textId="77777777" w:rsidR="00FE4E2B" w:rsidRDefault="00FE4E2B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1E41AF6" w14:textId="77777777" w:rsidR="0012157F" w:rsidRPr="0012157F" w:rsidRDefault="0012157F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EB1221" w14:textId="77777777" w:rsidR="00FE4E2B" w:rsidRPr="0012157F" w:rsidRDefault="00FE4E2B" w:rsidP="003713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2366C3" w14:textId="77777777" w:rsidR="00484F88" w:rsidRPr="0012157F" w:rsidRDefault="00FE4E2B" w:rsidP="0037136E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C5331" w14:textId="77777777" w:rsidR="003E167F" w:rsidRDefault="003E167F" w:rsidP="0038231F">
      <w:pPr>
        <w:spacing w:after="0" w:line="240" w:lineRule="auto"/>
      </w:pPr>
      <w:r>
        <w:separator/>
      </w:r>
    </w:p>
  </w:endnote>
  <w:endnote w:type="continuationSeparator" w:id="0">
    <w:p w14:paraId="184DB226" w14:textId="77777777" w:rsidR="003E167F" w:rsidRDefault="003E16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31997" w14:textId="77777777" w:rsidR="00214251" w:rsidRDefault="00214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FB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F32E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7E40D" w14:textId="77777777" w:rsidR="00214251" w:rsidRDefault="00214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D4698" w14:textId="77777777" w:rsidR="003E167F" w:rsidRDefault="003E167F" w:rsidP="0038231F">
      <w:pPr>
        <w:spacing w:after="0" w:line="240" w:lineRule="auto"/>
      </w:pPr>
      <w:r>
        <w:separator/>
      </w:r>
    </w:p>
  </w:footnote>
  <w:footnote w:type="continuationSeparator" w:id="0">
    <w:p w14:paraId="5CD30CF8" w14:textId="77777777" w:rsidR="003E167F" w:rsidRDefault="003E16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EF3DF" w14:textId="77777777" w:rsidR="00214251" w:rsidRDefault="00214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6FF7" w14:textId="77777777" w:rsidR="00214251" w:rsidRDefault="002142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690A" w14:textId="77777777" w:rsidR="00214251" w:rsidRDefault="002142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67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4251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36E"/>
    <w:rsid w:val="0038231F"/>
    <w:rsid w:val="003B2070"/>
    <w:rsid w:val="003B214C"/>
    <w:rsid w:val="003B7238"/>
    <w:rsid w:val="003C3B64"/>
    <w:rsid w:val="003E167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4CA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3BB5F"/>
  <w15:docId w15:val="{A116105D-108E-47E4-84B9-9DB53542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2022-01-24T10:26:00Z</dcterms:created>
  <dcterms:modified xsi:type="dcterms:W3CDTF">2022-01-25T07:46:00Z</dcterms:modified>
</cp:coreProperties>
</file>