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39BCA7" w14:textId="77777777" w:rsidR="00F5316F" w:rsidRDefault="00F5316F" w:rsidP="00F5316F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0229EC" w:rsidRPr="000229EC">
        <w:rPr>
          <w:rFonts w:ascii="Times New Roman" w:hAnsi="Times New Roman"/>
          <w:sz w:val="24"/>
        </w:rPr>
        <w:t>4</w:t>
      </w:r>
    </w:p>
    <w:p w14:paraId="5A075544" w14:textId="4253FEC2" w:rsidR="00F5316F" w:rsidRDefault="009F1785" w:rsidP="00F5316F">
      <w:pPr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E1EB21" wp14:editId="2F434252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2065" r="12700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1C8B107" w14:textId="77777777" w:rsidR="00F5316F" w:rsidRDefault="00F5316F" w:rsidP="00F5316F"/>
                          <w:p w14:paraId="2B3C10B1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A592427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8CCBB72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13FBEA2" w14:textId="77777777" w:rsidR="00F5316F" w:rsidRDefault="00F5316F" w:rsidP="00F531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5812BDC" w14:textId="77777777" w:rsidR="00F5316F" w:rsidRDefault="00F5316F" w:rsidP="00F531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77C7D0C" w14:textId="77777777" w:rsidR="00F5316F" w:rsidRDefault="00F5316F" w:rsidP="00F531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E1EB21" id="AutoShape 2" o:spid="_x0000_s1026" style="position:absolute;margin-left:-3.85pt;margin-top:10.6pt;width:158.45pt;height:57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" filled="f" strokeweight=".25pt">
                <v:textbox inset="1pt,1pt,1pt,1pt">
                  <w:txbxContent>
                    <w:p w14:paraId="21C8B107" w14:textId="77777777" w:rsidR="00F5316F" w:rsidRDefault="00F5316F" w:rsidP="00F5316F"/>
                    <w:p w14:paraId="2B3C10B1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3A592427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08CCBB72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313FBEA2" w14:textId="77777777" w:rsidR="00F5316F" w:rsidRDefault="00F5316F" w:rsidP="00F5316F">
                      <w:pPr>
                        <w:rPr>
                          <w:sz w:val="12"/>
                        </w:rPr>
                      </w:pPr>
                    </w:p>
                    <w:p w14:paraId="75812BDC" w14:textId="77777777" w:rsidR="00F5316F" w:rsidRDefault="00F5316F" w:rsidP="00F531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77C7D0C" w14:textId="77777777" w:rsidR="00F5316F" w:rsidRDefault="00F5316F" w:rsidP="00F5316F"/>
                  </w:txbxContent>
                </v:textbox>
              </v:roundrect>
            </w:pict>
          </mc:Fallback>
        </mc:AlternateContent>
      </w:r>
    </w:p>
    <w:p w14:paraId="665F029E" w14:textId="77777777" w:rsidR="00F5316F" w:rsidRDefault="00F5316F" w:rsidP="00F5316F">
      <w:pPr>
        <w:rPr>
          <w:sz w:val="22"/>
        </w:rPr>
      </w:pPr>
    </w:p>
    <w:p w14:paraId="65F45D55" w14:textId="77777777" w:rsidR="00F5316F" w:rsidRDefault="00F5316F" w:rsidP="00F5316F">
      <w:pPr>
        <w:rPr>
          <w:sz w:val="22"/>
        </w:rPr>
      </w:pPr>
    </w:p>
    <w:p w14:paraId="6AAD8255" w14:textId="77777777" w:rsidR="00F5316F" w:rsidRDefault="00F5316F" w:rsidP="00F5316F">
      <w:pPr>
        <w:rPr>
          <w:sz w:val="22"/>
        </w:rPr>
      </w:pPr>
    </w:p>
    <w:p w14:paraId="1D6DEBC5" w14:textId="77777777" w:rsidR="00F5316F" w:rsidRDefault="00F5316F" w:rsidP="00F5316F">
      <w:pPr>
        <w:spacing w:line="360" w:lineRule="auto"/>
        <w:rPr>
          <w:sz w:val="22"/>
        </w:rPr>
      </w:pPr>
    </w:p>
    <w:p w14:paraId="1CFAA5D5" w14:textId="77777777" w:rsidR="00F5316F" w:rsidRPr="0060654D" w:rsidRDefault="00F5316F" w:rsidP="00F5316F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56B897DF" w14:textId="77777777" w:rsidR="00F5316F" w:rsidRDefault="00F5316F" w:rsidP="00F5316F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02A72866" w14:textId="77777777" w:rsidR="00F5316F" w:rsidRPr="0060654D" w:rsidRDefault="00F5316F" w:rsidP="00F5316F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F5316F" w14:paraId="5EA3A801" w14:textId="77777777" w:rsidTr="00B0010C">
        <w:trPr>
          <w:cantSplit/>
          <w:trHeight w:val="600"/>
        </w:trPr>
        <w:tc>
          <w:tcPr>
            <w:tcW w:w="1985" w:type="dxa"/>
            <w:vAlign w:val="center"/>
          </w:tcPr>
          <w:p w14:paraId="61C5711F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6E91A893" w14:textId="77777777" w:rsidR="00F5316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64FCF8F9" w14:textId="77777777" w:rsidR="00F5316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57E8661C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09A23178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2E506E49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F5316F" w14:paraId="44D4D0F2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4771252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5AAA12A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499A0B7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35B7F2E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6CEDA995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748F9F07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4E10B7FF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3360A211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D362AF6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421AEF77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E6188BE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1EC792B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953C746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21466302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726F9D3B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3EEFDA58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129829D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28964E8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1BF10FA5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9F1EE0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10C18EED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245107FD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53AC3A98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1150B037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5F84DD09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07207EC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4AD8B31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06F5FAC4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6C94CF7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3E72ED8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76FCD3A1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5C4FCC69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7C61BAF9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4C4ED2B3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</w:tbl>
    <w:p w14:paraId="25A1ED99" w14:textId="77777777" w:rsidR="000B487D" w:rsidRDefault="000B487D" w:rsidP="009F178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</w:rPr>
      </w:pPr>
      <w:r>
        <w:rPr>
          <w:sz w:val="24"/>
        </w:rPr>
        <w:t xml:space="preserve">Oświadczam, że wykazane osoby posiadają wymagane uprawnienia </w:t>
      </w:r>
    </w:p>
    <w:p w14:paraId="5024C97E" w14:textId="77777777" w:rsidR="00F5316F" w:rsidRDefault="00F5316F" w:rsidP="009F178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>
        <w:rPr>
          <w:sz w:val="24"/>
        </w:rPr>
        <w:tab/>
        <w:t xml:space="preserve">                                      .………………………………………………………..</w:t>
      </w:r>
    </w:p>
    <w:p w14:paraId="2E52C87B" w14:textId="77777777" w:rsidR="007B3DA7" w:rsidRDefault="00F5316F" w:rsidP="002B5195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7B3DA7" w:rsidSect="00936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85A5C" w14:textId="77777777" w:rsidR="00952912" w:rsidRDefault="00952912" w:rsidP="0028052F">
      <w:r>
        <w:separator/>
      </w:r>
    </w:p>
  </w:endnote>
  <w:endnote w:type="continuationSeparator" w:id="0">
    <w:p w14:paraId="32164B30" w14:textId="77777777" w:rsidR="00952912" w:rsidRDefault="00952912" w:rsidP="0028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11D64" w14:textId="77777777" w:rsidR="00821C80" w:rsidRDefault="001F4E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316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316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017533" w14:textId="77777777" w:rsidR="00821C80" w:rsidRDefault="00BD54F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DA07D" w14:textId="77777777" w:rsidR="00821C80" w:rsidRDefault="00BD54F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A2CB0D" w14:textId="77777777" w:rsidR="00821C80" w:rsidRDefault="00BD54F0">
    <w:pPr>
      <w:pStyle w:val="Stopka"/>
      <w:tabs>
        <w:tab w:val="clear" w:pos="4536"/>
      </w:tabs>
      <w:jc w:val="center"/>
    </w:pPr>
  </w:p>
  <w:p w14:paraId="1854A44A" w14:textId="77777777" w:rsidR="00821C80" w:rsidRDefault="00F5316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1</w:t>
    </w:r>
    <w:r w:rsidR="001F4EB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2</w:t>
    </w:r>
    <w:r w:rsidR="001F4EB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3363C" w14:textId="77777777" w:rsidR="00821C80" w:rsidRDefault="00BD54F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E4781C" w14:textId="77777777" w:rsidR="00821C80" w:rsidRDefault="00BD54F0">
    <w:pPr>
      <w:pStyle w:val="Stopka"/>
      <w:tabs>
        <w:tab w:val="clear" w:pos="4536"/>
      </w:tabs>
      <w:jc w:val="center"/>
    </w:pPr>
  </w:p>
  <w:p w14:paraId="2EE09B9F" w14:textId="77777777" w:rsidR="00821C80" w:rsidRDefault="00F5316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  <w:r>
      <w:rPr>
        <w:rStyle w:val="Numerstrony"/>
      </w:rPr>
      <w:t>/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98BF5" w14:textId="77777777" w:rsidR="00952912" w:rsidRDefault="00952912" w:rsidP="0028052F">
      <w:r>
        <w:separator/>
      </w:r>
    </w:p>
  </w:footnote>
  <w:footnote w:type="continuationSeparator" w:id="0">
    <w:p w14:paraId="7F130386" w14:textId="77777777" w:rsidR="00952912" w:rsidRDefault="00952912" w:rsidP="00280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B9DE0" w14:textId="77777777" w:rsidR="000229EC" w:rsidRDefault="000229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D1AC5" w14:textId="77777777" w:rsidR="000229EC" w:rsidRDefault="000229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6D0B9" w14:textId="77777777" w:rsidR="00821C80" w:rsidRDefault="00BD54F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912"/>
    <w:rsid w:val="000229EC"/>
    <w:rsid w:val="000B487D"/>
    <w:rsid w:val="000F6EBE"/>
    <w:rsid w:val="00162030"/>
    <w:rsid w:val="0017159B"/>
    <w:rsid w:val="001B2FEC"/>
    <w:rsid w:val="001F4EB3"/>
    <w:rsid w:val="0028052F"/>
    <w:rsid w:val="002B5195"/>
    <w:rsid w:val="003B2FE7"/>
    <w:rsid w:val="003B64CE"/>
    <w:rsid w:val="007B3DA7"/>
    <w:rsid w:val="00901B09"/>
    <w:rsid w:val="00952912"/>
    <w:rsid w:val="009F1785"/>
    <w:rsid w:val="00A8178B"/>
    <w:rsid w:val="00BD54F0"/>
    <w:rsid w:val="00D8625D"/>
    <w:rsid w:val="00F5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0CA6561"/>
  <w15:docId w15:val="{8CF386E9-2540-4CC6-9CC2-498817C3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5316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F5316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5316F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5316F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F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F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5316F"/>
  </w:style>
  <w:style w:type="paragraph" w:styleId="Tekstpodstawowy2">
    <w:name w:val="Body Text 2"/>
    <w:basedOn w:val="Normalny"/>
    <w:link w:val="Tekstpodstawowy2Znak"/>
    <w:rsid w:val="00F5316F"/>
    <w:pPr>
      <w:widowControl w:val="0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F5316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120</Words>
  <Characters>723</Characters>
  <Application>Microsoft Office Word</Application>
  <DocSecurity>0</DocSecurity>
  <Lines>6</Lines>
  <Paragraphs>1</Paragraphs>
  <ScaleCrop>false</ScaleCrop>
  <Company>Your Company Name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2022-01-26T09:50:00Z</dcterms:created>
  <dcterms:modified xsi:type="dcterms:W3CDTF">2022-01-26T09:50:00Z</dcterms:modified>
</cp:coreProperties>
</file>