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7F91F" w14:textId="77777777"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A3B4A" w:rsidRPr="006A3B4A">
        <w:rPr>
          <w:b/>
        </w:rPr>
        <w:t>6</w:t>
      </w:r>
    </w:p>
    <w:p w14:paraId="5B9D1AEA" w14:textId="510C2C69" w:rsidR="00025386" w:rsidRDefault="00C0725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9C24941" wp14:editId="13A8E2A9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A5701B5" w14:textId="77777777" w:rsidR="00025386" w:rsidRDefault="00025386" w:rsidP="00025386"/>
                          <w:p w14:paraId="56E9719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4B6A85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E64AADA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76FB75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7DA05A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216D61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211490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1EC63C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C24941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" filled="f" strokeweight=".25pt">
                <v:textbox inset="1pt,1pt,1pt,1pt">
                  <w:txbxContent>
                    <w:p w14:paraId="5A5701B5" w14:textId="77777777" w:rsidR="00025386" w:rsidRDefault="00025386" w:rsidP="00025386"/>
                    <w:p w14:paraId="56E9719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4B6A85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E64AADA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76FB75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7DA05A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216D61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1211490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D1EC63C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351E5834" w14:textId="77777777" w:rsidR="00025386" w:rsidRPr="00025386" w:rsidRDefault="00025386" w:rsidP="00025386"/>
    <w:p w14:paraId="682A8A85" w14:textId="77777777" w:rsidR="00025386" w:rsidRPr="00025386" w:rsidRDefault="00025386" w:rsidP="00025386"/>
    <w:p w14:paraId="43110308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7EAE2743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7A2541FA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026111C7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A3B4A" w:rsidRPr="006A3B4A">
        <w:rPr>
          <w:rFonts w:ascii="Times New Roman" w:eastAsia="Times New Roman" w:hAnsi="Times New Roman"/>
          <w:b/>
          <w:sz w:val="24"/>
          <w:szCs w:val="20"/>
          <w:lang w:eastAsia="pl-PL"/>
        </w:rPr>
        <w:t>ZP 271.3.2022</w:t>
      </w:r>
    </w:p>
    <w:p w14:paraId="60F3BFCE" w14:textId="77777777" w:rsidR="00025386" w:rsidRPr="00025386" w:rsidRDefault="00025386" w:rsidP="00025386"/>
    <w:p w14:paraId="02122ABE" w14:textId="77777777" w:rsidR="00025386" w:rsidRDefault="00025386" w:rsidP="00025386"/>
    <w:p w14:paraId="0DFE6A88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74499D07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4719FA2C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A9F41BA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A3B4A" w:rsidRPr="006A3B4A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6A3B4A" w:rsidRPr="006A3B4A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AA94AF2" w14:textId="77777777" w:rsidR="00A56A6F" w:rsidRPr="00A56A6F" w:rsidRDefault="006A3B4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A3B4A">
        <w:rPr>
          <w:rFonts w:ascii="Times New Roman" w:eastAsia="Times New Roman" w:hAnsi="Times New Roman"/>
          <w:b/>
          <w:sz w:val="24"/>
          <w:szCs w:val="24"/>
          <w:lang w:eastAsia="pl-PL"/>
        </w:rPr>
        <w:t>Prowadzenie całorocznego remontu cząstkowego nawierzchni dróg powiatowych, gminnych i wewnętrznych</w:t>
      </w:r>
    </w:p>
    <w:p w14:paraId="2BACFF9B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6D6A10C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12ED04A1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29D761F7" w14:textId="025BC501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</w:t>
      </w:r>
      <w:r w:rsidR="00C0725C">
        <w:rPr>
          <w:rFonts w:ascii="Times New Roman" w:hAnsi="Times New Roman"/>
          <w:color w:val="000000"/>
          <w:sz w:val="24"/>
          <w:szCs w:val="24"/>
        </w:rPr>
        <w:t>20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 r. poz.</w:t>
      </w:r>
      <w:r w:rsidR="00C0725C">
        <w:rPr>
          <w:rFonts w:ascii="Times New Roman" w:hAnsi="Times New Roman"/>
          <w:color w:val="000000"/>
          <w:sz w:val="24"/>
          <w:szCs w:val="24"/>
        </w:rPr>
        <w:t>1320 ze zm.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46D61387" w14:textId="15A171BC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1DB7F0DF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4A051C9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6E5D65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601A934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8C534F7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08DB1FD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56F1EA9C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9F7FB" w14:textId="77777777" w:rsidR="00F1706E" w:rsidRDefault="00F1706E" w:rsidP="00025386">
      <w:pPr>
        <w:spacing w:after="0" w:line="240" w:lineRule="auto"/>
      </w:pPr>
      <w:r>
        <w:separator/>
      </w:r>
    </w:p>
  </w:endnote>
  <w:endnote w:type="continuationSeparator" w:id="0">
    <w:p w14:paraId="74DB4DAC" w14:textId="77777777" w:rsidR="00F1706E" w:rsidRDefault="00F170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95946" w14:textId="77777777" w:rsidR="006A3B4A" w:rsidRDefault="006A3B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0ABEC" w14:textId="1CA7FBB1" w:rsidR="00025386" w:rsidRDefault="00C0725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6573348" wp14:editId="49B76B9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74DE1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F06B2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34C93A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1ED4F" w14:textId="77777777" w:rsidR="006A3B4A" w:rsidRDefault="006A3B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9E45A" w14:textId="77777777" w:rsidR="00F1706E" w:rsidRDefault="00F1706E" w:rsidP="00025386">
      <w:pPr>
        <w:spacing w:after="0" w:line="240" w:lineRule="auto"/>
      </w:pPr>
      <w:r>
        <w:separator/>
      </w:r>
    </w:p>
  </w:footnote>
  <w:footnote w:type="continuationSeparator" w:id="0">
    <w:p w14:paraId="478B5E66" w14:textId="77777777" w:rsidR="00F1706E" w:rsidRDefault="00F170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CC56C" w14:textId="77777777" w:rsidR="006A3B4A" w:rsidRDefault="006A3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0DBDA" w14:textId="77777777" w:rsidR="006A3B4A" w:rsidRDefault="006A3B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49FE3" w14:textId="77777777" w:rsidR="006A3B4A" w:rsidRDefault="006A3B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06E"/>
    <w:rsid w:val="00025386"/>
    <w:rsid w:val="001C2314"/>
    <w:rsid w:val="004202B7"/>
    <w:rsid w:val="005624D8"/>
    <w:rsid w:val="006A3B4A"/>
    <w:rsid w:val="007A69F8"/>
    <w:rsid w:val="00833E3D"/>
    <w:rsid w:val="008F2498"/>
    <w:rsid w:val="00A56A6F"/>
    <w:rsid w:val="00AE62F2"/>
    <w:rsid w:val="00C0725C"/>
    <w:rsid w:val="00C904C8"/>
    <w:rsid w:val="00C952B3"/>
    <w:rsid w:val="00CD751B"/>
    <w:rsid w:val="00D55FC4"/>
    <w:rsid w:val="00E10D5B"/>
    <w:rsid w:val="00EE46AD"/>
    <w:rsid w:val="00F1706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341F38B5"/>
  <w15:chartTrackingRefBased/>
  <w15:docId w15:val="{E6448833-B163-4638-AF4A-D47371A9E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2022-01-26T09:53:00Z</dcterms:created>
  <dcterms:modified xsi:type="dcterms:W3CDTF">2022-01-26T09:53:00Z</dcterms:modified>
</cp:coreProperties>
</file>