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2A096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B03707" w:rsidRPr="00B03707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5597845D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DE92936" w14:textId="77777777" w:rsidTr="005844F6">
        <w:tc>
          <w:tcPr>
            <w:tcW w:w="9104" w:type="dxa"/>
            <w:shd w:val="clear" w:color="auto" w:fill="F2F2F2"/>
          </w:tcPr>
          <w:p w14:paraId="30BDD6E0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74DEF4A6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85C8436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B03707" w:rsidRPr="00B03707">
        <w:rPr>
          <w:sz w:val="22"/>
          <w:szCs w:val="22"/>
        </w:rPr>
        <w:t xml:space="preserve">Tryb podstawowy bez negocjacji - art. 275 pkt. 1 ustawy </w:t>
      </w:r>
      <w:proofErr w:type="spellStart"/>
      <w:r w:rsidR="00B03707" w:rsidRPr="00B03707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048C17F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B03707" w:rsidRPr="00B03707">
        <w:rPr>
          <w:b/>
          <w:sz w:val="22"/>
          <w:szCs w:val="22"/>
        </w:rPr>
        <w:t>Prowadzenie całorocznego remontu cząstkowego nawierzchni dróg powiatowych, gminnych i wewnętrznych</w:t>
      </w:r>
      <w:r w:rsidRPr="00525EFF">
        <w:rPr>
          <w:sz w:val="22"/>
          <w:szCs w:val="22"/>
        </w:rPr>
        <w:t>”</w:t>
      </w:r>
    </w:p>
    <w:p w14:paraId="0233C942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7BC8B39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735CBEF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5DD594B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43ABDC90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37B75CB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06D142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89B998D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33394E7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883F00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6DA49B4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445E96B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BC95BF9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DB00A25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F4A6E1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56EFB6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C5A1FAD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581F1DB" w14:textId="77777777" w:rsidR="00AE2ACB" w:rsidRPr="007677F8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65280BD0" w14:textId="77777777" w:rsidR="00AE2ACB" w:rsidRPr="007677F8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6477D7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387E0604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55B99CF2" w14:textId="3FC7147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651A1EAA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a) Cena za wykonanie remontu nawierzchni dróg przy pomocy masy asfaltowej w ilości 1 tony.</w:t>
      </w:r>
    </w:p>
    <w:p w14:paraId="36175E3D" w14:textId="77777777" w:rsidR="00981347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Netto ……………………………………...zł</w:t>
      </w:r>
    </w:p>
    <w:p w14:paraId="39871504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Podatek VAT ……..% ……………………zł</w:t>
      </w:r>
    </w:p>
    <w:p w14:paraId="0E3DFF8A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Brutto ………………………….………… zł</w:t>
      </w:r>
    </w:p>
    <w:p w14:paraId="7B8116BD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Słownie brutto: ………………………………………………………………….……….</w:t>
      </w:r>
    </w:p>
    <w:p w14:paraId="2252470D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 xml:space="preserve">Cena za wykonanie remontu nawierzchni dróg przy pomocy masy asfaltowej </w:t>
      </w:r>
      <w:r>
        <w:rPr>
          <w:sz w:val="22"/>
        </w:rPr>
        <w:t>4</w:t>
      </w:r>
      <w:r w:rsidRPr="00D16563">
        <w:rPr>
          <w:sz w:val="22"/>
        </w:rPr>
        <w:t>00 ton.</w:t>
      </w:r>
    </w:p>
    <w:p w14:paraId="497C70E6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Netto ……………………………………...zł</w:t>
      </w:r>
    </w:p>
    <w:p w14:paraId="460403B7" w14:textId="77777777" w:rsidR="00981347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Podatek VAT ……..% ……………………zł</w:t>
      </w:r>
    </w:p>
    <w:p w14:paraId="230F6D5B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Brutto ………………………….………… zł</w:t>
      </w:r>
    </w:p>
    <w:p w14:paraId="21E308CA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Słownie brutto: ………………………………………………………………….……….</w:t>
      </w:r>
    </w:p>
    <w:p w14:paraId="1DD4E0DC" w14:textId="77777777" w:rsidR="00981347" w:rsidRDefault="00981347" w:rsidP="00981347">
      <w:pPr>
        <w:pStyle w:val="Akapitzlist"/>
        <w:spacing w:before="120" w:after="120"/>
        <w:ind w:left="0"/>
        <w:rPr>
          <w:sz w:val="22"/>
        </w:rPr>
      </w:pPr>
    </w:p>
    <w:p w14:paraId="0AC32999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 xml:space="preserve">b) Cena za wykonanie remontu nawierzchni dróg przy pomocy mieszaniny </w:t>
      </w:r>
      <w:proofErr w:type="spellStart"/>
      <w:r w:rsidRPr="00D16563">
        <w:rPr>
          <w:sz w:val="22"/>
        </w:rPr>
        <w:t>emulsyjno</w:t>
      </w:r>
      <w:proofErr w:type="spellEnd"/>
      <w:r w:rsidRPr="00D16563">
        <w:rPr>
          <w:sz w:val="22"/>
        </w:rPr>
        <w:t xml:space="preserve"> grysowej w ilości 1 tony.</w:t>
      </w:r>
    </w:p>
    <w:p w14:paraId="7C1F859B" w14:textId="77777777" w:rsidR="00981347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Netto ……………………………………...zł</w:t>
      </w:r>
    </w:p>
    <w:p w14:paraId="60557FE5" w14:textId="77777777" w:rsidR="00981347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Podatek VAT ……..% ……………………zł</w:t>
      </w:r>
    </w:p>
    <w:p w14:paraId="4B18664F" w14:textId="77777777" w:rsidR="00981347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Brutto ………………………….………… zł</w:t>
      </w:r>
    </w:p>
    <w:p w14:paraId="0219B0AE" w14:textId="77777777" w:rsidR="00981347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Słownie brutto: ………………………………………………………………….……….</w:t>
      </w:r>
    </w:p>
    <w:p w14:paraId="2E9BBDBB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 xml:space="preserve">Cena za wykonanie remontu nawierzchni dróg przy pomocy mieszaniny </w:t>
      </w:r>
      <w:proofErr w:type="spellStart"/>
      <w:r w:rsidRPr="00D16563">
        <w:rPr>
          <w:sz w:val="22"/>
        </w:rPr>
        <w:t>emulsyjno</w:t>
      </w:r>
      <w:proofErr w:type="spellEnd"/>
      <w:r w:rsidRPr="00D16563">
        <w:rPr>
          <w:sz w:val="22"/>
        </w:rPr>
        <w:t xml:space="preserve"> grysowej 400 ton.</w:t>
      </w:r>
    </w:p>
    <w:p w14:paraId="27CA8375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Netto ……………………………………...zł</w:t>
      </w:r>
    </w:p>
    <w:p w14:paraId="1F21E5CA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lastRenderedPageBreak/>
        <w:t>Podatek VAT ……..% ……………………zł</w:t>
      </w:r>
    </w:p>
    <w:p w14:paraId="72793864" w14:textId="77777777" w:rsidR="00981347" w:rsidRPr="00D16563" w:rsidRDefault="00981347" w:rsidP="00981347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Brutto ………………………….………… zł</w:t>
      </w:r>
    </w:p>
    <w:p w14:paraId="3F570A89" w14:textId="77777777" w:rsidR="00981347" w:rsidRPr="0097776D" w:rsidRDefault="00981347" w:rsidP="00981347">
      <w:pPr>
        <w:pStyle w:val="Akapitzlist"/>
        <w:spacing w:after="120" w:line="276" w:lineRule="auto"/>
        <w:ind w:left="0"/>
        <w:jc w:val="both"/>
        <w:rPr>
          <w:sz w:val="22"/>
        </w:rPr>
      </w:pPr>
    </w:p>
    <w:p w14:paraId="4CC6D36B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02A9921B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3E56CE4E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23355E88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17849DE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0EB6A7E9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10545C74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0F6B9A92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2E15910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C68B586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88736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A37D890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02523CEC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B7C041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FB7041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0B2580E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8CF433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687972B0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7D61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D1E9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AE5A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75A0D6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1B22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CC22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07A2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4C19C03" w14:textId="53EB9C98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14:paraId="028AE647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25B0D456" w14:textId="13FE865B" w:rsidR="00FF57EE" w:rsidRPr="00024DA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6751C5D" w14:textId="468CB5EE" w:rsidR="00024DAE" w:rsidRPr="00024DAE" w:rsidRDefault="00024DAE" w:rsidP="00024DAE">
      <w:pPr>
        <w:numPr>
          <w:ilvl w:val="0"/>
          <w:numId w:val="3"/>
        </w:numPr>
        <w:jc w:val="both"/>
        <w:rPr>
          <w:szCs w:val="20"/>
          <w:vertAlign w:val="superscript"/>
        </w:rPr>
      </w:pPr>
      <w:r>
        <w:t xml:space="preserve">rozpoczniemy roboty objęte </w:t>
      </w:r>
      <w:r w:rsidRPr="001272D3">
        <w:t>§ 4 ust. 2</w:t>
      </w:r>
      <w:r>
        <w:t xml:space="preserve"> umowy w terminie …………. dni od daty otrzymania zlecenia. (nie więcej niż 7 dni)</w:t>
      </w:r>
      <w:r>
        <w:rPr>
          <w:vertAlign w:val="superscript"/>
        </w:rPr>
        <w:t>4</w:t>
      </w:r>
    </w:p>
    <w:p w14:paraId="0BCEB6F9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44E1CC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13B2486C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39911A12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EA1FF48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3A233D9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CB1F5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7EDAB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99BE0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1AFB3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11E0F683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E01C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ECC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9FF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157C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6BA31B3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C04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4E1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7F2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6E67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564D912" w14:textId="77777777" w:rsidR="007D475B" w:rsidRPr="007D475B" w:rsidRDefault="007D475B" w:rsidP="00981347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18E86C78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15DC4882" w14:textId="77777777" w:rsidTr="00DC336F">
        <w:tc>
          <w:tcPr>
            <w:tcW w:w="2551" w:type="dxa"/>
            <w:shd w:val="clear" w:color="auto" w:fill="auto"/>
            <w:vAlign w:val="center"/>
          </w:tcPr>
          <w:p w14:paraId="279604C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141D6D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5077193" w14:textId="77777777" w:rsidTr="00DC336F">
        <w:tc>
          <w:tcPr>
            <w:tcW w:w="2551" w:type="dxa"/>
            <w:shd w:val="clear" w:color="auto" w:fill="auto"/>
            <w:vAlign w:val="center"/>
          </w:tcPr>
          <w:p w14:paraId="3ED6588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00E05F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D64AF66" w14:textId="77777777" w:rsidTr="00DC336F">
        <w:tc>
          <w:tcPr>
            <w:tcW w:w="2551" w:type="dxa"/>
            <w:shd w:val="clear" w:color="auto" w:fill="auto"/>
            <w:vAlign w:val="center"/>
          </w:tcPr>
          <w:p w14:paraId="399D11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9C7B48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548B6C7" w14:textId="77777777" w:rsidTr="00DC336F">
        <w:tc>
          <w:tcPr>
            <w:tcW w:w="2551" w:type="dxa"/>
            <w:shd w:val="clear" w:color="auto" w:fill="auto"/>
            <w:vAlign w:val="center"/>
          </w:tcPr>
          <w:p w14:paraId="7AA9C3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DBF0C5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198B5FA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6A8A0ECF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D6716FB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06E977B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A2B432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0DE7C0A7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0ED67C05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39DCB" w14:textId="77777777" w:rsidR="003E7E02" w:rsidRDefault="003E7E02" w:rsidP="00FF57EE">
      <w:r>
        <w:separator/>
      </w:r>
    </w:p>
  </w:endnote>
  <w:endnote w:type="continuationSeparator" w:id="0">
    <w:p w14:paraId="188DD0B9" w14:textId="77777777" w:rsidR="003E7E02" w:rsidRDefault="003E7E0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8BD65" w14:textId="77777777" w:rsidR="00B03707" w:rsidRDefault="00B037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D38C5" w14:textId="77777777" w:rsidR="00B03707" w:rsidRDefault="00B037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FACC5" w14:textId="77777777" w:rsidR="00B03707" w:rsidRDefault="00B037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08BE1" w14:textId="77777777" w:rsidR="003E7E02" w:rsidRDefault="003E7E02" w:rsidP="00FF57EE">
      <w:r>
        <w:separator/>
      </w:r>
    </w:p>
  </w:footnote>
  <w:footnote w:type="continuationSeparator" w:id="0">
    <w:p w14:paraId="6ABD5B64" w14:textId="77777777" w:rsidR="003E7E02" w:rsidRDefault="003E7E02" w:rsidP="00FF57EE">
      <w:r>
        <w:continuationSeparator/>
      </w:r>
    </w:p>
  </w:footnote>
  <w:footnote w:id="1">
    <w:p w14:paraId="5CB801F3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A2FAFF4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27DF3F7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250519C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FBAD955" w14:textId="096874A9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7A9AB03D" w14:textId="5027C21F" w:rsidR="00024DAE" w:rsidRPr="00024DAE" w:rsidRDefault="00024DAE" w:rsidP="00024DAE">
      <w:pPr>
        <w:pStyle w:val="Tekstprzypisudolnego"/>
        <w:spacing w:after="40"/>
        <w:ind w:left="142" w:hanging="142"/>
      </w:pPr>
      <w:r>
        <w:rPr>
          <w:vertAlign w:val="superscript"/>
        </w:rPr>
        <w:t xml:space="preserve">4 </w:t>
      </w:r>
      <w:r w:rsidRPr="00024DAE">
        <w:t>Czas reakcji od zgłoszenia będzie oceniany w kryterium oceny ofert na zasadach określonych w SWZ.</w:t>
      </w:r>
    </w:p>
    <w:p w14:paraId="07503FA1" w14:textId="77777777" w:rsidR="00024DAE" w:rsidRDefault="00024DAE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2B89" w14:textId="77777777" w:rsidR="00B03707" w:rsidRDefault="00B037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5C78E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03707">
      <w:rPr>
        <w:sz w:val="20"/>
        <w:szCs w:val="20"/>
      </w:rPr>
      <w:t>ZP 271.3.2022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696E4" w14:textId="77777777" w:rsidR="00B03707" w:rsidRDefault="00B037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77765E0C"/>
    <w:lvl w:ilvl="0" w:tplc="AFC2569E">
      <w:start w:val="1"/>
      <w:numFmt w:val="lowerLetter"/>
      <w:lvlText w:val="%1."/>
      <w:lvlJc w:val="left"/>
      <w:pPr>
        <w:ind w:left="644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E02"/>
    <w:rsid w:val="00024DAE"/>
    <w:rsid w:val="001063D3"/>
    <w:rsid w:val="001C7D84"/>
    <w:rsid w:val="002214DB"/>
    <w:rsid w:val="00267D1F"/>
    <w:rsid w:val="002E612D"/>
    <w:rsid w:val="003B769C"/>
    <w:rsid w:val="003E7E02"/>
    <w:rsid w:val="004D5A42"/>
    <w:rsid w:val="00525EFF"/>
    <w:rsid w:val="005844F6"/>
    <w:rsid w:val="005F6F5F"/>
    <w:rsid w:val="006477D7"/>
    <w:rsid w:val="006B63D6"/>
    <w:rsid w:val="006C641D"/>
    <w:rsid w:val="006D09E0"/>
    <w:rsid w:val="007D475B"/>
    <w:rsid w:val="007E331F"/>
    <w:rsid w:val="0081450F"/>
    <w:rsid w:val="009312B4"/>
    <w:rsid w:val="00962D72"/>
    <w:rsid w:val="0097776D"/>
    <w:rsid w:val="00981347"/>
    <w:rsid w:val="00983D1D"/>
    <w:rsid w:val="009D75A8"/>
    <w:rsid w:val="00A50E18"/>
    <w:rsid w:val="00AA39D6"/>
    <w:rsid w:val="00AE2ACB"/>
    <w:rsid w:val="00AF4AC3"/>
    <w:rsid w:val="00B03707"/>
    <w:rsid w:val="00B47637"/>
    <w:rsid w:val="00B9086B"/>
    <w:rsid w:val="00BC4F99"/>
    <w:rsid w:val="00C22F7D"/>
    <w:rsid w:val="00CE3AE6"/>
    <w:rsid w:val="00D554C7"/>
    <w:rsid w:val="00DA0336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4C2C2"/>
  <w15:chartTrackingRefBased/>
  <w15:docId w15:val="{41625B24-13F1-4DE4-971B-CDF9DBE0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2022-01-26T10:01:00Z</dcterms:created>
  <dcterms:modified xsi:type="dcterms:W3CDTF">2022-01-26T10:01:00Z</dcterms:modified>
</cp:coreProperties>
</file>