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1DA5B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B1573" w:rsidRPr="002B1573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37C73BDD" w14:textId="77777777" w:rsidTr="00AF7375">
        <w:tc>
          <w:tcPr>
            <w:tcW w:w="9104" w:type="dxa"/>
            <w:shd w:val="clear" w:color="auto" w:fill="auto"/>
          </w:tcPr>
          <w:p w14:paraId="3382B0D9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1506E9D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2B1573" w:rsidRPr="002B1573">
        <w:rPr>
          <w:rFonts w:ascii="Times New Roman" w:eastAsia="Times New Roman" w:hAnsi="Times New Roman"/>
          <w:b/>
          <w:lang w:eastAsia="pl-PL"/>
        </w:rPr>
        <w:t>ZP 271.3.2022</w:t>
      </w:r>
    </w:p>
    <w:p w14:paraId="35B07B5D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4E798237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685533F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3D75480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6D1B0A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573D88E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08479528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D31E3A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DF6E8B0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49872C" w14:textId="1910F31B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2B1573" w:rsidRPr="002B1573">
        <w:rPr>
          <w:rFonts w:ascii="Times New Roman" w:hAnsi="Times New Roman"/>
        </w:rPr>
        <w:t>(</w:t>
      </w:r>
      <w:proofErr w:type="spellStart"/>
      <w:r w:rsidR="002B1573" w:rsidRPr="002B1573">
        <w:rPr>
          <w:rFonts w:ascii="Times New Roman" w:hAnsi="Times New Roman"/>
        </w:rPr>
        <w:t>t.j</w:t>
      </w:r>
      <w:proofErr w:type="spellEnd"/>
      <w:r w:rsidR="002B1573" w:rsidRPr="002B1573">
        <w:rPr>
          <w:rFonts w:ascii="Times New Roman" w:hAnsi="Times New Roman"/>
        </w:rPr>
        <w:t>. Dz.U. z 2021r. poz. 1129</w:t>
      </w:r>
      <w:r w:rsidR="00F700CE">
        <w:rPr>
          <w:rFonts w:ascii="Times New Roman" w:hAnsi="Times New Roman"/>
        </w:rPr>
        <w:t xml:space="preserve"> ze zm.</w:t>
      </w:r>
      <w:r w:rsidR="002B1573" w:rsidRPr="002B1573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53D377A7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72A2253F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7BCB16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52AE5BC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C0F8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AB6FCD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1ECDE33" w14:textId="77777777" w:rsidR="00E27ABB" w:rsidRDefault="002B15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2B1573">
        <w:rPr>
          <w:rFonts w:ascii="Times New Roman" w:eastAsia="Times New Roman" w:hAnsi="Times New Roman"/>
          <w:b/>
          <w:lang w:eastAsia="pl-PL"/>
        </w:rPr>
        <w:t>Prowadzenie całorocznego remontu cząstkowego nawierzchni dróg powiatowych, gminnych i wewnętrznych</w:t>
      </w:r>
    </w:p>
    <w:p w14:paraId="7714EC0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8AF5D1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A9289F9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2C42132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93A723A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23CE69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567590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8CEDBC7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D2154C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087BA55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20431C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5F6D3DE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92AE2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1D3CC32B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F1807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7D5A9BF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5EE1A" w14:textId="77777777" w:rsidR="005B71D4" w:rsidRDefault="005B71D4" w:rsidP="00025386">
      <w:pPr>
        <w:spacing w:after="0" w:line="240" w:lineRule="auto"/>
      </w:pPr>
      <w:r>
        <w:separator/>
      </w:r>
    </w:p>
  </w:endnote>
  <w:endnote w:type="continuationSeparator" w:id="0">
    <w:p w14:paraId="198B9215" w14:textId="77777777" w:rsidR="005B71D4" w:rsidRDefault="005B71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8084D" w14:textId="77777777" w:rsidR="002B1573" w:rsidRDefault="002B15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D7752" w14:textId="3C0D8206" w:rsidR="00025386" w:rsidRDefault="00F700C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B45E941" wp14:editId="78A70F9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6BFD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375B0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9AC1E5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408B" w14:textId="77777777" w:rsidR="002B1573" w:rsidRDefault="002B15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5BDE6" w14:textId="77777777" w:rsidR="005B71D4" w:rsidRDefault="005B71D4" w:rsidP="00025386">
      <w:pPr>
        <w:spacing w:after="0" w:line="240" w:lineRule="auto"/>
      </w:pPr>
      <w:r>
        <w:separator/>
      </w:r>
    </w:p>
  </w:footnote>
  <w:footnote w:type="continuationSeparator" w:id="0">
    <w:p w14:paraId="286BFF45" w14:textId="77777777" w:rsidR="005B71D4" w:rsidRDefault="005B71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F3256" w14:textId="77777777" w:rsidR="002B1573" w:rsidRDefault="002B15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D78A9" w14:textId="77777777" w:rsidR="002B1573" w:rsidRDefault="002B15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3D304" w14:textId="77777777" w:rsidR="002B1573" w:rsidRDefault="002B15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1D4"/>
    <w:rsid w:val="00025386"/>
    <w:rsid w:val="000423B9"/>
    <w:rsid w:val="00084786"/>
    <w:rsid w:val="0016158F"/>
    <w:rsid w:val="001C2314"/>
    <w:rsid w:val="00213980"/>
    <w:rsid w:val="002B1573"/>
    <w:rsid w:val="004374F2"/>
    <w:rsid w:val="00460705"/>
    <w:rsid w:val="00485239"/>
    <w:rsid w:val="004E27D7"/>
    <w:rsid w:val="0055145C"/>
    <w:rsid w:val="005624D8"/>
    <w:rsid w:val="005B71D4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377EB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700C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6F8DC7"/>
  <w15:chartTrackingRefBased/>
  <w15:docId w15:val="{FF8DF180-A184-46EA-8907-407347CF5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2022-01-26T09:49:00Z</dcterms:created>
  <dcterms:modified xsi:type="dcterms:W3CDTF">2022-01-26T09:49:00Z</dcterms:modified>
</cp:coreProperties>
</file>