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E20E5" w:rsidRPr="004E20E5">
        <w:rPr>
          <w:b/>
        </w:rPr>
        <w:t>NZ/3/D/P/LW/2022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E20E5" w:rsidRPr="004E20E5">
        <w:rPr>
          <w:rFonts w:ascii="Arial Narrow" w:hAnsi="Arial Narrow"/>
          <w:b/>
        </w:rPr>
        <w:t>Dostawy artykułów medycznych ujęte w 5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605D3" w:rsidRDefault="00F605D3" w:rsidP="0038231F">
      <w:pPr>
        <w:spacing w:after="0" w:line="240" w:lineRule="auto"/>
      </w:pPr>
      <w:r>
        <w:separator/>
      </w:r>
    </w:p>
  </w:endnote>
  <w:endnote w:type="continuationSeparator" w:id="0">
    <w:p w:rsidR="00F605D3" w:rsidRDefault="00F605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20E5" w:rsidRDefault="004E20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20E5" w:rsidRDefault="004E20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605D3" w:rsidRDefault="00F605D3" w:rsidP="0038231F">
      <w:pPr>
        <w:spacing w:after="0" w:line="240" w:lineRule="auto"/>
      </w:pPr>
      <w:r>
        <w:separator/>
      </w:r>
    </w:p>
  </w:footnote>
  <w:footnote w:type="continuationSeparator" w:id="0">
    <w:p w:rsidR="00F605D3" w:rsidRDefault="00F605D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20E5" w:rsidRDefault="004E20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20E5" w:rsidRDefault="004E20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E20E5" w:rsidRDefault="004E20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5D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E20E5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05D3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36486FC7-0A5C-44D5-A5FB-1DC8F739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5055-1BE1-41D8-985F-53400C0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2022-01-12T11:34:00Z</dcterms:created>
  <dcterms:modified xsi:type="dcterms:W3CDTF">2022-01-12T11:34:00Z</dcterms:modified>
</cp:coreProperties>
</file>