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930B6" w:rsidRPr="009930B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930B6" w:rsidRPr="009930B6">
        <w:rPr>
          <w:rFonts w:ascii="Times New Roman" w:eastAsia="Times New Roman" w:hAnsi="Times New Roman"/>
          <w:b/>
          <w:lang w:eastAsia="pl-PL"/>
        </w:rPr>
        <w:t>NZ/3/D/P/LW/2022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930B6" w:rsidRPr="009930B6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930B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930B6">
        <w:rPr>
          <w:rFonts w:ascii="Times New Roman" w:eastAsia="Times New Roman" w:hAnsi="Times New Roman"/>
          <w:b/>
          <w:lang w:eastAsia="pl-PL"/>
        </w:rPr>
        <w:t>Dostawy artykułów medycznych ujęte w 5 zadaniach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4A8A" w:rsidRDefault="00014A8A" w:rsidP="00025386">
      <w:pPr>
        <w:spacing w:after="0" w:line="240" w:lineRule="auto"/>
      </w:pPr>
      <w:r>
        <w:separator/>
      </w:r>
    </w:p>
  </w:endnote>
  <w:endnote w:type="continuationSeparator" w:id="0">
    <w:p w:rsidR="00014A8A" w:rsidRDefault="00014A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0B6" w:rsidRDefault="00993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0B6" w:rsidRDefault="00993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4A8A" w:rsidRDefault="00014A8A" w:rsidP="00025386">
      <w:pPr>
        <w:spacing w:after="0" w:line="240" w:lineRule="auto"/>
      </w:pPr>
      <w:r>
        <w:separator/>
      </w:r>
    </w:p>
  </w:footnote>
  <w:footnote w:type="continuationSeparator" w:id="0">
    <w:p w:rsidR="00014A8A" w:rsidRDefault="00014A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0B6" w:rsidRDefault="00993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0B6" w:rsidRDefault="00993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0B6" w:rsidRDefault="009930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A8A"/>
    <w:rsid w:val="00014A8A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930B6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1FFF238-F460-4DE7-BF50-23E637E3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2022-01-12T11:34:00Z</dcterms:created>
  <dcterms:modified xsi:type="dcterms:W3CDTF">2022-01-12T11:34:00Z</dcterms:modified>
</cp:coreProperties>
</file>