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61AA8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197A4C" w:rsidRPr="00197A4C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614999C3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5F9CBC0F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197A4C" w:rsidRPr="00197A4C">
        <w:rPr>
          <w:rFonts w:ascii="Tahoma" w:eastAsia="Calibri" w:hAnsi="Tahoma" w:cs="Tahoma"/>
          <w:b/>
          <w:sz w:val="18"/>
          <w:szCs w:val="18"/>
          <w:lang w:eastAsia="en-US"/>
        </w:rPr>
        <w:t>NZ/3/D/P/LW/2022</w:t>
      </w:r>
    </w:p>
    <w:p w14:paraId="1AE76CB5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3B422CC1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74BBA926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5E550A1E" w14:textId="77777777" w:rsidR="007801CC" w:rsidRDefault="00197A4C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197A4C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7F720FB7" w14:textId="77777777" w:rsidR="007801CC" w:rsidRDefault="00197A4C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197A4C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197A4C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55D1D21F" w14:textId="77777777" w:rsidR="007801CC" w:rsidRDefault="00197A4C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197A4C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197A4C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6D76C5CD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008F41D0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12DC7140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2DF16FEE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225FCDF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06D96BF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173CF1F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81A96E6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F1BC20E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6F07E61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032D53A4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CEE6C8D" w14:textId="1DCE2EC0"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197A4C" w:rsidRPr="00197A4C">
        <w:rPr>
          <w:rFonts w:ascii="Tahoma" w:hAnsi="Tahoma" w:cs="Tahoma"/>
          <w:b/>
          <w:sz w:val="18"/>
          <w:szCs w:val="18"/>
        </w:rPr>
        <w:t>Dostawy artykułów medycznych ujęte w 5 zadaniach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157A01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157A01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61C76358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393B1D22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2BD965FD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E2A5D12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A41644A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49B1422D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30448347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4F6D06D8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24AC7452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06F73E31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56198D74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2D548910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CA04D" w14:textId="77777777" w:rsidR="00866F89" w:rsidRDefault="00866F89" w:rsidP="007801CC">
      <w:pPr>
        <w:spacing w:after="0" w:line="240" w:lineRule="auto"/>
      </w:pPr>
      <w:r>
        <w:separator/>
      </w:r>
    </w:p>
  </w:endnote>
  <w:endnote w:type="continuationSeparator" w:id="0">
    <w:p w14:paraId="66E04263" w14:textId="77777777" w:rsidR="00866F89" w:rsidRDefault="00866F89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64DB" w14:textId="77777777" w:rsidR="00197A4C" w:rsidRDefault="00197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46AD9" w14:textId="77777777" w:rsidR="00197A4C" w:rsidRDefault="00197A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4B2ED" w14:textId="77777777" w:rsidR="00197A4C" w:rsidRDefault="00197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AF033" w14:textId="77777777" w:rsidR="00866F89" w:rsidRDefault="00866F89" w:rsidP="007801CC">
      <w:pPr>
        <w:spacing w:after="0" w:line="240" w:lineRule="auto"/>
      </w:pPr>
      <w:r>
        <w:separator/>
      </w:r>
    </w:p>
  </w:footnote>
  <w:footnote w:type="continuationSeparator" w:id="0">
    <w:p w14:paraId="56FC92D8" w14:textId="77777777" w:rsidR="00866F89" w:rsidRDefault="00866F89" w:rsidP="007801CC">
      <w:pPr>
        <w:spacing w:after="0" w:line="240" w:lineRule="auto"/>
      </w:pPr>
      <w:r>
        <w:continuationSeparator/>
      </w:r>
    </w:p>
  </w:footnote>
  <w:footnote w:id="1">
    <w:p w14:paraId="68C1A532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67EB5507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38AA5" w14:textId="77777777" w:rsidR="00197A4C" w:rsidRDefault="00197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8CDA9" w14:textId="77777777" w:rsidR="00197A4C" w:rsidRDefault="00197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FA633" w14:textId="77777777" w:rsidR="00197A4C" w:rsidRDefault="00197A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F89"/>
    <w:rsid w:val="00157A01"/>
    <w:rsid w:val="00197A4C"/>
    <w:rsid w:val="00397D1F"/>
    <w:rsid w:val="00431B9D"/>
    <w:rsid w:val="007801CC"/>
    <w:rsid w:val="00864D55"/>
    <w:rsid w:val="00866F89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8439"/>
  <w15:chartTrackingRefBased/>
  <w15:docId w15:val="{477FDADC-662C-4EF8-88A4-5CF7EF19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97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7A4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7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7A4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2022-01-12T11:35:00Z</dcterms:created>
  <dcterms:modified xsi:type="dcterms:W3CDTF">2022-01-12T11:35:00Z</dcterms:modified>
</cp:coreProperties>
</file>