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35378D12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3A6F61">
        <w:rPr>
          <w:rFonts w:ascii="Tahoma" w:hAnsi="Tahoma" w:cs="Tahoma"/>
          <w:bCs/>
          <w:sz w:val="20"/>
        </w:rPr>
        <w:t>3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5A0159CB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A51B1A">
        <w:rPr>
          <w:rFonts w:ascii="Tahoma" w:hAnsi="Tahoma" w:cs="Tahoma"/>
          <w:b/>
          <w:bCs/>
          <w:sz w:val="18"/>
        </w:rPr>
        <w:t>18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5611BC21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Osłonki do termometru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F5D9339" w14:textId="75BB660C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Zestawy do transplantacji chrząstki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489FD87" w14:textId="05A05F0C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Olej do konserwacji narzędzi chirurgicznych</w:t>
      </w:r>
    </w:p>
    <w:p w14:paraId="2CCFE8C1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A8013E" w14:textId="434521BA" w:rsidR="006F0C35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E2BC432" w14:textId="77777777" w:rsidR="000A63AD" w:rsidRDefault="000A63AD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E10B436" w14:textId="6367A69B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Olej do napędów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1DAC693" w14:textId="00129406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5 Cewniki do odsysania</w:t>
      </w:r>
    </w:p>
    <w:p w14:paraId="2100EA11" w14:textId="77777777" w:rsidR="004F677D" w:rsidRPr="00DA7228" w:rsidRDefault="004F677D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77777777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72D2064D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E48AE81" w14:textId="77777777" w:rsidR="00807D61" w:rsidRDefault="00807D61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45841" w14:textId="77777777" w:rsidR="00146806" w:rsidRDefault="00146806">
      <w:r>
        <w:separator/>
      </w:r>
    </w:p>
  </w:endnote>
  <w:endnote w:type="continuationSeparator" w:id="0">
    <w:p w14:paraId="06DDE680" w14:textId="77777777" w:rsidR="00146806" w:rsidRDefault="0014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DBA" w14:textId="77777777" w:rsidR="00146806" w:rsidRDefault="00146806">
      <w:r>
        <w:separator/>
      </w:r>
    </w:p>
  </w:footnote>
  <w:footnote w:type="continuationSeparator" w:id="0">
    <w:p w14:paraId="306ED148" w14:textId="77777777" w:rsidR="00146806" w:rsidRDefault="00146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867FD"/>
    <w:rsid w:val="000A63AD"/>
    <w:rsid w:val="00123226"/>
    <w:rsid w:val="00146806"/>
    <w:rsid w:val="00203C73"/>
    <w:rsid w:val="002346CB"/>
    <w:rsid w:val="002463FB"/>
    <w:rsid w:val="002827B1"/>
    <w:rsid w:val="00294AAF"/>
    <w:rsid w:val="003A6F61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F0C35"/>
    <w:rsid w:val="00790B00"/>
    <w:rsid w:val="007C2F61"/>
    <w:rsid w:val="007F57BB"/>
    <w:rsid w:val="00807D61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35901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848</Words>
  <Characters>8707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2022-01-25T08:27:00Z</cp:lastPrinted>
  <dcterms:created xsi:type="dcterms:W3CDTF">2022-01-25T08:27:00Z</dcterms:created>
  <dcterms:modified xsi:type="dcterms:W3CDTF">2022-01-25T08:27:00Z</dcterms:modified>
</cp:coreProperties>
</file>