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78E" w:rsidRDefault="0024278E" w:rsidP="00D665F5">
      <w:pPr>
        <w:spacing w:after="240"/>
        <w:jc w:val="right"/>
        <w:rPr>
          <w:sz w:val="22"/>
          <w:szCs w:val="22"/>
        </w:rPr>
      </w:pPr>
    </w:p>
    <w:p w:rsidR="00D665F5" w:rsidRPr="0024278E" w:rsidRDefault="005C3B2B" w:rsidP="0024278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4278E">
        <w:rPr>
          <w:rFonts w:ascii="Arial" w:hAnsi="Arial" w:cs="Arial"/>
          <w:sz w:val="24"/>
          <w:szCs w:val="24"/>
        </w:rPr>
        <w:t>Częstochowa</w:t>
      </w:r>
      <w:r w:rsidR="00D665F5" w:rsidRPr="0024278E">
        <w:rPr>
          <w:rFonts w:ascii="Arial" w:hAnsi="Arial" w:cs="Arial"/>
          <w:sz w:val="24"/>
          <w:szCs w:val="24"/>
        </w:rPr>
        <w:t xml:space="preserve"> dnia: </w:t>
      </w:r>
      <w:r w:rsidRPr="0024278E">
        <w:rPr>
          <w:rFonts w:ascii="Arial" w:hAnsi="Arial" w:cs="Arial"/>
          <w:sz w:val="24"/>
          <w:szCs w:val="24"/>
        </w:rPr>
        <w:t>2022-01-27</w:t>
      </w:r>
    </w:p>
    <w:p w:rsidR="00D665F5" w:rsidRPr="0024278E" w:rsidRDefault="005C3B2B" w:rsidP="0024278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427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4278E" w:rsidRDefault="005C3B2B" w:rsidP="0024278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4278E">
        <w:rPr>
          <w:rFonts w:ascii="Arial" w:hAnsi="Arial" w:cs="Arial"/>
          <w:b/>
          <w:sz w:val="24"/>
          <w:szCs w:val="24"/>
        </w:rPr>
        <w:t>Dąbrowskiego</w:t>
      </w:r>
      <w:r w:rsidR="00D665F5" w:rsidRPr="0024278E">
        <w:rPr>
          <w:rFonts w:ascii="Arial" w:hAnsi="Arial" w:cs="Arial"/>
          <w:b/>
          <w:sz w:val="24"/>
          <w:szCs w:val="24"/>
        </w:rPr>
        <w:t xml:space="preserve"> </w:t>
      </w:r>
      <w:r w:rsidRPr="0024278E">
        <w:rPr>
          <w:rFonts w:ascii="Arial" w:hAnsi="Arial" w:cs="Arial"/>
          <w:b/>
          <w:sz w:val="24"/>
          <w:szCs w:val="24"/>
        </w:rPr>
        <w:t>69</w:t>
      </w:r>
    </w:p>
    <w:p w:rsidR="00D665F5" w:rsidRPr="0024278E" w:rsidRDefault="005C3B2B" w:rsidP="0024278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4278E">
        <w:rPr>
          <w:rFonts w:ascii="Arial" w:hAnsi="Arial" w:cs="Arial"/>
          <w:b/>
          <w:sz w:val="24"/>
          <w:szCs w:val="24"/>
        </w:rPr>
        <w:t>42-201</w:t>
      </w:r>
      <w:r w:rsidR="00D665F5" w:rsidRPr="0024278E">
        <w:rPr>
          <w:rFonts w:ascii="Arial" w:hAnsi="Arial" w:cs="Arial"/>
          <w:b/>
          <w:sz w:val="24"/>
          <w:szCs w:val="24"/>
        </w:rPr>
        <w:t xml:space="preserve"> </w:t>
      </w:r>
      <w:r w:rsidRPr="0024278E">
        <w:rPr>
          <w:rFonts w:ascii="Arial" w:hAnsi="Arial" w:cs="Arial"/>
          <w:b/>
          <w:sz w:val="24"/>
          <w:szCs w:val="24"/>
        </w:rPr>
        <w:t>Częstochowa</w:t>
      </w:r>
    </w:p>
    <w:p w:rsidR="00D665F5" w:rsidRDefault="00D665F5" w:rsidP="0024278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4278E" w:rsidRPr="0024278E" w:rsidRDefault="0024278E" w:rsidP="0024278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278E" w:rsidRDefault="00D665F5" w:rsidP="0024278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4278E">
        <w:rPr>
          <w:rFonts w:ascii="Arial" w:hAnsi="Arial" w:cs="Arial"/>
          <w:sz w:val="24"/>
          <w:szCs w:val="24"/>
        </w:rPr>
        <w:t>Znak sprawy:</w:t>
      </w:r>
      <w:r w:rsidRPr="0024278E">
        <w:rPr>
          <w:rFonts w:ascii="Arial" w:hAnsi="Arial" w:cs="Arial"/>
          <w:b/>
          <w:sz w:val="24"/>
          <w:szCs w:val="24"/>
        </w:rPr>
        <w:t xml:space="preserve"> </w:t>
      </w:r>
      <w:r w:rsidR="005C3B2B" w:rsidRPr="0024278E">
        <w:rPr>
          <w:rFonts w:ascii="Arial" w:hAnsi="Arial" w:cs="Arial"/>
          <w:b/>
          <w:sz w:val="24"/>
          <w:szCs w:val="24"/>
        </w:rPr>
        <w:t>ZP/U-02/22</w:t>
      </w:r>
      <w:r w:rsidR="00A80738" w:rsidRPr="0024278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4278E" w:rsidRDefault="00A80738" w:rsidP="0024278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278E" w:rsidRDefault="00A80738" w:rsidP="0024278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278E" w:rsidRDefault="00A80738" w:rsidP="0024278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4278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4278E" w:rsidRDefault="00A80738" w:rsidP="0024278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4278E" w:rsidRDefault="00C659E2" w:rsidP="0024278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278E">
        <w:rPr>
          <w:rFonts w:ascii="Arial" w:hAnsi="Arial" w:cs="Arial"/>
          <w:bCs/>
          <w:sz w:val="24"/>
          <w:szCs w:val="24"/>
        </w:rPr>
        <w:t xml:space="preserve">Dotyczy </w:t>
      </w:r>
      <w:r w:rsidRPr="0024278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C3B2B" w:rsidRPr="0024278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C3B2B" w:rsidRPr="0024278E">
        <w:rPr>
          <w:rFonts w:ascii="Arial" w:hAnsi="Arial" w:cs="Arial"/>
          <w:sz w:val="24"/>
          <w:szCs w:val="24"/>
        </w:rPr>
        <w:t>Pzp</w:t>
      </w:r>
      <w:proofErr w:type="spellEnd"/>
      <w:r w:rsidRPr="0024278E">
        <w:rPr>
          <w:rFonts w:ascii="Arial" w:hAnsi="Arial" w:cs="Arial"/>
          <w:sz w:val="24"/>
          <w:szCs w:val="24"/>
        </w:rPr>
        <w:t xml:space="preserve"> na: </w:t>
      </w:r>
    </w:p>
    <w:p w:rsidR="00A80738" w:rsidRPr="0024278E" w:rsidRDefault="005C3B2B" w:rsidP="0024278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4278E">
        <w:rPr>
          <w:rFonts w:ascii="Arial" w:hAnsi="Arial" w:cs="Arial"/>
          <w:b/>
          <w:szCs w:val="24"/>
        </w:rPr>
        <w:t>Pełnienie nadzoru inwestorskiego nad realizacją robót budowlanych związanych z przystosowaniem pomieszczenia laboratoryjnego przy ul. Dąbrowskiego 71 do montażu specjalistycznej aparatury badawczej</w:t>
      </w:r>
    </w:p>
    <w:p w:rsidR="00D665F5" w:rsidRPr="0024278E" w:rsidRDefault="00D665F5" w:rsidP="0024278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4278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4278E">
        <w:rPr>
          <w:rFonts w:ascii="Arial" w:hAnsi="Arial" w:cs="Arial"/>
          <w:sz w:val="24"/>
          <w:szCs w:val="24"/>
        </w:rPr>
        <w:t>2</w:t>
      </w:r>
      <w:r w:rsidRPr="0024278E">
        <w:rPr>
          <w:rFonts w:ascii="Arial" w:hAnsi="Arial" w:cs="Arial"/>
          <w:sz w:val="24"/>
          <w:szCs w:val="24"/>
        </w:rPr>
        <w:t xml:space="preserve"> ust. 5 </w:t>
      </w:r>
      <w:r w:rsidRPr="0024278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4278E">
        <w:rPr>
          <w:rFonts w:ascii="Arial" w:hAnsi="Arial" w:cs="Arial"/>
          <w:sz w:val="24"/>
          <w:szCs w:val="24"/>
        </w:rPr>
        <w:t xml:space="preserve"> </w:t>
      </w:r>
      <w:r w:rsidR="005C3B2B" w:rsidRPr="0024278E">
        <w:rPr>
          <w:rFonts w:ascii="Arial" w:hAnsi="Arial" w:cs="Arial"/>
          <w:sz w:val="24"/>
          <w:szCs w:val="24"/>
        </w:rPr>
        <w:t>(</w:t>
      </w:r>
      <w:proofErr w:type="spellStart"/>
      <w:r w:rsidR="005C3B2B" w:rsidRPr="0024278E">
        <w:rPr>
          <w:rFonts w:ascii="Arial" w:hAnsi="Arial" w:cs="Arial"/>
          <w:sz w:val="24"/>
          <w:szCs w:val="24"/>
        </w:rPr>
        <w:t>t.j</w:t>
      </w:r>
      <w:proofErr w:type="spellEnd"/>
      <w:r w:rsidR="005C3B2B" w:rsidRPr="0024278E">
        <w:rPr>
          <w:rFonts w:ascii="Arial" w:hAnsi="Arial" w:cs="Arial"/>
          <w:sz w:val="24"/>
          <w:szCs w:val="24"/>
        </w:rPr>
        <w:t>. Dz.U. z 2021r. poz. 1129)</w:t>
      </w:r>
      <w:r w:rsidR="00490DC0" w:rsidRPr="0024278E">
        <w:rPr>
          <w:rFonts w:ascii="Arial" w:hAnsi="Arial" w:cs="Arial"/>
          <w:sz w:val="24"/>
          <w:szCs w:val="24"/>
        </w:rPr>
        <w:t xml:space="preserve"> </w:t>
      </w:r>
      <w:r w:rsidRPr="0024278E">
        <w:rPr>
          <w:rFonts w:ascii="Arial" w:hAnsi="Arial" w:cs="Arial"/>
          <w:sz w:val="24"/>
          <w:szCs w:val="24"/>
        </w:rPr>
        <w:t>udostępnia</w:t>
      </w:r>
      <w:r w:rsidR="00F95C33" w:rsidRPr="0024278E">
        <w:rPr>
          <w:rFonts w:ascii="Arial" w:hAnsi="Arial" w:cs="Arial"/>
          <w:sz w:val="24"/>
          <w:szCs w:val="24"/>
        </w:rPr>
        <w:t xml:space="preserve"> </w:t>
      </w:r>
      <w:r w:rsidR="004C7E9B" w:rsidRPr="0024278E">
        <w:rPr>
          <w:rFonts w:ascii="Arial" w:hAnsi="Arial" w:cs="Arial"/>
          <w:sz w:val="24"/>
          <w:szCs w:val="24"/>
        </w:rPr>
        <w:t>informacj</w:t>
      </w:r>
      <w:r w:rsidR="00577BC6" w:rsidRPr="0024278E">
        <w:rPr>
          <w:rFonts w:ascii="Arial" w:hAnsi="Arial" w:cs="Arial"/>
          <w:sz w:val="24"/>
          <w:szCs w:val="24"/>
        </w:rPr>
        <w:t>ę</w:t>
      </w:r>
      <w:r w:rsidR="00035488" w:rsidRPr="0024278E">
        <w:rPr>
          <w:rFonts w:ascii="Arial" w:hAnsi="Arial" w:cs="Arial"/>
          <w:sz w:val="24"/>
          <w:szCs w:val="24"/>
        </w:rPr>
        <w:t xml:space="preserve"> z otwarcia ofert</w:t>
      </w:r>
      <w:r w:rsidR="00577BC6" w:rsidRPr="0024278E">
        <w:rPr>
          <w:rFonts w:ascii="Arial" w:hAnsi="Arial" w:cs="Arial"/>
          <w:sz w:val="24"/>
          <w:szCs w:val="24"/>
        </w:rPr>
        <w:t>.</w:t>
      </w:r>
    </w:p>
    <w:p w:rsidR="00A80738" w:rsidRDefault="00D665F5" w:rsidP="002427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4278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4278E">
        <w:rPr>
          <w:rFonts w:ascii="Arial" w:hAnsi="Arial" w:cs="Arial"/>
          <w:sz w:val="24"/>
          <w:szCs w:val="24"/>
        </w:rPr>
        <w:t xml:space="preserve"> w dniu </w:t>
      </w:r>
      <w:r w:rsidR="005C3B2B" w:rsidRPr="0024278E">
        <w:rPr>
          <w:rFonts w:ascii="Arial" w:hAnsi="Arial" w:cs="Arial"/>
          <w:sz w:val="24"/>
          <w:szCs w:val="24"/>
        </w:rPr>
        <w:t>27/01/2022</w:t>
      </w:r>
      <w:r w:rsidR="00FF4AB1" w:rsidRPr="0024278E">
        <w:rPr>
          <w:rFonts w:ascii="Arial" w:hAnsi="Arial" w:cs="Arial"/>
          <w:sz w:val="24"/>
          <w:szCs w:val="24"/>
        </w:rPr>
        <w:t xml:space="preserve"> o godz. </w:t>
      </w:r>
      <w:r w:rsidR="005C3B2B" w:rsidRPr="0024278E">
        <w:rPr>
          <w:rFonts w:ascii="Arial" w:hAnsi="Arial" w:cs="Arial"/>
          <w:sz w:val="24"/>
          <w:szCs w:val="24"/>
        </w:rPr>
        <w:t>11:00</w:t>
      </w:r>
      <w:r w:rsidRPr="0024278E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24278E" w:rsidRDefault="0024278E" w:rsidP="002427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4278E" w:rsidRPr="0024278E" w:rsidRDefault="0024278E" w:rsidP="0024278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4278E" w:rsidTr="003F57CD">
        <w:tc>
          <w:tcPr>
            <w:tcW w:w="993" w:type="dxa"/>
            <w:shd w:val="clear" w:color="auto" w:fill="auto"/>
            <w:vAlign w:val="center"/>
          </w:tcPr>
          <w:p w:rsidR="00D665F5" w:rsidRPr="0024278E" w:rsidRDefault="00D665F5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24278E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4278E" w:rsidRDefault="00D665F5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427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78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4278E" w:rsidRDefault="00D665F5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C3B2B" w:rsidRPr="0024278E" w:rsidTr="00FC371C">
        <w:tc>
          <w:tcPr>
            <w:tcW w:w="993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C3B2B" w:rsidRPr="0024278E" w:rsidRDefault="005C3B2B" w:rsidP="0024278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Zarządzanie Projektami Łukasz Baryła</w:t>
            </w:r>
          </w:p>
          <w:p w:rsidR="005C3B2B" w:rsidRPr="0024278E" w:rsidRDefault="005C3B2B" w:rsidP="002427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 xml:space="preserve">Klonowa 13 </w:t>
            </w:r>
          </w:p>
          <w:p w:rsidR="005C3B2B" w:rsidRPr="0024278E" w:rsidRDefault="005C3B2B" w:rsidP="0024278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99-340 Krośniewice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13 700.00 zł</w:t>
            </w:r>
          </w:p>
        </w:tc>
      </w:tr>
      <w:tr w:rsidR="005C3B2B" w:rsidRPr="0024278E" w:rsidTr="00FC371C">
        <w:tc>
          <w:tcPr>
            <w:tcW w:w="993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C3B2B" w:rsidRPr="0024278E" w:rsidRDefault="005C3B2B" w:rsidP="0024278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5C3B2B" w:rsidRPr="0024278E" w:rsidRDefault="005C3B2B" w:rsidP="002427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 xml:space="preserve">Okulickiego 17A/39 </w:t>
            </w:r>
          </w:p>
          <w:p w:rsidR="005C3B2B" w:rsidRPr="0024278E" w:rsidRDefault="005C3B2B" w:rsidP="0024278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42-218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5 043.00 zł</w:t>
            </w:r>
          </w:p>
        </w:tc>
      </w:tr>
      <w:tr w:rsidR="005C3B2B" w:rsidRPr="0024278E" w:rsidTr="00FC371C">
        <w:tc>
          <w:tcPr>
            <w:tcW w:w="993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C3B2B" w:rsidRPr="0024278E" w:rsidRDefault="005C3B2B" w:rsidP="0024278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Zakład Produkcyjno-Usługowo-Handlowy PRIMEX mgr inż. Marek Łyszczarz</w:t>
            </w:r>
          </w:p>
          <w:p w:rsidR="005C3B2B" w:rsidRPr="0024278E" w:rsidRDefault="000F3E2B" w:rsidP="002427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</w:t>
            </w:r>
            <w:r w:rsidR="005C3B2B" w:rsidRPr="0024278E">
              <w:rPr>
                <w:rFonts w:ascii="Arial" w:hAnsi="Arial" w:cs="Arial"/>
                <w:sz w:val="24"/>
                <w:szCs w:val="24"/>
              </w:rPr>
              <w:t xml:space="preserve"> Jana Pawła II 132 </w:t>
            </w:r>
          </w:p>
          <w:p w:rsidR="005C3B2B" w:rsidRPr="0024278E" w:rsidRDefault="005C3B2B" w:rsidP="0024278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15 744.00 zł</w:t>
            </w:r>
          </w:p>
        </w:tc>
      </w:tr>
      <w:tr w:rsidR="005C3B2B" w:rsidRPr="0024278E" w:rsidTr="00FC371C">
        <w:tc>
          <w:tcPr>
            <w:tcW w:w="993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C3B2B" w:rsidRPr="0024278E" w:rsidRDefault="000F3E2B" w:rsidP="0024278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Biuro Usług Projektowo-Technicznych</w:t>
            </w:r>
            <w:r w:rsidR="005C3B2B" w:rsidRPr="0024278E">
              <w:rPr>
                <w:rFonts w:ascii="Arial" w:hAnsi="Arial" w:cs="Arial"/>
                <w:sz w:val="24"/>
                <w:szCs w:val="24"/>
              </w:rPr>
              <w:t xml:space="preserve"> ,,EXODUS" Mirosław Topolski</w:t>
            </w:r>
          </w:p>
          <w:p w:rsidR="005C3B2B" w:rsidRPr="0024278E" w:rsidRDefault="005C3B2B" w:rsidP="002427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 xml:space="preserve">gen. Kazimierza Pułaskiego 1/3 </w:t>
            </w:r>
            <w:r w:rsidR="000F3E2B">
              <w:rPr>
                <w:rFonts w:ascii="Arial" w:hAnsi="Arial" w:cs="Arial"/>
                <w:sz w:val="24"/>
                <w:szCs w:val="24"/>
              </w:rPr>
              <w:t>lok. 14</w:t>
            </w:r>
          </w:p>
          <w:p w:rsidR="005C3B2B" w:rsidRPr="0024278E" w:rsidRDefault="005C3B2B" w:rsidP="0024278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42-217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17 980.00 zł</w:t>
            </w:r>
          </w:p>
        </w:tc>
      </w:tr>
      <w:tr w:rsidR="005C3B2B" w:rsidRPr="0024278E" w:rsidTr="00FC371C">
        <w:tc>
          <w:tcPr>
            <w:tcW w:w="993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5C3B2B" w:rsidRPr="0024278E" w:rsidRDefault="005C3B2B" w:rsidP="0024278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Wielobranżowe Przedsiębiorstwo Inwestycyjne Wudimeks Sp. z o.o.</w:t>
            </w:r>
          </w:p>
          <w:p w:rsidR="005C3B2B" w:rsidRPr="0024278E" w:rsidRDefault="005C3B2B" w:rsidP="0024278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 xml:space="preserve">Armii Krajowej 60/62 </w:t>
            </w:r>
          </w:p>
          <w:p w:rsidR="005C3B2B" w:rsidRPr="0024278E" w:rsidRDefault="005C3B2B" w:rsidP="0024278E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3B2B" w:rsidRPr="0024278E" w:rsidRDefault="005C3B2B" w:rsidP="0024278E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78E">
              <w:rPr>
                <w:rFonts w:ascii="Arial" w:hAnsi="Arial" w:cs="Arial"/>
                <w:sz w:val="24"/>
                <w:szCs w:val="24"/>
              </w:rPr>
              <w:t>22 914.90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2427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04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363" w:rsidRDefault="007C2363">
      <w:r>
        <w:separator/>
      </w:r>
    </w:p>
  </w:endnote>
  <w:endnote w:type="continuationSeparator" w:id="0">
    <w:p w:rsidR="007C2363" w:rsidRDefault="007C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8E" w:rsidRDefault="000F3E2B" w:rsidP="002427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4278E" w:rsidTr="00FC371C">
      <w:tc>
        <w:tcPr>
          <w:tcW w:w="76" w:type="dxa"/>
          <w:shd w:val="clear" w:color="auto" w:fill="auto"/>
          <w:vAlign w:val="center"/>
        </w:tcPr>
        <w:p w:rsidR="0024278E" w:rsidRPr="00B44D15" w:rsidRDefault="0024278E" w:rsidP="002427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24278E" w:rsidRPr="00B7388A" w:rsidRDefault="0024278E" w:rsidP="0024278E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24278E" w:rsidRPr="00AB1BF2" w:rsidRDefault="0024278E" w:rsidP="002427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24278E" w:rsidRPr="0099535B" w:rsidRDefault="0024278E" w:rsidP="0024278E">
          <w:pPr>
            <w:pStyle w:val="Bezodstpw"/>
            <w:jc w:val="center"/>
            <w:rPr>
              <w:noProof/>
            </w:rPr>
          </w:pPr>
        </w:p>
      </w:tc>
    </w:tr>
  </w:tbl>
  <w:p w:rsidR="0024278E" w:rsidRPr="008F758E" w:rsidRDefault="0024278E" w:rsidP="002427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24278E" w:rsidRPr="008F758E" w:rsidRDefault="000F3E2B" w:rsidP="002427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4278E" w:rsidRPr="008F758E">
      <w:rPr>
        <w:rFonts w:ascii="Roboto" w:hAnsi="Roboto"/>
        <w:sz w:val="24"/>
        <w:szCs w:val="24"/>
      </w:rPr>
      <w:t xml:space="preserve">ul. </w:t>
    </w:r>
    <w:r w:rsidR="0024278E">
      <w:rPr>
        <w:rFonts w:ascii="Roboto" w:hAnsi="Roboto"/>
        <w:sz w:val="24"/>
        <w:szCs w:val="24"/>
      </w:rPr>
      <w:t>Gen. J.H. Dąbrowskiego 69</w:t>
    </w:r>
    <w:r w:rsidR="0024278E" w:rsidRPr="008F758E">
      <w:rPr>
        <w:rFonts w:ascii="Roboto" w:hAnsi="Roboto"/>
        <w:sz w:val="24"/>
        <w:szCs w:val="24"/>
      </w:rPr>
      <w:t>, 42-201 Częstochowa</w:t>
    </w:r>
  </w:p>
  <w:p w:rsidR="0024278E" w:rsidRPr="00D57C24" w:rsidRDefault="0024278E" w:rsidP="002427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24278E" w:rsidRPr="00B7388A" w:rsidRDefault="0024278E" w:rsidP="002427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3E2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363" w:rsidRDefault="007C2363">
      <w:r>
        <w:separator/>
      </w:r>
    </w:p>
  </w:footnote>
  <w:footnote w:type="continuationSeparator" w:id="0">
    <w:p w:rsidR="007C2363" w:rsidRDefault="007C2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B2B" w:rsidRDefault="005C3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8E" w:rsidRPr="0062295F" w:rsidRDefault="000F3E2B" w:rsidP="002427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" strokeweight="1.5pt"/>
      </w:pict>
    </w:r>
  </w:p>
  <w:p w:rsidR="005C3B2B" w:rsidRDefault="005C3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B2B" w:rsidRDefault="005C3B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363"/>
    <w:rsid w:val="00007727"/>
    <w:rsid w:val="00017720"/>
    <w:rsid w:val="00035488"/>
    <w:rsid w:val="000D7F25"/>
    <w:rsid w:val="000E00E5"/>
    <w:rsid w:val="000F3E2B"/>
    <w:rsid w:val="001146A4"/>
    <w:rsid w:val="00173B20"/>
    <w:rsid w:val="001C69FF"/>
    <w:rsid w:val="0023318D"/>
    <w:rsid w:val="0024278E"/>
    <w:rsid w:val="003B6B36"/>
    <w:rsid w:val="003D72FD"/>
    <w:rsid w:val="003F57CD"/>
    <w:rsid w:val="00423179"/>
    <w:rsid w:val="00490DC0"/>
    <w:rsid w:val="00493F8C"/>
    <w:rsid w:val="004C7E9B"/>
    <w:rsid w:val="00577BC6"/>
    <w:rsid w:val="005C3B2B"/>
    <w:rsid w:val="00601802"/>
    <w:rsid w:val="0069085C"/>
    <w:rsid w:val="007C236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BD98F9"/>
  <w15:chartTrackingRefBased/>
  <w15:docId w15:val="{04BB9D8F-CE56-47B6-A2F9-FDDB8993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4278E"/>
  </w:style>
  <w:style w:type="paragraph" w:styleId="Bezodstpw">
    <w:name w:val="No Spacing"/>
    <w:uiPriority w:val="1"/>
    <w:qFormat/>
    <w:rsid w:val="002427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2022-01-27T12:27:00Z</cp:lastPrinted>
  <dcterms:created xsi:type="dcterms:W3CDTF">2022-01-27T12:33:00Z</dcterms:created>
  <dcterms:modified xsi:type="dcterms:W3CDTF">2022-01-27T12:33:00Z</dcterms:modified>
</cp:coreProperties>
</file>