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4700B" w:rsidRPr="00C4700B">
        <w:rPr>
          <w:b/>
        </w:rPr>
        <w:t>NZ/05/D/P/AC/2022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4700B" w:rsidRPr="00C4700B">
        <w:rPr>
          <w:rFonts w:ascii="Arial Narrow" w:hAnsi="Arial Narrow"/>
          <w:b/>
        </w:rPr>
        <w:t>Dostawy odczynników laboratoryjnych ujęte w 3 zadaniach asortymentowych.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EC7" w:rsidRDefault="00531EC7" w:rsidP="0038231F">
      <w:pPr>
        <w:spacing w:after="0" w:line="240" w:lineRule="auto"/>
      </w:pPr>
      <w:r>
        <w:separator/>
      </w:r>
    </w:p>
  </w:endnote>
  <w:endnote w:type="continuationSeparator" w:id="0">
    <w:p w:rsidR="00531EC7" w:rsidRDefault="00531E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B" w:rsidRDefault="00C470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70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70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B" w:rsidRDefault="00C470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EC7" w:rsidRDefault="00531EC7" w:rsidP="0038231F">
      <w:pPr>
        <w:spacing w:after="0" w:line="240" w:lineRule="auto"/>
      </w:pPr>
      <w:r>
        <w:separator/>
      </w:r>
    </w:p>
  </w:footnote>
  <w:footnote w:type="continuationSeparator" w:id="0">
    <w:p w:rsidR="00531EC7" w:rsidRDefault="00531E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B" w:rsidRDefault="00C470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B" w:rsidRDefault="00C470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B" w:rsidRDefault="00C470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EC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31EC7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00B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153487-7DCF-431B-863C-4C4CA4B4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D817B-AB1A-4FFD-A306-4A82BE89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2022-01-27T07:21:00Z</dcterms:created>
  <dcterms:modified xsi:type="dcterms:W3CDTF">2022-01-27T07:21:00Z</dcterms:modified>
</cp:coreProperties>
</file>