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39798C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DA6548"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="0039798C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DA6548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bookmarkStart w:id="0" w:name="_GoBack"/>
      <w:bookmarkEnd w:id="0"/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39798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 xml:space="preserve">pn. </w:t>
      </w:r>
      <w:r w:rsidR="0039798C" w:rsidRPr="0039798C">
        <w:rPr>
          <w:rFonts w:ascii="Times New Roman" w:hAnsi="Times New Roman" w:cs="Times New Roman"/>
          <w:b/>
          <w:bCs/>
          <w:sz w:val="24"/>
          <w:szCs w:val="24"/>
        </w:rPr>
        <w:t>Dostawa i montaż wyposażenia tuneli aerodynamicznych Laboratorium Aerodynamiki Środowiskowej Politechniki Krakowskiej</w:t>
      </w:r>
      <w:r w:rsidR="0039798C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5D6490">
        <w:rPr>
          <w:rFonts w:ascii="Times New Roman" w:hAnsi="Times New Roman" w:cs="Times New Roman"/>
          <w:sz w:val="24"/>
          <w:szCs w:val="24"/>
        </w:rPr>
        <w:t xml:space="preserve">oświadczamy że ,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0334" w:rsidRDefault="00050334" w:rsidP="00E60836">
      <w:pPr>
        <w:spacing w:after="0" w:line="240" w:lineRule="auto"/>
      </w:pPr>
      <w:r>
        <w:separator/>
      </w:r>
    </w:p>
  </w:endnote>
  <w:endnote w:type="continuationSeparator" w:id="0">
    <w:p w:rsidR="00050334" w:rsidRDefault="00050334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050334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0334" w:rsidRDefault="00050334" w:rsidP="00E60836">
      <w:pPr>
        <w:spacing w:after="0" w:line="240" w:lineRule="auto"/>
      </w:pPr>
      <w:r>
        <w:separator/>
      </w:r>
    </w:p>
  </w:footnote>
  <w:footnote w:type="continuationSeparator" w:id="0">
    <w:p w:rsidR="00050334" w:rsidRDefault="00050334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050334"/>
    <w:rsid w:val="001B152E"/>
    <w:rsid w:val="001B511E"/>
    <w:rsid w:val="0023483D"/>
    <w:rsid w:val="0039798C"/>
    <w:rsid w:val="003D29AC"/>
    <w:rsid w:val="00512454"/>
    <w:rsid w:val="005D6490"/>
    <w:rsid w:val="005E6F73"/>
    <w:rsid w:val="00880404"/>
    <w:rsid w:val="00A57E4A"/>
    <w:rsid w:val="00AA3E7E"/>
    <w:rsid w:val="00AC5AE6"/>
    <w:rsid w:val="00BB56EE"/>
    <w:rsid w:val="00DA6548"/>
    <w:rsid w:val="00E60836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15BE5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2022-01-21T11:07:00Z</cp:lastPrinted>
  <dcterms:created xsi:type="dcterms:W3CDTF">2022-01-21T11:05:00Z</dcterms:created>
  <dcterms:modified xsi:type="dcterms:W3CDTF">2022-01-21T11:07:00Z</dcterms:modified>
</cp:coreProperties>
</file>