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02159" w:rsidRPr="00702159">
        <w:rPr>
          <w:b/>
        </w:rPr>
        <w:t>NZ/8/D/P/LW/2022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02159" w:rsidRPr="00702159">
        <w:rPr>
          <w:rFonts w:ascii="Arial Narrow" w:hAnsi="Arial Narrow"/>
          <w:b/>
        </w:rPr>
        <w:t>Dostawy barwników do barwienia preparatów do aparatu RAL STEINER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lastRenderedPageBreak/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72C6" w:rsidRDefault="005D72C6" w:rsidP="0038231F">
      <w:pPr>
        <w:spacing w:after="0" w:line="240" w:lineRule="auto"/>
      </w:pPr>
      <w:r>
        <w:separator/>
      </w:r>
    </w:p>
  </w:endnote>
  <w:endnote w:type="continuationSeparator" w:id="0">
    <w:p w:rsidR="005D72C6" w:rsidRDefault="005D72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2159" w:rsidRDefault="007021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2159" w:rsidRDefault="00702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72C6" w:rsidRDefault="005D72C6" w:rsidP="0038231F">
      <w:pPr>
        <w:spacing w:after="0" w:line="240" w:lineRule="auto"/>
      </w:pPr>
      <w:r>
        <w:separator/>
      </w:r>
    </w:p>
  </w:footnote>
  <w:footnote w:type="continuationSeparator" w:id="0">
    <w:p w:rsidR="005D72C6" w:rsidRDefault="005D72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2159" w:rsidRDefault="00702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2159" w:rsidRDefault="00702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2159" w:rsidRDefault="007021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2C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D72C6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02159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792880D-050A-45FE-8D5A-6EB30422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2022-01-31T07:33:00Z</dcterms:created>
  <dcterms:modified xsi:type="dcterms:W3CDTF">2022-01-31T07:33:00Z</dcterms:modified>
</cp:coreProperties>
</file>