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5A02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1218BC" w:rsidRPr="001218B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1F5D9A30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64F0E8BF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1218BC" w:rsidRPr="001218BC">
        <w:rPr>
          <w:rFonts w:ascii="Tahoma" w:eastAsia="Calibri" w:hAnsi="Tahoma" w:cs="Tahoma"/>
          <w:b/>
          <w:sz w:val="18"/>
          <w:szCs w:val="18"/>
          <w:lang w:eastAsia="en-US"/>
        </w:rPr>
        <w:t>NZ/8/D/P/LW/2022</w:t>
      </w:r>
    </w:p>
    <w:p w14:paraId="091DC1E7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55A47E9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2298CE6E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5B34238E" w14:textId="77777777" w:rsidR="007801CC" w:rsidRDefault="001218B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1218B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7A44F75E" w14:textId="77777777" w:rsidR="007801CC" w:rsidRDefault="001218B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1218B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1218B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42D2C9DC" w14:textId="77777777" w:rsidR="007801CC" w:rsidRDefault="001218B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1218B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1218B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2B96C860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5291E157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417EB7F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5649E7B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020920C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C8FCD7F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23CB53C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A5A06E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AC7D7A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5FA93F0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7AE3675F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EF20490" w14:textId="77777777" w:rsidR="00E922E3" w:rsidRPr="00864D55" w:rsidRDefault="007801CC" w:rsidP="00E922E3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1218BC" w:rsidRPr="001218BC">
        <w:rPr>
          <w:rFonts w:ascii="Tahoma" w:hAnsi="Tahoma" w:cs="Tahoma"/>
          <w:b/>
          <w:sz w:val="18"/>
          <w:szCs w:val="18"/>
        </w:rPr>
        <w:t>Dostawy barwników do barwienia preparatów do aparatu RAL STEINER</w:t>
      </w:r>
      <w:r>
        <w:rPr>
          <w:rFonts w:ascii="Tahoma" w:hAnsi="Tahoma" w:cs="Tahoma"/>
          <w:sz w:val="18"/>
          <w:szCs w:val="18"/>
        </w:rPr>
        <w:t xml:space="preserve">, </w:t>
      </w:r>
      <w:r w:rsidR="00E922E3">
        <w:rPr>
          <w:rFonts w:ascii="Tahoma" w:hAnsi="Tahoma" w:cs="Tahoma"/>
          <w:sz w:val="18"/>
          <w:szCs w:val="18"/>
        </w:rPr>
        <w:t>prowadzonego w trybie podstawowym bez negocjacji, na podstawie ustawy z dnia 11 września 2019 r. Prawo zamówień publicznych (</w:t>
      </w:r>
      <w:proofErr w:type="spellStart"/>
      <w:r w:rsidR="00E922E3">
        <w:rPr>
          <w:rFonts w:ascii="Tahoma" w:hAnsi="Tahoma" w:cs="Tahoma"/>
          <w:sz w:val="18"/>
          <w:szCs w:val="18"/>
        </w:rPr>
        <w:t>t.j</w:t>
      </w:r>
      <w:proofErr w:type="spellEnd"/>
      <w:r w:rsidR="00E922E3">
        <w:rPr>
          <w:rFonts w:ascii="Tahoma" w:hAnsi="Tahoma" w:cs="Tahoma"/>
          <w:sz w:val="18"/>
          <w:szCs w:val="18"/>
        </w:rPr>
        <w:t xml:space="preserve">. Dz. U. z 2021 r. poz. 1129 ze zm.) zwanej dalej ustawą oświadczam, że informacje zawarte </w:t>
      </w:r>
      <w:r w:rsidR="00E922E3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38B3FBFB" w14:textId="75A5B5A4" w:rsidR="007801CC" w:rsidRDefault="007801CC" w:rsidP="00E922E3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6BD6B109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6529E4E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A8FEFE0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EF2408A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7EA2B1A4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4285D3AB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231620F6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22FB4F0B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1E140C06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021E1069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6683188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4AB31" w14:textId="77777777" w:rsidR="00655786" w:rsidRDefault="00655786" w:rsidP="007801CC">
      <w:pPr>
        <w:spacing w:after="0" w:line="240" w:lineRule="auto"/>
      </w:pPr>
      <w:r>
        <w:separator/>
      </w:r>
    </w:p>
  </w:endnote>
  <w:endnote w:type="continuationSeparator" w:id="0">
    <w:p w14:paraId="724B88F6" w14:textId="77777777" w:rsidR="00655786" w:rsidRDefault="00655786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928E" w14:textId="77777777" w:rsidR="001218BC" w:rsidRDefault="001218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BF5EA" w14:textId="77777777" w:rsidR="001218BC" w:rsidRDefault="001218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1953C" w14:textId="77777777" w:rsidR="001218BC" w:rsidRDefault="0012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120BF" w14:textId="77777777" w:rsidR="00655786" w:rsidRDefault="00655786" w:rsidP="007801CC">
      <w:pPr>
        <w:spacing w:after="0" w:line="240" w:lineRule="auto"/>
      </w:pPr>
      <w:r>
        <w:separator/>
      </w:r>
    </w:p>
  </w:footnote>
  <w:footnote w:type="continuationSeparator" w:id="0">
    <w:p w14:paraId="735F43E1" w14:textId="77777777" w:rsidR="00655786" w:rsidRDefault="00655786" w:rsidP="007801CC">
      <w:pPr>
        <w:spacing w:after="0" w:line="240" w:lineRule="auto"/>
      </w:pPr>
      <w:r>
        <w:continuationSeparator/>
      </w:r>
    </w:p>
  </w:footnote>
  <w:footnote w:id="1">
    <w:p w14:paraId="06A36E71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46D09B60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B211" w14:textId="77777777" w:rsidR="001218BC" w:rsidRDefault="001218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1E0F3" w14:textId="77777777" w:rsidR="001218BC" w:rsidRDefault="001218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15433" w14:textId="77777777" w:rsidR="001218BC" w:rsidRDefault="001218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86"/>
    <w:rsid w:val="001218BC"/>
    <w:rsid w:val="00397D1F"/>
    <w:rsid w:val="00431B9D"/>
    <w:rsid w:val="00655786"/>
    <w:rsid w:val="007801CC"/>
    <w:rsid w:val="00864D55"/>
    <w:rsid w:val="00915085"/>
    <w:rsid w:val="009B4448"/>
    <w:rsid w:val="00A0542C"/>
    <w:rsid w:val="00C60D53"/>
    <w:rsid w:val="00E9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295F1"/>
  <w15:chartTrackingRefBased/>
  <w15:docId w15:val="{F0B83B66-B0CB-4B65-A031-EAA8F50F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2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8B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8B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2022-01-31T07:35:00Z</dcterms:created>
  <dcterms:modified xsi:type="dcterms:W3CDTF">2022-01-31T07:35:00Z</dcterms:modified>
</cp:coreProperties>
</file>