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72811" w14:textId="7114E732" w:rsidR="006A5DF1" w:rsidRDefault="000906B2" w:rsidP="006A5DF1">
      <w:pPr>
        <w:spacing w:after="240"/>
        <w:jc w:val="right"/>
        <w:rPr>
          <w:sz w:val="22"/>
          <w:szCs w:val="22"/>
        </w:rPr>
      </w:pPr>
      <w:r w:rsidRPr="000906B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2D4965">
        <w:rPr>
          <w:sz w:val="22"/>
          <w:szCs w:val="22"/>
        </w:rPr>
        <w:t>31.01.2022 r.</w:t>
      </w:r>
    </w:p>
    <w:p w14:paraId="2F96068B" w14:textId="77777777" w:rsidR="000906B2" w:rsidRPr="000906B2" w:rsidRDefault="000906B2" w:rsidP="006A5DF1">
      <w:pPr>
        <w:rPr>
          <w:b/>
          <w:bCs/>
          <w:sz w:val="22"/>
          <w:szCs w:val="22"/>
        </w:rPr>
      </w:pPr>
      <w:r w:rsidRPr="000906B2">
        <w:rPr>
          <w:b/>
          <w:bCs/>
          <w:sz w:val="22"/>
          <w:szCs w:val="22"/>
        </w:rPr>
        <w:t>Szpital Miejski Specjalistyczny</w:t>
      </w:r>
    </w:p>
    <w:p w14:paraId="2985C27D" w14:textId="77777777" w:rsidR="000906B2" w:rsidRPr="000906B2" w:rsidRDefault="000906B2" w:rsidP="006A5DF1">
      <w:pPr>
        <w:rPr>
          <w:b/>
          <w:bCs/>
          <w:sz w:val="22"/>
          <w:szCs w:val="22"/>
        </w:rPr>
      </w:pPr>
      <w:r w:rsidRPr="000906B2">
        <w:rPr>
          <w:b/>
          <w:bCs/>
          <w:sz w:val="22"/>
          <w:szCs w:val="22"/>
        </w:rPr>
        <w:t>im. Gabriela Narutowicza w Krakowie</w:t>
      </w:r>
    </w:p>
    <w:p w14:paraId="0B82ED89" w14:textId="77777777" w:rsidR="006A5DF1" w:rsidRPr="00D91931" w:rsidRDefault="000906B2" w:rsidP="006A5DF1">
      <w:pPr>
        <w:rPr>
          <w:b/>
          <w:bCs/>
          <w:sz w:val="22"/>
          <w:szCs w:val="22"/>
        </w:rPr>
      </w:pPr>
      <w:r w:rsidRPr="000906B2">
        <w:rPr>
          <w:b/>
          <w:bCs/>
          <w:sz w:val="22"/>
          <w:szCs w:val="22"/>
        </w:rPr>
        <w:t>Dział Zamówień Publicznych i Umów</w:t>
      </w:r>
    </w:p>
    <w:p w14:paraId="38DF561F" w14:textId="77777777" w:rsidR="006A5DF1" w:rsidRPr="00BD5546" w:rsidRDefault="000906B2" w:rsidP="006A5DF1">
      <w:pPr>
        <w:rPr>
          <w:sz w:val="22"/>
          <w:szCs w:val="22"/>
        </w:rPr>
      </w:pPr>
      <w:r w:rsidRPr="000906B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0906B2">
        <w:rPr>
          <w:sz w:val="22"/>
          <w:szCs w:val="22"/>
        </w:rPr>
        <w:t>35-37</w:t>
      </w:r>
    </w:p>
    <w:p w14:paraId="6AF7A353" w14:textId="77777777" w:rsidR="006A5DF1" w:rsidRPr="00BD5546" w:rsidRDefault="000906B2" w:rsidP="006A5DF1">
      <w:pPr>
        <w:rPr>
          <w:sz w:val="22"/>
          <w:szCs w:val="22"/>
        </w:rPr>
      </w:pPr>
      <w:r w:rsidRPr="000906B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0906B2">
        <w:rPr>
          <w:sz w:val="22"/>
          <w:szCs w:val="22"/>
        </w:rPr>
        <w:t>Kraków</w:t>
      </w:r>
    </w:p>
    <w:p w14:paraId="1EA8371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5693C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6FD6AB" w14:textId="2585399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2586F">
        <w:rPr>
          <w:bCs/>
          <w:sz w:val="22"/>
          <w:szCs w:val="22"/>
        </w:rPr>
        <w:t>ZP/54/2021</w:t>
      </w:r>
      <w:r w:rsidRPr="00D91931">
        <w:rPr>
          <w:sz w:val="22"/>
          <w:szCs w:val="22"/>
        </w:rPr>
        <w:tab/>
        <w:t xml:space="preserve"> </w:t>
      </w:r>
    </w:p>
    <w:p w14:paraId="078B196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59DEC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8C557A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5BFB0C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5EC99D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D733D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EB7073" w14:textId="405D98F9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D4965">
        <w:rPr>
          <w:rFonts w:ascii="Times New Roman" w:hAnsi="Times New Roman"/>
          <w:szCs w:val="28"/>
        </w:rPr>
        <w:t xml:space="preserve"> </w:t>
      </w:r>
      <w:r w:rsidR="0042586F">
        <w:rPr>
          <w:rFonts w:ascii="Times New Roman" w:hAnsi="Times New Roman"/>
          <w:szCs w:val="28"/>
        </w:rPr>
        <w:t>-</w:t>
      </w:r>
      <w:r w:rsidR="002D4965">
        <w:rPr>
          <w:rFonts w:ascii="Times New Roman" w:hAnsi="Times New Roman"/>
          <w:szCs w:val="28"/>
        </w:rPr>
        <w:t xml:space="preserve"> </w:t>
      </w:r>
      <w:r w:rsidR="0042586F">
        <w:rPr>
          <w:rFonts w:ascii="Times New Roman" w:hAnsi="Times New Roman"/>
          <w:szCs w:val="28"/>
        </w:rPr>
        <w:t>2</w:t>
      </w:r>
      <w:bookmarkStart w:id="0" w:name="_GoBack"/>
      <w:bookmarkEnd w:id="0"/>
    </w:p>
    <w:p w14:paraId="3545ED5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906B2" w:rsidRPr="000906B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906B2" w:rsidRPr="000906B2">
        <w:rPr>
          <w:b/>
          <w:bCs/>
          <w:sz w:val="22"/>
          <w:szCs w:val="22"/>
        </w:rPr>
        <w:t>Zakup i dostawa wyrobów medycznych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906B2" w:rsidRPr="000906B2">
        <w:rPr>
          <w:b/>
          <w:sz w:val="22"/>
          <w:szCs w:val="22"/>
        </w:rPr>
        <w:t>ZP/54/2021</w:t>
      </w:r>
      <w:r w:rsidRPr="006A5DF1">
        <w:rPr>
          <w:b/>
          <w:sz w:val="22"/>
          <w:szCs w:val="22"/>
        </w:rPr>
        <w:t>.</w:t>
      </w:r>
    </w:p>
    <w:p w14:paraId="6E6BFD0A" w14:textId="21156C9F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42586F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906B2" w:rsidRPr="000906B2">
        <w:rPr>
          <w:sz w:val="22"/>
          <w:szCs w:val="22"/>
        </w:rPr>
        <w:t>(</w:t>
      </w:r>
      <w:proofErr w:type="spellStart"/>
      <w:r w:rsidR="000906B2" w:rsidRPr="000906B2">
        <w:rPr>
          <w:sz w:val="22"/>
          <w:szCs w:val="22"/>
        </w:rPr>
        <w:t>t.j</w:t>
      </w:r>
      <w:proofErr w:type="spellEnd"/>
      <w:r w:rsidR="000906B2" w:rsidRPr="000906B2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906B2" w:rsidRPr="006A5DF1" w14:paraId="1254A3F7" w14:textId="77777777" w:rsidTr="00783CA3">
        <w:tc>
          <w:tcPr>
            <w:tcW w:w="9356" w:type="dxa"/>
            <w:shd w:val="clear" w:color="auto" w:fill="auto"/>
          </w:tcPr>
          <w:p w14:paraId="45CF5799" w14:textId="77777777" w:rsidR="000906B2" w:rsidRPr="000906B2" w:rsidRDefault="000906B2" w:rsidP="00783C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906B2">
              <w:rPr>
                <w:sz w:val="22"/>
                <w:szCs w:val="22"/>
              </w:rPr>
              <w:t>Ad pakiet 11 zestawy do ssania</w:t>
            </w:r>
          </w:p>
          <w:p w14:paraId="3E607587" w14:textId="77777777" w:rsidR="000906B2" w:rsidRPr="000906B2" w:rsidRDefault="000906B2" w:rsidP="00783C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8999EE" w14:textId="77777777" w:rsidR="000906B2" w:rsidRPr="006A5DF1" w:rsidRDefault="000906B2" w:rsidP="00783C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906B2">
              <w:rPr>
                <w:sz w:val="22"/>
                <w:szCs w:val="22"/>
              </w:rPr>
              <w:t>1. Ze względu na fakt, że na rynku dostępne są wkłady workowe dostarczane w formie całkowicie  rozprężonej lub tylko częściowo sprasowanej, celowym jest określenie oczekiwań Zamawiającego co do parametrów oferowanych wkładów i możliwości ich magazynowania w magazynie szpitalnym  i na oddziałach. Prosimy zatem o określenie, czy Zamawiający oczekuje zaoferowania w poz. 1 wkładów workowych dostarczanych w formie całkowicie sprasowanej (kompaktowej) zajmującej mało miejsca w opakowaniu zbiorczym?</w:t>
            </w:r>
          </w:p>
          <w:p w14:paraId="52FB6B6A" w14:textId="43EE1752" w:rsidR="000906B2" w:rsidRPr="000906B2" w:rsidRDefault="0042586F" w:rsidP="00783CA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D53B3">
              <w:rPr>
                <w:b/>
                <w:bCs/>
                <w:sz w:val="22"/>
                <w:szCs w:val="22"/>
              </w:rPr>
              <w:t xml:space="preserve"> Zamawiający oczekuje wkładów dostarczanych w formie kompaktowej.</w:t>
            </w:r>
          </w:p>
        </w:tc>
      </w:tr>
    </w:tbl>
    <w:p w14:paraId="54230821" w14:textId="5757C3E4" w:rsidR="00BE7BFD" w:rsidRDefault="00BE7BFD" w:rsidP="00520165">
      <w:pPr>
        <w:jc w:val="both"/>
        <w:rPr>
          <w:sz w:val="22"/>
          <w:szCs w:val="22"/>
        </w:rPr>
      </w:pPr>
    </w:p>
    <w:p w14:paraId="5D02EF12" w14:textId="77777777" w:rsidR="002D4965" w:rsidRDefault="002D4965" w:rsidP="00520165">
      <w:pPr>
        <w:jc w:val="both"/>
        <w:rPr>
          <w:sz w:val="22"/>
          <w:szCs w:val="22"/>
        </w:rPr>
      </w:pPr>
    </w:p>
    <w:p w14:paraId="7802BDA2" w14:textId="77777777" w:rsidR="002D4965" w:rsidRPr="006A5DF1" w:rsidRDefault="002D4965" w:rsidP="00520165">
      <w:pPr>
        <w:jc w:val="both"/>
        <w:rPr>
          <w:sz w:val="22"/>
          <w:szCs w:val="22"/>
        </w:rPr>
      </w:pPr>
    </w:p>
    <w:p w14:paraId="5EFBCC2D" w14:textId="1BE0287B" w:rsidR="006D4AB3" w:rsidRDefault="0042586F" w:rsidP="002D4965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017DAAEA" w14:textId="4D127746" w:rsidR="002D4965" w:rsidRDefault="002D4965" w:rsidP="002D4965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58768EF9" w14:textId="77777777" w:rsidR="002D4965" w:rsidRPr="006A5DF1" w:rsidRDefault="002D4965" w:rsidP="002D4965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7CD4D3A7" w14:textId="5B5AE529" w:rsidR="006D4AB3" w:rsidRPr="006A5DF1" w:rsidRDefault="0042586F" w:rsidP="002D4965">
      <w:pPr>
        <w:spacing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="000906B2" w:rsidRPr="000906B2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0906B2" w:rsidRPr="000906B2">
        <w:rPr>
          <w:sz w:val="22"/>
          <w:szCs w:val="22"/>
        </w:rPr>
        <w:t>Deńca</w:t>
      </w:r>
      <w:proofErr w:type="spellEnd"/>
    </w:p>
    <w:sectPr w:rsidR="006D4AB3" w:rsidRPr="006A5DF1" w:rsidSect="002D49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DC122" w14:textId="77777777" w:rsidR="00C912E2" w:rsidRDefault="00C912E2">
      <w:r>
        <w:separator/>
      </w:r>
    </w:p>
  </w:endnote>
  <w:endnote w:type="continuationSeparator" w:id="0">
    <w:p w14:paraId="2C2A2C83" w14:textId="77777777" w:rsidR="00C912E2" w:rsidRDefault="00C91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94EC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FDBC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38B8C" w14:textId="77777777" w:rsidR="006D4AB3" w:rsidRDefault="002D4965">
    <w:pPr>
      <w:pStyle w:val="Stopka"/>
      <w:tabs>
        <w:tab w:val="clear" w:pos="4536"/>
      </w:tabs>
      <w:jc w:val="center"/>
    </w:pPr>
    <w:r>
      <w:rPr>
        <w:noProof/>
      </w:rPr>
      <w:pict w14:anchorId="4F50A772">
        <v:line id="_x0000_s2049" style="position:absolute;left:0;text-align:left;z-index:251657728" from="-3.85pt,8.75pt" to="455.15pt,8.75pt"/>
      </w:pict>
    </w:r>
  </w:p>
  <w:p w14:paraId="11ED6E7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EFF9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CF335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F09BDF" w14:textId="77777777" w:rsidR="006D4AB3" w:rsidRDefault="006D4AB3">
    <w:pPr>
      <w:pStyle w:val="Stopka"/>
      <w:tabs>
        <w:tab w:val="clear" w:pos="4536"/>
        <w:tab w:val="left" w:pos="6237"/>
      </w:tabs>
    </w:pPr>
  </w:p>
  <w:p w14:paraId="40986DA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FC5DF5" w14:textId="77777777" w:rsidR="00C912E2" w:rsidRDefault="00C912E2">
      <w:r>
        <w:separator/>
      </w:r>
    </w:p>
  </w:footnote>
  <w:footnote w:type="continuationSeparator" w:id="0">
    <w:p w14:paraId="37B8AC83" w14:textId="77777777" w:rsidR="00C912E2" w:rsidRDefault="00C91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0B627" w14:textId="77777777" w:rsidR="000906B2" w:rsidRDefault="000906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B3961" w14:textId="77777777" w:rsidR="000906B2" w:rsidRDefault="000906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B51662" w14:textId="77777777" w:rsidR="000906B2" w:rsidRDefault="000906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2E2"/>
    <w:rsid w:val="00031374"/>
    <w:rsid w:val="000906B2"/>
    <w:rsid w:val="000A1097"/>
    <w:rsid w:val="000E2A8F"/>
    <w:rsid w:val="0012774F"/>
    <w:rsid w:val="00144B7A"/>
    <w:rsid w:val="00180C6E"/>
    <w:rsid w:val="0029606A"/>
    <w:rsid w:val="002D4965"/>
    <w:rsid w:val="0042586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912E2"/>
    <w:rsid w:val="00CD53B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A3A38A"/>
  <w15:chartTrackingRefBased/>
  <w15:docId w15:val="{ADB2E85C-B076-4E6B-BCFD-F1224E9EF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2</cp:revision>
  <cp:lastPrinted>2022-01-31T10:48:00Z</cp:lastPrinted>
  <dcterms:created xsi:type="dcterms:W3CDTF">2022-01-31T10:48:00Z</dcterms:created>
  <dcterms:modified xsi:type="dcterms:W3CDTF">2022-01-31T10:48:00Z</dcterms:modified>
</cp:coreProperties>
</file>