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C4CA0" w:rsidP="00D665F5">
      <w:pPr>
        <w:spacing w:after="240"/>
        <w:jc w:val="right"/>
        <w:rPr>
          <w:sz w:val="22"/>
          <w:szCs w:val="22"/>
        </w:rPr>
      </w:pPr>
      <w:r w:rsidRPr="002C4C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4CA0">
        <w:rPr>
          <w:sz w:val="22"/>
          <w:szCs w:val="22"/>
        </w:rPr>
        <w:t>2022-02-01</w:t>
      </w:r>
    </w:p>
    <w:p w:rsidR="002C4CA0" w:rsidRPr="002C4CA0" w:rsidRDefault="002C4CA0" w:rsidP="00577BC6">
      <w:pPr>
        <w:spacing w:after="40"/>
        <w:rPr>
          <w:b/>
          <w:bCs/>
          <w:sz w:val="22"/>
          <w:szCs w:val="22"/>
        </w:rPr>
      </w:pPr>
      <w:r w:rsidRPr="002C4CA0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2C4CA0" w:rsidP="00577BC6">
      <w:pPr>
        <w:spacing w:after="40"/>
        <w:rPr>
          <w:b/>
          <w:bCs/>
          <w:sz w:val="22"/>
          <w:szCs w:val="22"/>
        </w:rPr>
      </w:pPr>
      <w:r w:rsidRPr="002C4CA0">
        <w:rPr>
          <w:b/>
          <w:bCs/>
          <w:sz w:val="22"/>
          <w:szCs w:val="22"/>
        </w:rPr>
        <w:t>Dział Zamówień Publicznych</w:t>
      </w:r>
    </w:p>
    <w:p w:rsidR="00D665F5" w:rsidRPr="00BD5546" w:rsidRDefault="002C4CA0" w:rsidP="00D665F5">
      <w:pPr>
        <w:rPr>
          <w:sz w:val="22"/>
          <w:szCs w:val="22"/>
        </w:rPr>
      </w:pPr>
      <w:r w:rsidRPr="002C4CA0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2C4CA0">
        <w:rPr>
          <w:sz w:val="22"/>
          <w:szCs w:val="22"/>
        </w:rPr>
        <w:t>W-9/110,</w:t>
      </w:r>
    </w:p>
    <w:p w:rsidR="00D665F5" w:rsidRPr="00BD5546" w:rsidRDefault="002C4CA0" w:rsidP="00D665F5">
      <w:pPr>
        <w:rPr>
          <w:sz w:val="22"/>
          <w:szCs w:val="22"/>
        </w:rPr>
      </w:pPr>
      <w:r w:rsidRPr="002C4CA0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2D19AE" w:rsidRPr="002C4CA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CA0" w:rsidRPr="002C4CA0">
        <w:rPr>
          <w:b/>
          <w:sz w:val="22"/>
          <w:szCs w:val="22"/>
        </w:rPr>
        <w:t>KA-2/111/2021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4CA0" w:rsidRPr="002C4CA0">
        <w:rPr>
          <w:sz w:val="22"/>
          <w:szCs w:val="22"/>
        </w:rPr>
        <w:t>podstawowy</w:t>
      </w:r>
      <w:r w:rsidR="002D19AE">
        <w:rPr>
          <w:sz w:val="22"/>
          <w:szCs w:val="22"/>
        </w:rPr>
        <w:t xml:space="preserve">m           </w:t>
      </w:r>
      <w:r w:rsidR="002C4CA0" w:rsidRPr="002C4CA0">
        <w:rPr>
          <w:sz w:val="22"/>
          <w:szCs w:val="22"/>
        </w:rPr>
        <w:t xml:space="preserve"> bez negocjacji - art. 275 pkt. 1 ustawy </w:t>
      </w:r>
      <w:proofErr w:type="spellStart"/>
      <w:r w:rsidR="002C4CA0" w:rsidRPr="002C4CA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C4C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4CA0">
        <w:rPr>
          <w:b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Pr="002C4CA0">
        <w:rPr>
          <w:b/>
          <w:sz w:val="22"/>
          <w:szCs w:val="22"/>
        </w:rPr>
        <w:t>WIEiK</w:t>
      </w:r>
      <w:proofErr w:type="spellEnd"/>
      <w:r w:rsidRPr="002C4CA0">
        <w:rPr>
          <w:b/>
          <w:sz w:val="22"/>
          <w:szCs w:val="22"/>
        </w:rPr>
        <w:t xml:space="preserve"> w ramach zadania inwestycyjnego "Przebudowa sali audytoryjnej nr 3  </w:t>
      </w:r>
      <w:r w:rsidR="002D19AE">
        <w:rPr>
          <w:b/>
          <w:sz w:val="22"/>
          <w:szCs w:val="22"/>
        </w:rPr>
        <w:t xml:space="preserve">                           </w:t>
      </w:r>
      <w:r w:rsidRPr="002C4CA0">
        <w:rPr>
          <w:b/>
          <w:sz w:val="22"/>
          <w:szCs w:val="22"/>
        </w:rPr>
        <w:t xml:space="preserve">z  uwzględnieniem wymogów ppoż. i potrzeb osób niepełnosprawnych, bud. W-3 (10-21), </w:t>
      </w:r>
      <w:proofErr w:type="spellStart"/>
      <w:r w:rsidRPr="002C4CA0">
        <w:rPr>
          <w:b/>
          <w:sz w:val="22"/>
          <w:szCs w:val="22"/>
        </w:rPr>
        <w:t>WIEiK</w:t>
      </w:r>
      <w:proofErr w:type="spellEnd"/>
      <w:r w:rsidRPr="002C4CA0">
        <w:rPr>
          <w:b/>
          <w:sz w:val="22"/>
          <w:szCs w:val="22"/>
        </w:rPr>
        <w:t>, ul. Warszawska 24, Kraków"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C4CA0" w:rsidRPr="002C4CA0">
        <w:rPr>
          <w:sz w:val="22"/>
          <w:szCs w:val="22"/>
        </w:rPr>
        <w:t>(</w:t>
      </w:r>
      <w:proofErr w:type="spellStart"/>
      <w:r w:rsidR="002C4CA0" w:rsidRPr="002C4CA0">
        <w:rPr>
          <w:sz w:val="22"/>
          <w:szCs w:val="22"/>
        </w:rPr>
        <w:t>t.j</w:t>
      </w:r>
      <w:proofErr w:type="spellEnd"/>
      <w:r w:rsidR="002C4CA0" w:rsidRPr="002C4CA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4CA0" w:rsidRPr="002C4CA0">
        <w:rPr>
          <w:sz w:val="22"/>
          <w:szCs w:val="22"/>
        </w:rPr>
        <w:t>01/02/2022</w:t>
      </w:r>
      <w:r w:rsidR="00FF4AB1" w:rsidRPr="00577BC6">
        <w:rPr>
          <w:sz w:val="22"/>
          <w:szCs w:val="22"/>
        </w:rPr>
        <w:t xml:space="preserve"> o godz. </w:t>
      </w:r>
      <w:r w:rsidR="002C4CA0" w:rsidRPr="002C4CA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4CA0" w:rsidRPr="00493F8C" w:rsidTr="000A5944">
        <w:tc>
          <w:tcPr>
            <w:tcW w:w="993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center"/>
            </w:pPr>
            <w:r w:rsidRPr="002C4CA0">
              <w:t>1</w:t>
            </w:r>
          </w:p>
        </w:tc>
        <w:tc>
          <w:tcPr>
            <w:tcW w:w="5244" w:type="dxa"/>
            <w:shd w:val="clear" w:color="auto" w:fill="auto"/>
          </w:tcPr>
          <w:p w:rsidR="002C4CA0" w:rsidRPr="00490DC0" w:rsidRDefault="002C4CA0" w:rsidP="000A5944">
            <w:pPr>
              <w:spacing w:before="40"/>
            </w:pPr>
            <w:r w:rsidRPr="002C4CA0">
              <w:t>Przedsiębiorstwo Budowlane MODULAR sp. z o.o.</w:t>
            </w:r>
          </w:p>
          <w:p w:rsidR="002C4CA0" w:rsidRPr="00490DC0" w:rsidRDefault="002C4CA0" w:rsidP="000A5944">
            <w:r w:rsidRPr="002C4CA0">
              <w:t>os. Parkowe</w:t>
            </w:r>
            <w:r w:rsidRPr="00490DC0">
              <w:t xml:space="preserve"> </w:t>
            </w:r>
            <w:r w:rsidRPr="002C4CA0">
              <w:t>3/30</w:t>
            </w:r>
            <w:r w:rsidRPr="00490DC0">
              <w:t xml:space="preserve"> </w:t>
            </w:r>
          </w:p>
          <w:p w:rsidR="002C4CA0" w:rsidRPr="00490DC0" w:rsidRDefault="002C4CA0" w:rsidP="000A5944">
            <w:pPr>
              <w:spacing w:after="40"/>
              <w:jc w:val="both"/>
            </w:pPr>
            <w:r w:rsidRPr="002C4CA0">
              <w:t>34-300</w:t>
            </w:r>
            <w:r w:rsidRPr="00490DC0">
              <w:t xml:space="preserve"> </w:t>
            </w:r>
            <w:r w:rsidRPr="002C4CA0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both"/>
            </w:pPr>
            <w:r w:rsidRPr="002C4CA0">
              <w:t>1 472 157.94 zł</w:t>
            </w:r>
          </w:p>
        </w:tc>
      </w:tr>
      <w:tr w:rsidR="002C4CA0" w:rsidRPr="00493F8C" w:rsidTr="000A5944">
        <w:tc>
          <w:tcPr>
            <w:tcW w:w="993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center"/>
            </w:pPr>
            <w:r w:rsidRPr="002C4CA0">
              <w:t>2</w:t>
            </w:r>
          </w:p>
        </w:tc>
        <w:tc>
          <w:tcPr>
            <w:tcW w:w="5244" w:type="dxa"/>
            <w:shd w:val="clear" w:color="auto" w:fill="auto"/>
          </w:tcPr>
          <w:p w:rsidR="002D19AE" w:rsidRDefault="002C4CA0" w:rsidP="000A5944">
            <w:pPr>
              <w:spacing w:before="40"/>
            </w:pPr>
            <w:r w:rsidRPr="002C4CA0">
              <w:t xml:space="preserve">Przedsiębiorstwo Usługowo-Budowlane </w:t>
            </w:r>
          </w:p>
          <w:p w:rsidR="002D19AE" w:rsidRDefault="002C4CA0" w:rsidP="000A5944">
            <w:pPr>
              <w:spacing w:before="40"/>
            </w:pPr>
            <w:r w:rsidRPr="002C4CA0">
              <w:t xml:space="preserve">WAKO BIS Spółka z ograniczoną odpowiedzialnością </w:t>
            </w:r>
          </w:p>
          <w:p w:rsidR="002C4CA0" w:rsidRPr="00490DC0" w:rsidRDefault="002C4CA0" w:rsidP="000A5944">
            <w:pPr>
              <w:spacing w:before="40"/>
            </w:pPr>
            <w:r w:rsidRPr="002C4CA0">
              <w:t>Spółka Komandytowa</w:t>
            </w:r>
          </w:p>
          <w:p w:rsidR="002C4CA0" w:rsidRPr="00490DC0" w:rsidRDefault="002C4CA0" w:rsidP="000A5944">
            <w:r w:rsidRPr="002C4CA0">
              <w:t>ul. Bułgarska</w:t>
            </w:r>
            <w:r w:rsidRPr="00490DC0">
              <w:t xml:space="preserve"> </w:t>
            </w:r>
            <w:r w:rsidRPr="002C4CA0">
              <w:t>15/U1</w:t>
            </w:r>
            <w:r w:rsidRPr="00490DC0">
              <w:t xml:space="preserve"> </w:t>
            </w:r>
          </w:p>
          <w:p w:rsidR="002C4CA0" w:rsidRPr="00490DC0" w:rsidRDefault="002C4CA0" w:rsidP="000A5944">
            <w:pPr>
              <w:spacing w:after="40"/>
              <w:jc w:val="both"/>
            </w:pPr>
            <w:r w:rsidRPr="002C4CA0">
              <w:t>30-409</w:t>
            </w:r>
            <w:r w:rsidRPr="00490DC0">
              <w:t xml:space="preserve"> </w:t>
            </w:r>
            <w:r w:rsidRPr="002C4C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both"/>
            </w:pPr>
            <w:r w:rsidRPr="002C4CA0">
              <w:t>2 285 238.57 zł</w:t>
            </w:r>
          </w:p>
        </w:tc>
      </w:tr>
      <w:tr w:rsidR="002C4CA0" w:rsidRPr="00493F8C" w:rsidTr="000A5944">
        <w:tc>
          <w:tcPr>
            <w:tcW w:w="993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center"/>
            </w:pPr>
            <w:r w:rsidRPr="002C4CA0">
              <w:t>3</w:t>
            </w:r>
          </w:p>
        </w:tc>
        <w:tc>
          <w:tcPr>
            <w:tcW w:w="5244" w:type="dxa"/>
            <w:shd w:val="clear" w:color="auto" w:fill="auto"/>
          </w:tcPr>
          <w:p w:rsidR="002C4CA0" w:rsidRPr="00490DC0" w:rsidRDefault="002C4CA0" w:rsidP="000A5944">
            <w:pPr>
              <w:spacing w:before="40"/>
            </w:pPr>
            <w:r w:rsidRPr="002C4CA0">
              <w:t>ELBRUS Zakład Inżynierii Elektrycznej Mateusz Koźlak</w:t>
            </w:r>
          </w:p>
          <w:p w:rsidR="002C4CA0" w:rsidRPr="00490DC0" w:rsidRDefault="002C4CA0" w:rsidP="000A5944">
            <w:r w:rsidRPr="002C4CA0">
              <w:t>ul. Na Węgry</w:t>
            </w:r>
            <w:r w:rsidRPr="00490DC0">
              <w:t xml:space="preserve"> </w:t>
            </w:r>
            <w:r w:rsidRPr="002C4CA0">
              <w:t>3</w:t>
            </w:r>
            <w:r w:rsidRPr="00490DC0">
              <w:t xml:space="preserve"> </w:t>
            </w:r>
          </w:p>
          <w:p w:rsidR="002C4CA0" w:rsidRPr="00490DC0" w:rsidRDefault="002C4CA0" w:rsidP="000A5944">
            <w:pPr>
              <w:spacing w:after="40"/>
              <w:jc w:val="both"/>
            </w:pPr>
            <w:r w:rsidRPr="002C4CA0">
              <w:t>32-440</w:t>
            </w:r>
            <w:r w:rsidRPr="00490DC0">
              <w:t xml:space="preserve"> </w:t>
            </w:r>
            <w:r w:rsidRPr="002C4CA0"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both"/>
            </w:pPr>
            <w:r w:rsidRPr="002C4CA0">
              <w:t>1 495 951.31 zł</w:t>
            </w:r>
          </w:p>
        </w:tc>
      </w:tr>
      <w:tr w:rsidR="002C4CA0" w:rsidRPr="00493F8C" w:rsidTr="000A5944">
        <w:tc>
          <w:tcPr>
            <w:tcW w:w="993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center"/>
            </w:pPr>
            <w:r w:rsidRPr="002C4CA0">
              <w:t>4</w:t>
            </w:r>
          </w:p>
        </w:tc>
        <w:tc>
          <w:tcPr>
            <w:tcW w:w="5244" w:type="dxa"/>
            <w:shd w:val="clear" w:color="auto" w:fill="auto"/>
          </w:tcPr>
          <w:p w:rsidR="002C4CA0" w:rsidRPr="00490DC0" w:rsidRDefault="002C4CA0" w:rsidP="000A5944">
            <w:pPr>
              <w:spacing w:before="40"/>
            </w:pPr>
            <w:r w:rsidRPr="002C4CA0">
              <w:t>ELEKTRO-MAX MOROŃSKI Spółka z ograniczoną odpowiedzialnością</w:t>
            </w:r>
          </w:p>
          <w:p w:rsidR="002C4CA0" w:rsidRPr="00490DC0" w:rsidRDefault="002C4CA0" w:rsidP="000A5944">
            <w:r w:rsidRPr="002C4CA0">
              <w:t xml:space="preserve">ul. </w:t>
            </w:r>
            <w:proofErr w:type="spellStart"/>
            <w:r w:rsidRPr="002C4CA0">
              <w:t>Friedleina</w:t>
            </w:r>
            <w:proofErr w:type="spellEnd"/>
            <w:r w:rsidRPr="00490DC0">
              <w:t xml:space="preserve"> </w:t>
            </w:r>
            <w:r w:rsidRPr="002C4CA0">
              <w:t>4-6</w:t>
            </w:r>
            <w:r w:rsidRPr="00490DC0">
              <w:t xml:space="preserve"> </w:t>
            </w:r>
          </w:p>
          <w:p w:rsidR="002C4CA0" w:rsidRPr="00490DC0" w:rsidRDefault="002C4CA0" w:rsidP="000A5944">
            <w:pPr>
              <w:spacing w:after="40"/>
              <w:jc w:val="both"/>
            </w:pPr>
            <w:r w:rsidRPr="002C4CA0">
              <w:t>30-009</w:t>
            </w:r>
            <w:r w:rsidRPr="00490DC0">
              <w:t xml:space="preserve"> </w:t>
            </w:r>
            <w:r w:rsidRPr="002C4C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both"/>
            </w:pPr>
            <w:r w:rsidRPr="002C4CA0">
              <w:t>1 619 793.54 zł</w:t>
            </w:r>
          </w:p>
        </w:tc>
      </w:tr>
      <w:tr w:rsidR="002C4CA0" w:rsidRPr="00493F8C" w:rsidTr="000A5944">
        <w:tc>
          <w:tcPr>
            <w:tcW w:w="993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center"/>
            </w:pPr>
            <w:r w:rsidRPr="002C4CA0">
              <w:t>5</w:t>
            </w:r>
          </w:p>
        </w:tc>
        <w:tc>
          <w:tcPr>
            <w:tcW w:w="5244" w:type="dxa"/>
            <w:shd w:val="clear" w:color="auto" w:fill="auto"/>
          </w:tcPr>
          <w:p w:rsidR="002D19AE" w:rsidRPr="002D19AE" w:rsidRDefault="002D19AE" w:rsidP="000A5944">
            <w:pPr>
              <w:spacing w:before="40"/>
              <w:rPr>
                <w:u w:val="single"/>
              </w:rPr>
            </w:pPr>
            <w:r w:rsidRPr="002D19AE">
              <w:rPr>
                <w:u w:val="single"/>
              </w:rPr>
              <w:t>Konsorcjum :</w:t>
            </w:r>
          </w:p>
          <w:p w:rsidR="002D19AE" w:rsidRDefault="002C4CA0" w:rsidP="002D19AE">
            <w:pPr>
              <w:spacing w:before="40"/>
            </w:pPr>
            <w:r w:rsidRPr="002C4CA0">
              <w:t>Przedsiębiorstwo Remontowo-Budowlane "REMONT" Kazimierz Pietrzyk, Ireneusz Czuba</w:t>
            </w:r>
            <w:r w:rsidR="002D19AE">
              <w:t xml:space="preserve"> - </w:t>
            </w:r>
            <w:r w:rsidRPr="002C4CA0">
              <w:t xml:space="preserve">lider konsorcjum, </w:t>
            </w:r>
          </w:p>
          <w:p w:rsidR="002C4CA0" w:rsidRDefault="002C4CA0" w:rsidP="002D19AE">
            <w:pPr>
              <w:spacing w:before="40"/>
            </w:pPr>
            <w:r w:rsidRPr="002C4CA0">
              <w:t>ul. Klimeckiego</w:t>
            </w:r>
            <w:r w:rsidRPr="00490DC0">
              <w:t xml:space="preserve"> </w:t>
            </w:r>
            <w:r w:rsidRPr="002C4CA0">
              <w:t>14</w:t>
            </w:r>
            <w:r w:rsidR="002D19AE">
              <w:t xml:space="preserve">, </w:t>
            </w:r>
            <w:r w:rsidRPr="002C4CA0">
              <w:t>30-705</w:t>
            </w:r>
            <w:r w:rsidRPr="00490DC0">
              <w:t xml:space="preserve"> </w:t>
            </w:r>
            <w:r w:rsidRPr="002C4CA0">
              <w:t>Kraków</w:t>
            </w:r>
          </w:p>
          <w:p w:rsidR="002D19AE" w:rsidRDefault="002D19AE" w:rsidP="000A5944">
            <w:pPr>
              <w:spacing w:after="40"/>
              <w:jc w:val="both"/>
            </w:pPr>
            <w:r>
              <w:t>i</w:t>
            </w:r>
          </w:p>
          <w:p w:rsidR="002D19AE" w:rsidRDefault="002D19AE" w:rsidP="000A5944">
            <w:pPr>
              <w:spacing w:after="40"/>
              <w:jc w:val="both"/>
            </w:pPr>
            <w:r>
              <w:t>Spółdzielnia Rzemieślnicza BUDMET – partner konsorcjum</w:t>
            </w:r>
          </w:p>
          <w:p w:rsidR="002D19AE" w:rsidRPr="002D19AE" w:rsidRDefault="002D19AE" w:rsidP="000A5944">
            <w:pPr>
              <w:spacing w:after="40"/>
              <w:jc w:val="both"/>
            </w:pPr>
            <w:r>
              <w:rPr>
                <w:rStyle w:val="markedcontent"/>
              </w:rPr>
              <w:t>Osiedle</w:t>
            </w:r>
            <w:r w:rsidRPr="002D19AE">
              <w:rPr>
                <w:rStyle w:val="markedcontent"/>
              </w:rPr>
              <w:t xml:space="preserve"> Szkolne 3, 31-975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CA0" w:rsidRPr="00490DC0" w:rsidRDefault="002C4CA0" w:rsidP="000A5944">
            <w:pPr>
              <w:spacing w:before="120" w:after="120"/>
              <w:jc w:val="both"/>
            </w:pPr>
            <w:r w:rsidRPr="002C4CA0">
              <w:t>1 704 675.25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2D19AE" w:rsidP="002D19AE">
      <w:pPr>
        <w:spacing w:before="120" w:after="120"/>
        <w:ind w:left="5664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577BC6" w:rsidSect="002D1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D5D" w:rsidRDefault="00447D5D">
      <w:r>
        <w:separator/>
      </w:r>
    </w:p>
  </w:endnote>
  <w:endnote w:type="continuationSeparator" w:id="0">
    <w:p w:rsidR="00447D5D" w:rsidRDefault="0044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D5D" w:rsidRDefault="00447D5D">
      <w:r>
        <w:separator/>
      </w:r>
    </w:p>
  </w:footnote>
  <w:footnote w:type="continuationSeparator" w:id="0">
    <w:p w:rsidR="00447D5D" w:rsidRDefault="00447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CA0" w:rsidRDefault="002C4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CA0" w:rsidRDefault="002C4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CA0" w:rsidRDefault="002C4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D5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4CA0"/>
    <w:rsid w:val="002D19AE"/>
    <w:rsid w:val="003B6B36"/>
    <w:rsid w:val="003D72FD"/>
    <w:rsid w:val="003F57CD"/>
    <w:rsid w:val="00423179"/>
    <w:rsid w:val="00447D5D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0EF34F"/>
  <w15:chartTrackingRefBased/>
  <w15:docId w15:val="{0F8104BB-0935-4890-A15E-47E3FA8B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2D1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2022-02-01T11:34:00Z</cp:lastPrinted>
  <dcterms:created xsi:type="dcterms:W3CDTF">2022-02-01T11:29:00Z</dcterms:created>
  <dcterms:modified xsi:type="dcterms:W3CDTF">2022-02-01T11:35:00Z</dcterms:modified>
</cp:coreProperties>
</file>