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714BE" w14:textId="72B0705F" w:rsidR="00FB7F50" w:rsidRPr="002245BE" w:rsidRDefault="00344E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4E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F1D81">
        <w:rPr>
          <w:sz w:val="22"/>
          <w:szCs w:val="22"/>
        </w:rPr>
        <w:t>01.02.2022 r.</w:t>
      </w:r>
      <w:bookmarkStart w:id="1" w:name="_GoBack"/>
      <w:bookmarkEnd w:id="1"/>
    </w:p>
    <w:p w14:paraId="3C45D7C9" w14:textId="77777777" w:rsidR="00344EF8" w:rsidRPr="00344EF8" w:rsidRDefault="00344EF8" w:rsidP="00FB7F50">
      <w:pPr>
        <w:spacing w:after="40"/>
        <w:rPr>
          <w:b/>
          <w:bCs/>
          <w:sz w:val="22"/>
          <w:szCs w:val="22"/>
        </w:rPr>
      </w:pPr>
      <w:r w:rsidRPr="00344EF8">
        <w:rPr>
          <w:b/>
          <w:bCs/>
          <w:sz w:val="22"/>
          <w:szCs w:val="22"/>
        </w:rPr>
        <w:t>Szpital Miejski Specjalistyczny</w:t>
      </w:r>
    </w:p>
    <w:p w14:paraId="5E7412A8" w14:textId="77777777" w:rsidR="00344EF8" w:rsidRPr="00344EF8" w:rsidRDefault="00344EF8" w:rsidP="00FB7F50">
      <w:pPr>
        <w:spacing w:after="40"/>
        <w:rPr>
          <w:b/>
          <w:bCs/>
          <w:sz w:val="22"/>
          <w:szCs w:val="22"/>
        </w:rPr>
      </w:pPr>
      <w:r w:rsidRPr="00344EF8">
        <w:rPr>
          <w:b/>
          <w:bCs/>
          <w:sz w:val="22"/>
          <w:szCs w:val="22"/>
        </w:rPr>
        <w:t>im. Gabriela Narutowicza w Krakowie</w:t>
      </w:r>
    </w:p>
    <w:p w14:paraId="6A5EF25B" w14:textId="77777777" w:rsidR="00FB7F50" w:rsidRPr="002245BE" w:rsidRDefault="00344EF8" w:rsidP="00FB7F50">
      <w:pPr>
        <w:rPr>
          <w:sz w:val="22"/>
          <w:szCs w:val="22"/>
        </w:rPr>
      </w:pPr>
      <w:r w:rsidRPr="00344EF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44EF8">
        <w:rPr>
          <w:sz w:val="22"/>
          <w:szCs w:val="22"/>
        </w:rPr>
        <w:t>35-37</w:t>
      </w:r>
    </w:p>
    <w:p w14:paraId="57847BA7" w14:textId="77777777" w:rsidR="00FB7F50" w:rsidRPr="002245BE" w:rsidRDefault="00344EF8" w:rsidP="00FB7F50">
      <w:pPr>
        <w:rPr>
          <w:sz w:val="22"/>
          <w:szCs w:val="22"/>
        </w:rPr>
      </w:pPr>
      <w:r w:rsidRPr="00344EF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44EF8">
        <w:rPr>
          <w:sz w:val="22"/>
          <w:szCs w:val="22"/>
        </w:rPr>
        <w:t>Kraków</w:t>
      </w:r>
    </w:p>
    <w:p w14:paraId="254BB64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49BE3A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44EF8" w:rsidRPr="00607F9B" w14:paraId="6483B3F9" w14:textId="77777777" w:rsidTr="0091118B">
        <w:trPr>
          <w:trHeight w:val="638"/>
        </w:trPr>
        <w:tc>
          <w:tcPr>
            <w:tcW w:w="959" w:type="dxa"/>
            <w:shd w:val="clear" w:color="auto" w:fill="auto"/>
          </w:tcPr>
          <w:p w14:paraId="4B7A8505" w14:textId="77777777" w:rsidR="00344EF8" w:rsidRPr="00607F9B" w:rsidRDefault="00344EF8" w:rsidP="009111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4DDF7E" w14:textId="77777777" w:rsidR="00344EF8" w:rsidRPr="00607F9B" w:rsidRDefault="00344EF8" w:rsidP="009111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4EF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4EF8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4EF8">
              <w:rPr>
                <w:b/>
                <w:sz w:val="22"/>
                <w:szCs w:val="22"/>
              </w:rPr>
              <w:t>ZP/49/2021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BD1FDF" w14:textId="653F2C9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1824D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1824D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344EF8" w:rsidRPr="00344EF8">
        <w:rPr>
          <w:sz w:val="22"/>
          <w:szCs w:val="22"/>
        </w:rPr>
        <w:t>(</w:t>
      </w:r>
      <w:proofErr w:type="spellStart"/>
      <w:r w:rsidR="00344EF8" w:rsidRPr="00344EF8">
        <w:rPr>
          <w:sz w:val="22"/>
          <w:szCs w:val="22"/>
        </w:rPr>
        <w:t>t.j</w:t>
      </w:r>
      <w:proofErr w:type="spellEnd"/>
      <w:r w:rsidR="00344EF8" w:rsidRPr="00344EF8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1824D9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4EF8" w14:paraId="2CA5735C" w14:textId="77777777" w:rsidTr="0091118B">
        <w:trPr>
          <w:cantSplit/>
        </w:trPr>
        <w:tc>
          <w:tcPr>
            <w:tcW w:w="9498" w:type="dxa"/>
          </w:tcPr>
          <w:p w14:paraId="579D624D" w14:textId="49A1AE04" w:rsidR="001824D9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1824D9">
              <w:rPr>
                <w:b/>
                <w:sz w:val="22"/>
                <w:szCs w:val="22"/>
              </w:rPr>
              <w:t>Becton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Dic</w:t>
            </w:r>
            <w:r w:rsidR="001824D9">
              <w:rPr>
                <w:b/>
                <w:sz w:val="22"/>
                <w:szCs w:val="22"/>
              </w:rPr>
              <w:t>k</w:t>
            </w:r>
            <w:r w:rsidRPr="001824D9">
              <w:rPr>
                <w:b/>
                <w:sz w:val="22"/>
                <w:szCs w:val="22"/>
              </w:rPr>
              <w:t>inson Polska Sp. z o.o. i Bard Poland Sp. z o.o.</w:t>
            </w:r>
          </w:p>
          <w:p w14:paraId="5E7CA17A" w14:textId="439F76CD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(lider: </w:t>
            </w:r>
            <w:proofErr w:type="spellStart"/>
            <w:r w:rsidRPr="001824D9">
              <w:rPr>
                <w:b/>
                <w:sz w:val="22"/>
                <w:szCs w:val="22"/>
              </w:rPr>
              <w:t>Becton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Dickinson Polska Sp. z o.o. )</w:t>
            </w:r>
          </w:p>
          <w:p w14:paraId="6E4B9BA3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Osmańska 14 </w:t>
            </w:r>
          </w:p>
          <w:p w14:paraId="659E9FA5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02-823 Warszawa</w:t>
            </w:r>
          </w:p>
          <w:p w14:paraId="115F5848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11CA85BF" w14:textId="4BD0F6EB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1 - Biopsja stercza. </w:t>
            </w:r>
          </w:p>
          <w:p w14:paraId="21799DB8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51A47190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4929D4EC" w14:textId="77777777" w:rsidTr="0091118B">
        <w:trPr>
          <w:cantSplit/>
        </w:trPr>
        <w:tc>
          <w:tcPr>
            <w:tcW w:w="9498" w:type="dxa"/>
          </w:tcPr>
          <w:p w14:paraId="6247664A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SINMED Sp. z o. o.</w:t>
            </w:r>
          </w:p>
          <w:p w14:paraId="682C04DD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Graniczna 32B </w:t>
            </w:r>
          </w:p>
          <w:p w14:paraId="7BC38645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44-178 Przyszowice</w:t>
            </w:r>
          </w:p>
          <w:p w14:paraId="17030C2A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6AF66DEA" w14:textId="2A9D7222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3 - Cewniki do zamkniętego systemu odsysania </w:t>
            </w:r>
          </w:p>
          <w:p w14:paraId="0AE38EDD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56EC7AA4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7C270EC4" w14:textId="77777777" w:rsidTr="0091118B">
        <w:trPr>
          <w:cantSplit/>
        </w:trPr>
        <w:tc>
          <w:tcPr>
            <w:tcW w:w="9498" w:type="dxa"/>
          </w:tcPr>
          <w:p w14:paraId="64DA386D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824D9">
              <w:rPr>
                <w:b/>
                <w:sz w:val="22"/>
                <w:szCs w:val="22"/>
              </w:rPr>
              <w:t>Teleflex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Polska sp. z o.o.</w:t>
            </w:r>
          </w:p>
          <w:p w14:paraId="22B38D82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Żwirki i Wigury 16A </w:t>
            </w:r>
          </w:p>
          <w:p w14:paraId="5D487AE2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02-092 Warszawa</w:t>
            </w:r>
          </w:p>
          <w:p w14:paraId="409F14F5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31F3C137" w14:textId="7530573E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4 - Zestaw do cewnikowania żył centralnych cewnikiem dwu - i trójkanałowym </w:t>
            </w:r>
          </w:p>
          <w:p w14:paraId="6F481605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3B81C31D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7739BA4B" w14:textId="77777777" w:rsidTr="0091118B">
        <w:trPr>
          <w:cantSplit/>
        </w:trPr>
        <w:tc>
          <w:tcPr>
            <w:tcW w:w="9498" w:type="dxa"/>
          </w:tcPr>
          <w:p w14:paraId="5C44CF90" w14:textId="5A9DB8BA" w:rsidR="001824D9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lastRenderedPageBreak/>
              <w:t xml:space="preserve">Konsorcjum firm: </w:t>
            </w:r>
            <w:proofErr w:type="spellStart"/>
            <w:r w:rsidRPr="001824D9">
              <w:rPr>
                <w:b/>
                <w:sz w:val="22"/>
                <w:szCs w:val="22"/>
              </w:rPr>
              <w:t>Becton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Dic</w:t>
            </w:r>
            <w:r w:rsidR="001824D9">
              <w:rPr>
                <w:b/>
                <w:sz w:val="22"/>
                <w:szCs w:val="22"/>
              </w:rPr>
              <w:t>k</w:t>
            </w:r>
            <w:r w:rsidRPr="001824D9">
              <w:rPr>
                <w:b/>
                <w:sz w:val="22"/>
                <w:szCs w:val="22"/>
              </w:rPr>
              <w:t>inson Polska Sp. z o.o. i Bard Poland Sp. z o.o.</w:t>
            </w:r>
          </w:p>
          <w:p w14:paraId="016E703D" w14:textId="5A8FDE02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(lider: </w:t>
            </w:r>
            <w:proofErr w:type="spellStart"/>
            <w:r w:rsidRPr="001824D9">
              <w:rPr>
                <w:b/>
                <w:sz w:val="22"/>
                <w:szCs w:val="22"/>
              </w:rPr>
              <w:t>Becton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Dickinson Polska Sp. z o.o. )</w:t>
            </w:r>
          </w:p>
          <w:p w14:paraId="04D49188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Osmańska 14 </w:t>
            </w:r>
          </w:p>
          <w:p w14:paraId="69DFB8D1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02-823 Warszawa</w:t>
            </w:r>
          </w:p>
          <w:p w14:paraId="46C207EB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1CB6A2BB" w14:textId="56DBA32C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5 - Korki do kaniul </w:t>
            </w:r>
          </w:p>
          <w:p w14:paraId="258DAA0A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46C10DC3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391C2EF9" w14:textId="77777777" w:rsidTr="0091118B">
        <w:trPr>
          <w:cantSplit/>
        </w:trPr>
        <w:tc>
          <w:tcPr>
            <w:tcW w:w="9498" w:type="dxa"/>
          </w:tcPr>
          <w:p w14:paraId="7CACC1E2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824D9">
              <w:rPr>
                <w:b/>
                <w:sz w:val="22"/>
                <w:szCs w:val="22"/>
              </w:rPr>
              <w:t>Bjeska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A96F803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Strzeszyńska 33 </w:t>
            </w:r>
          </w:p>
          <w:p w14:paraId="5CB536C6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60-479 Poznań</w:t>
            </w:r>
          </w:p>
          <w:p w14:paraId="2F031FCD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25E7B518" w14:textId="430FC359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7 - Maska z obwodem do aparatu Philips </w:t>
            </w:r>
            <w:proofErr w:type="spellStart"/>
            <w:r w:rsidRPr="001824D9">
              <w:rPr>
                <w:sz w:val="22"/>
                <w:szCs w:val="22"/>
              </w:rPr>
              <w:t>Respironies</w:t>
            </w:r>
            <w:proofErr w:type="spellEnd"/>
            <w:r w:rsidRPr="001824D9">
              <w:rPr>
                <w:sz w:val="22"/>
                <w:szCs w:val="22"/>
              </w:rPr>
              <w:t xml:space="preserve"> V60 </w:t>
            </w:r>
          </w:p>
          <w:p w14:paraId="451B2758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3DC13BB4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344EF8" w14:paraId="66F2817C" w14:textId="77777777" w:rsidTr="0091118B">
        <w:trPr>
          <w:cantSplit/>
        </w:trPr>
        <w:tc>
          <w:tcPr>
            <w:tcW w:w="9498" w:type="dxa"/>
          </w:tcPr>
          <w:p w14:paraId="0942E459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824D9">
              <w:rPr>
                <w:b/>
                <w:sz w:val="22"/>
                <w:szCs w:val="22"/>
              </w:rPr>
              <w:t>Group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63ECE4C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Pod Borem 18 </w:t>
            </w:r>
          </w:p>
          <w:p w14:paraId="127D1AA5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41-808 Zabrze</w:t>
            </w:r>
          </w:p>
          <w:p w14:paraId="6473E808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4D996EAC" w14:textId="4EC60A8B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8 - Lusterka krtaniowe </w:t>
            </w:r>
          </w:p>
          <w:p w14:paraId="12378851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77753801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09EE0252" w14:textId="77777777" w:rsidTr="0091118B">
        <w:trPr>
          <w:cantSplit/>
        </w:trPr>
        <w:tc>
          <w:tcPr>
            <w:tcW w:w="9498" w:type="dxa"/>
          </w:tcPr>
          <w:p w14:paraId="005E6D75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Olympus Polska Sp. z o.o.</w:t>
            </w:r>
          </w:p>
          <w:p w14:paraId="4199DB33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Wynalazek 1 </w:t>
            </w:r>
          </w:p>
          <w:p w14:paraId="467B081F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02-677 Warszawa</w:t>
            </w:r>
          </w:p>
          <w:p w14:paraId="78F37842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2F596481" w14:textId="39150FB4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Zadanie nr 10: Pakiet 10 - Szczoteczki biopsyjne </w:t>
            </w:r>
          </w:p>
          <w:p w14:paraId="13716B54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012F2D6B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2B5C4B97" w14:textId="77777777" w:rsidTr="0091118B">
        <w:trPr>
          <w:cantSplit/>
        </w:trPr>
        <w:tc>
          <w:tcPr>
            <w:tcW w:w="9498" w:type="dxa"/>
          </w:tcPr>
          <w:p w14:paraId="0ADBA9DB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Olympus Polska Sp. z o.o.</w:t>
            </w:r>
          </w:p>
          <w:p w14:paraId="28100007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Wynalazek 1 </w:t>
            </w:r>
          </w:p>
          <w:p w14:paraId="08DDD6FD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02-677 Warszawa</w:t>
            </w:r>
          </w:p>
          <w:p w14:paraId="418D59DA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66BCC949" w14:textId="1E8F4ED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13 - Jednorazowe protezy </w:t>
            </w:r>
          </w:p>
          <w:p w14:paraId="7382E9CE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00508072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40796A31" w14:textId="77777777" w:rsidTr="0091118B">
        <w:trPr>
          <w:cantSplit/>
        </w:trPr>
        <w:tc>
          <w:tcPr>
            <w:tcW w:w="9498" w:type="dxa"/>
          </w:tcPr>
          <w:p w14:paraId="0ECC9FD9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1824D9">
              <w:rPr>
                <w:b/>
                <w:sz w:val="22"/>
                <w:szCs w:val="22"/>
              </w:rPr>
              <w:t>Med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Poland Sp. z o.o.</w:t>
            </w:r>
          </w:p>
          <w:p w14:paraId="5B1D0E57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ul. Łopuszańska 36 /14C</w:t>
            </w:r>
          </w:p>
          <w:p w14:paraId="04BBF687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02-220 Warszawa</w:t>
            </w:r>
          </w:p>
          <w:p w14:paraId="39ED4121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5DE86FA5" w14:textId="7AD0477F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15 - Zestaw jałowy jednorazowy do </w:t>
            </w:r>
            <w:proofErr w:type="spellStart"/>
            <w:r w:rsidRPr="001824D9">
              <w:rPr>
                <w:sz w:val="22"/>
                <w:szCs w:val="22"/>
              </w:rPr>
              <w:t>odbarczania</w:t>
            </w:r>
            <w:proofErr w:type="spellEnd"/>
            <w:r w:rsidRPr="001824D9">
              <w:rPr>
                <w:sz w:val="22"/>
                <w:szCs w:val="22"/>
              </w:rPr>
              <w:t xml:space="preserve"> treści opłucnowej dla dorosłych </w:t>
            </w:r>
          </w:p>
          <w:p w14:paraId="390FF2EB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33E70361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29771DDD" w14:textId="77777777" w:rsidTr="0091118B">
        <w:trPr>
          <w:cantSplit/>
        </w:trPr>
        <w:tc>
          <w:tcPr>
            <w:tcW w:w="9498" w:type="dxa"/>
          </w:tcPr>
          <w:p w14:paraId="0CEBBE5C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lastRenderedPageBreak/>
              <w:t>SARSTEDT Spółka z o.o.</w:t>
            </w:r>
          </w:p>
          <w:p w14:paraId="4AF279C2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Warszawska 25 </w:t>
            </w:r>
          </w:p>
          <w:p w14:paraId="5335D301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05-082 Blizne Łaszczyńskiego, Stare Babice</w:t>
            </w:r>
          </w:p>
          <w:p w14:paraId="52ECAACC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5C61415A" w14:textId="2353D896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16 - System do pobierania krwi </w:t>
            </w:r>
          </w:p>
          <w:p w14:paraId="1A151375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35982959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363055A5" w14:textId="77777777" w:rsidTr="0091118B">
        <w:trPr>
          <w:cantSplit/>
        </w:trPr>
        <w:tc>
          <w:tcPr>
            <w:tcW w:w="9498" w:type="dxa"/>
          </w:tcPr>
          <w:p w14:paraId="59C17BA7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SINMED Sp. z o. o.</w:t>
            </w:r>
          </w:p>
          <w:p w14:paraId="6EB1A3BC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Graniczna 32B </w:t>
            </w:r>
          </w:p>
          <w:p w14:paraId="2FE35CFB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44-178 Przyszowice</w:t>
            </w:r>
          </w:p>
          <w:p w14:paraId="4072E26C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12652FE4" w14:textId="62A8B94C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17 - Elektrody </w:t>
            </w:r>
            <w:proofErr w:type="spellStart"/>
            <w:r w:rsidRPr="001824D9">
              <w:rPr>
                <w:sz w:val="22"/>
                <w:szCs w:val="22"/>
              </w:rPr>
              <w:t>Quick</w:t>
            </w:r>
            <w:proofErr w:type="spellEnd"/>
            <w:r w:rsidRPr="001824D9">
              <w:rPr>
                <w:sz w:val="22"/>
                <w:szCs w:val="22"/>
              </w:rPr>
              <w:t xml:space="preserve"> Combo </w:t>
            </w:r>
          </w:p>
          <w:p w14:paraId="4EEAEB75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2557D919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1D1E7242" w14:textId="77777777" w:rsidTr="0091118B">
        <w:trPr>
          <w:cantSplit/>
        </w:trPr>
        <w:tc>
          <w:tcPr>
            <w:tcW w:w="9498" w:type="dxa"/>
          </w:tcPr>
          <w:p w14:paraId="7752724E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Elektro </w:t>
            </w:r>
            <w:proofErr w:type="spellStart"/>
            <w:r w:rsidRPr="001824D9">
              <w:rPr>
                <w:b/>
                <w:sz w:val="22"/>
                <w:szCs w:val="22"/>
              </w:rPr>
              <w:t>Med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 w:rsidRPr="001824D9"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30F81299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Zabierzowska 11 </w:t>
            </w:r>
          </w:p>
          <w:p w14:paraId="37EE3F97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32-005 Niepołomice</w:t>
            </w:r>
          </w:p>
          <w:p w14:paraId="4A0A4CAF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082CC4B2" w14:textId="7DD98B65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18 - Nożyki </w:t>
            </w:r>
            <w:proofErr w:type="spellStart"/>
            <w:r w:rsidRPr="001824D9">
              <w:rPr>
                <w:sz w:val="22"/>
                <w:szCs w:val="22"/>
              </w:rPr>
              <w:t>mikrotomowe</w:t>
            </w:r>
            <w:proofErr w:type="spellEnd"/>
            <w:r w:rsidRPr="001824D9">
              <w:rPr>
                <w:sz w:val="22"/>
                <w:szCs w:val="22"/>
              </w:rPr>
              <w:t xml:space="preserve"> </w:t>
            </w:r>
          </w:p>
          <w:p w14:paraId="3882A274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069F020D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6D7FA1C6" w14:textId="77777777" w:rsidTr="0091118B">
        <w:trPr>
          <w:cantSplit/>
        </w:trPr>
        <w:tc>
          <w:tcPr>
            <w:tcW w:w="9498" w:type="dxa"/>
          </w:tcPr>
          <w:p w14:paraId="34121708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SUN-MED Spółka Cywilna</w:t>
            </w:r>
          </w:p>
          <w:p w14:paraId="350A6B91" w14:textId="2FE6833D" w:rsidR="00344EF8" w:rsidRPr="001824D9" w:rsidRDefault="001824D9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u</w:t>
            </w:r>
            <w:r w:rsidR="00344EF8" w:rsidRPr="001824D9">
              <w:rPr>
                <w:bCs/>
                <w:sz w:val="22"/>
                <w:szCs w:val="22"/>
              </w:rPr>
              <w:t>l.</w:t>
            </w:r>
            <w:r w:rsidRPr="001824D9">
              <w:rPr>
                <w:bCs/>
                <w:sz w:val="22"/>
                <w:szCs w:val="22"/>
              </w:rPr>
              <w:t xml:space="preserve"> </w:t>
            </w:r>
            <w:r w:rsidR="00344EF8" w:rsidRPr="001824D9">
              <w:rPr>
                <w:bCs/>
                <w:sz w:val="22"/>
                <w:szCs w:val="22"/>
              </w:rPr>
              <w:t>Franciszkańska 104 /112</w:t>
            </w:r>
          </w:p>
          <w:p w14:paraId="6BCD7576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91-845 Łódź</w:t>
            </w:r>
          </w:p>
          <w:p w14:paraId="44201D43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1F0F74AD" w14:textId="3945935A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19 - Szczotki do mycia endoskopów </w:t>
            </w:r>
          </w:p>
          <w:p w14:paraId="2EFBC274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0B5F9910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2A9AA8E2" w14:textId="77777777" w:rsidTr="0091118B">
        <w:trPr>
          <w:cantSplit/>
        </w:trPr>
        <w:tc>
          <w:tcPr>
            <w:tcW w:w="9498" w:type="dxa"/>
          </w:tcPr>
          <w:p w14:paraId="546E1427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Cook </w:t>
            </w:r>
            <w:proofErr w:type="spellStart"/>
            <w:r w:rsidRPr="001824D9">
              <w:rPr>
                <w:b/>
                <w:sz w:val="22"/>
                <w:szCs w:val="22"/>
              </w:rPr>
              <w:t>Medical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sp. z o.o.</w:t>
            </w:r>
          </w:p>
          <w:p w14:paraId="1E07F350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Pl. Piłsudskiego 1 </w:t>
            </w:r>
          </w:p>
          <w:p w14:paraId="320E010E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00-078 Warszawa</w:t>
            </w:r>
          </w:p>
          <w:p w14:paraId="5E4B4A61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09715258" w14:textId="3D32B584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20 - Zestaw </w:t>
            </w:r>
            <w:proofErr w:type="spellStart"/>
            <w:r w:rsidRPr="001824D9">
              <w:rPr>
                <w:sz w:val="22"/>
                <w:szCs w:val="22"/>
              </w:rPr>
              <w:t>stentu</w:t>
            </w:r>
            <w:proofErr w:type="spellEnd"/>
            <w:r w:rsidRPr="001824D9">
              <w:rPr>
                <w:sz w:val="22"/>
                <w:szCs w:val="22"/>
              </w:rPr>
              <w:t xml:space="preserve"> moczowodowego </w:t>
            </w:r>
          </w:p>
          <w:p w14:paraId="5B70AB0C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0C5EC43A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65C28465" w14:textId="77777777" w:rsidTr="0091118B">
        <w:trPr>
          <w:cantSplit/>
        </w:trPr>
        <w:tc>
          <w:tcPr>
            <w:tcW w:w="9498" w:type="dxa"/>
          </w:tcPr>
          <w:p w14:paraId="57624023" w14:textId="77777777" w:rsidR="001824D9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Konsorcjum firm: </w:t>
            </w:r>
          </w:p>
          <w:p w14:paraId="0A4DA857" w14:textId="5D6A704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824D9">
              <w:rPr>
                <w:b/>
                <w:sz w:val="22"/>
                <w:szCs w:val="22"/>
              </w:rPr>
              <w:t>Citonet</w:t>
            </w:r>
            <w:proofErr w:type="spellEnd"/>
            <w:r w:rsidRPr="001824D9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14:paraId="603FDAF5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ul. Żółkiewskiego 20 /26</w:t>
            </w:r>
          </w:p>
          <w:p w14:paraId="0CBFE28B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87-100 Toruń</w:t>
            </w:r>
          </w:p>
          <w:p w14:paraId="38629370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38BEF838" w14:textId="6F437194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21 - Barwne oznaczniki do zabiegów operacyjnych </w:t>
            </w:r>
          </w:p>
          <w:p w14:paraId="11454F98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2B0B2621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5689EB7B" w14:textId="77777777" w:rsidTr="0091118B">
        <w:trPr>
          <w:cantSplit/>
        </w:trPr>
        <w:tc>
          <w:tcPr>
            <w:tcW w:w="9498" w:type="dxa"/>
          </w:tcPr>
          <w:p w14:paraId="725E10AC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1824D9">
              <w:rPr>
                <w:b/>
                <w:sz w:val="22"/>
                <w:szCs w:val="22"/>
              </w:rPr>
              <w:t>Group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DB28B9A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Pod Borem 18 </w:t>
            </w:r>
          </w:p>
          <w:p w14:paraId="65A242D3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41-808 Zabrze</w:t>
            </w:r>
          </w:p>
          <w:p w14:paraId="1CEA751E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699BB8EB" w14:textId="09692611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22 - Drenaż pola operacyjnego </w:t>
            </w:r>
          </w:p>
          <w:p w14:paraId="1611F1FB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497CDF28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66E1E1B4" w14:textId="77777777" w:rsidTr="0091118B">
        <w:trPr>
          <w:cantSplit/>
        </w:trPr>
        <w:tc>
          <w:tcPr>
            <w:tcW w:w="9498" w:type="dxa"/>
          </w:tcPr>
          <w:p w14:paraId="041BA162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824D9">
              <w:rPr>
                <w:b/>
                <w:sz w:val="22"/>
                <w:szCs w:val="22"/>
              </w:rPr>
              <w:t>Group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30ADBF5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Pod Borem 18 </w:t>
            </w:r>
          </w:p>
          <w:p w14:paraId="42A5180D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41-808 Zabrze</w:t>
            </w:r>
          </w:p>
          <w:p w14:paraId="52988097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3F8A00D7" w14:textId="21E611DA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23 - Cewniki, dreny, maski do podawania tlenu </w:t>
            </w:r>
          </w:p>
          <w:p w14:paraId="2C4F05BC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6E9BB7AA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501A5138" w14:textId="77777777" w:rsidTr="0091118B">
        <w:trPr>
          <w:cantSplit/>
        </w:trPr>
        <w:tc>
          <w:tcPr>
            <w:tcW w:w="9498" w:type="dxa"/>
          </w:tcPr>
          <w:p w14:paraId="029C946E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SINMED Sp. z o. o.</w:t>
            </w:r>
          </w:p>
          <w:p w14:paraId="4BF6F1DD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Graniczna 32B </w:t>
            </w:r>
          </w:p>
          <w:p w14:paraId="5BA98413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44-178 Przyszowice</w:t>
            </w:r>
          </w:p>
          <w:p w14:paraId="113CC71D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63AF60D3" w14:textId="12478A1A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25 - Elektrody samoprzylepne do aparatu Elle </w:t>
            </w:r>
            <w:proofErr w:type="spellStart"/>
            <w:r w:rsidRPr="001824D9">
              <w:rPr>
                <w:sz w:val="22"/>
                <w:szCs w:val="22"/>
              </w:rPr>
              <w:t>Tens</w:t>
            </w:r>
            <w:proofErr w:type="spellEnd"/>
            <w:r w:rsidRPr="001824D9">
              <w:rPr>
                <w:sz w:val="22"/>
                <w:szCs w:val="22"/>
              </w:rPr>
              <w:t xml:space="preserve"> </w:t>
            </w:r>
          </w:p>
          <w:p w14:paraId="5A226ED2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760244E7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785E7944" w14:textId="77777777" w:rsidTr="0091118B">
        <w:trPr>
          <w:cantSplit/>
        </w:trPr>
        <w:tc>
          <w:tcPr>
            <w:tcW w:w="9498" w:type="dxa"/>
          </w:tcPr>
          <w:p w14:paraId="1CAAC290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 w:rsidRPr="001824D9">
              <w:rPr>
                <w:b/>
                <w:sz w:val="22"/>
                <w:szCs w:val="22"/>
              </w:rPr>
              <w:t>Cezal</w:t>
            </w:r>
            <w:proofErr w:type="spellEnd"/>
            <w:r w:rsidRPr="001824D9">
              <w:rPr>
                <w:b/>
                <w:sz w:val="22"/>
                <w:szCs w:val="22"/>
              </w:rPr>
              <w:t>" S.A Wrocław Oddział Kraków</w:t>
            </w:r>
          </w:p>
          <w:p w14:paraId="5DF6D365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Balicka 117 </w:t>
            </w:r>
          </w:p>
          <w:p w14:paraId="6118B5A9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30-149 Kraków</w:t>
            </w:r>
          </w:p>
          <w:p w14:paraId="0BFE0AC9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2BF07432" w14:textId="5D89B9DF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26 - Igły </w:t>
            </w:r>
          </w:p>
          <w:p w14:paraId="42A67E53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08492008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5B84DC48" w14:textId="77777777" w:rsidTr="0091118B">
        <w:trPr>
          <w:cantSplit/>
        </w:trPr>
        <w:tc>
          <w:tcPr>
            <w:tcW w:w="9498" w:type="dxa"/>
          </w:tcPr>
          <w:p w14:paraId="5B5F25E7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824D9">
              <w:rPr>
                <w:b/>
                <w:sz w:val="22"/>
                <w:szCs w:val="22"/>
              </w:rPr>
              <w:t>Group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C3E0707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Pod Borem 18 </w:t>
            </w:r>
          </w:p>
          <w:p w14:paraId="22A077E7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41-808 Zabrze</w:t>
            </w:r>
          </w:p>
          <w:p w14:paraId="0124A32D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7594A90C" w14:textId="07AC8338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27 - Strzykawki do TBC i insuliny </w:t>
            </w:r>
          </w:p>
          <w:p w14:paraId="632617F0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47712AD4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7D55347C" w14:textId="77777777" w:rsidTr="0091118B">
        <w:trPr>
          <w:cantSplit/>
        </w:trPr>
        <w:tc>
          <w:tcPr>
            <w:tcW w:w="9498" w:type="dxa"/>
          </w:tcPr>
          <w:p w14:paraId="1303AB1F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824D9">
              <w:rPr>
                <w:b/>
                <w:sz w:val="22"/>
                <w:szCs w:val="22"/>
              </w:rPr>
              <w:t>Medicavera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Sp. z o.o. </w:t>
            </w:r>
            <w:proofErr w:type="spellStart"/>
            <w:r w:rsidRPr="001824D9">
              <w:rPr>
                <w:b/>
                <w:sz w:val="22"/>
                <w:szCs w:val="22"/>
              </w:rPr>
              <w:t>Dalhausen</w:t>
            </w:r>
            <w:proofErr w:type="spellEnd"/>
            <w:r w:rsidRPr="001824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824D9">
              <w:rPr>
                <w:b/>
                <w:sz w:val="22"/>
                <w:szCs w:val="22"/>
              </w:rPr>
              <w:t>Group</w:t>
            </w:r>
            <w:proofErr w:type="spellEnd"/>
          </w:p>
          <w:p w14:paraId="0EC88C7F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Majowa 2 </w:t>
            </w:r>
          </w:p>
          <w:p w14:paraId="3EC29B82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71-374 Szczecin</w:t>
            </w:r>
          </w:p>
          <w:p w14:paraId="4AD4ACFB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5BFD0275" w14:textId="0032C1B5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28 - Dren z trokarem do drenażu klatki piersiowej </w:t>
            </w:r>
          </w:p>
          <w:p w14:paraId="14542437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7AFE000F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6B8E0E93" w14:textId="77777777" w:rsidTr="0091118B">
        <w:trPr>
          <w:cantSplit/>
        </w:trPr>
        <w:tc>
          <w:tcPr>
            <w:tcW w:w="9498" w:type="dxa"/>
          </w:tcPr>
          <w:p w14:paraId="48CB6EC2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lastRenderedPageBreak/>
              <w:t>PHU ANMAR Sp. z o.o. Sp. k</w:t>
            </w:r>
          </w:p>
          <w:p w14:paraId="3F64F01A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Strefowa 22 </w:t>
            </w:r>
          </w:p>
          <w:p w14:paraId="1E5BF74E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43-100 Tychy</w:t>
            </w:r>
          </w:p>
          <w:p w14:paraId="492B275A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1791947E" w14:textId="363DDF5F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Pakiet 29 - Wyroby medyczne do podaży mieszanin do żywienia pozajelitowego</w:t>
            </w:r>
          </w:p>
          <w:p w14:paraId="46FA75B9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11830CC8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17837329" w14:textId="77777777" w:rsidTr="0091118B">
        <w:trPr>
          <w:cantSplit/>
        </w:trPr>
        <w:tc>
          <w:tcPr>
            <w:tcW w:w="9498" w:type="dxa"/>
          </w:tcPr>
          <w:p w14:paraId="43D206E7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SINMED Sp. z o. o.</w:t>
            </w:r>
          </w:p>
          <w:p w14:paraId="6B5F9C2A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 xml:space="preserve">ul. Graniczna 32B </w:t>
            </w:r>
          </w:p>
          <w:p w14:paraId="4DF6E5B4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44-178 Przyszowice</w:t>
            </w:r>
          </w:p>
          <w:p w14:paraId="13D6FA58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394EAE2D" w14:textId="74CA65E2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Zadanie nr 30: Pakiet 30 - Maska anestetyczna jednorazowego użytku </w:t>
            </w:r>
          </w:p>
          <w:p w14:paraId="1A7CD4A2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41F60DFD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194B530E" w14:textId="77777777" w:rsidTr="0091118B">
        <w:trPr>
          <w:cantSplit/>
        </w:trPr>
        <w:tc>
          <w:tcPr>
            <w:tcW w:w="9498" w:type="dxa"/>
          </w:tcPr>
          <w:p w14:paraId="28E5B3FA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SUN-MED Spółka Cywilna</w:t>
            </w:r>
          </w:p>
          <w:p w14:paraId="0F364D9F" w14:textId="29C76E4D" w:rsidR="00344EF8" w:rsidRPr="001824D9" w:rsidRDefault="001824D9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u</w:t>
            </w:r>
            <w:r w:rsidR="00344EF8" w:rsidRPr="001824D9">
              <w:rPr>
                <w:bCs/>
                <w:sz w:val="22"/>
                <w:szCs w:val="22"/>
              </w:rPr>
              <w:t>l.</w:t>
            </w:r>
            <w:r w:rsidRPr="001824D9">
              <w:rPr>
                <w:bCs/>
                <w:sz w:val="22"/>
                <w:szCs w:val="22"/>
              </w:rPr>
              <w:t xml:space="preserve"> </w:t>
            </w:r>
            <w:r w:rsidR="00344EF8" w:rsidRPr="001824D9">
              <w:rPr>
                <w:bCs/>
                <w:sz w:val="22"/>
                <w:szCs w:val="22"/>
              </w:rPr>
              <w:t>Franciszkańska 104 /112</w:t>
            </w:r>
          </w:p>
          <w:p w14:paraId="314C9166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91-845 Łódź</w:t>
            </w:r>
          </w:p>
          <w:p w14:paraId="6172B837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0911FEBC" w14:textId="62DF4CD9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33 - Anoskopy diagnostyczne </w:t>
            </w:r>
          </w:p>
          <w:p w14:paraId="1266233A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736232FF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344EF8" w14:paraId="7CFE1B92" w14:textId="77777777" w:rsidTr="0091118B">
        <w:trPr>
          <w:cantSplit/>
        </w:trPr>
        <w:tc>
          <w:tcPr>
            <w:tcW w:w="9498" w:type="dxa"/>
          </w:tcPr>
          <w:p w14:paraId="79BE01A5" w14:textId="77777777" w:rsidR="00344EF8" w:rsidRPr="001824D9" w:rsidRDefault="00344EF8" w:rsidP="009111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824D9">
              <w:rPr>
                <w:b/>
                <w:sz w:val="22"/>
                <w:szCs w:val="22"/>
              </w:rPr>
              <w:t>Baxter Polska Sp. z o.o.</w:t>
            </w:r>
          </w:p>
          <w:p w14:paraId="095214AD" w14:textId="6575962F" w:rsidR="00344EF8" w:rsidRPr="001824D9" w:rsidRDefault="001824D9" w:rsidP="0091118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44EF8" w:rsidRPr="001824D9">
              <w:rPr>
                <w:bCs/>
                <w:sz w:val="22"/>
                <w:szCs w:val="22"/>
              </w:rPr>
              <w:t xml:space="preserve">Kruczkowskiego 8 </w:t>
            </w:r>
          </w:p>
          <w:p w14:paraId="2CEFDC88" w14:textId="77777777" w:rsidR="00344EF8" w:rsidRPr="001824D9" w:rsidRDefault="00344EF8" w:rsidP="0091118B">
            <w:pPr>
              <w:jc w:val="both"/>
              <w:rPr>
                <w:bCs/>
                <w:sz w:val="22"/>
                <w:szCs w:val="22"/>
              </w:rPr>
            </w:pPr>
            <w:r w:rsidRPr="001824D9">
              <w:rPr>
                <w:bCs/>
                <w:sz w:val="22"/>
                <w:szCs w:val="22"/>
              </w:rPr>
              <w:t>00-380 Warszawa</w:t>
            </w:r>
          </w:p>
          <w:p w14:paraId="08EC2347" w14:textId="77777777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na:</w:t>
            </w:r>
          </w:p>
          <w:p w14:paraId="66121469" w14:textId="2B94089C" w:rsidR="00344EF8" w:rsidRPr="001824D9" w:rsidRDefault="00344EF8" w:rsidP="009111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 xml:space="preserve">Pakiet 34 - Zestaw do zabiegów ciągłych nerkozastępczych </w:t>
            </w:r>
          </w:p>
          <w:p w14:paraId="5EA5F422" w14:textId="77777777" w:rsidR="00344EF8" w:rsidRPr="001824D9" w:rsidRDefault="00344EF8" w:rsidP="009111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24D9">
              <w:rPr>
                <w:color w:val="000000"/>
                <w:sz w:val="22"/>
                <w:szCs w:val="22"/>
              </w:rPr>
              <w:t>Uzasadnienie wyboru:</w:t>
            </w:r>
          </w:p>
          <w:p w14:paraId="1F939D16" w14:textId="77777777" w:rsidR="00344EF8" w:rsidRPr="001824D9" w:rsidRDefault="00344EF8" w:rsidP="009111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824D9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14:paraId="3B74B44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701"/>
        <w:gridCol w:w="1560"/>
      </w:tblGrid>
      <w:tr w:rsidR="00211A34" w:rsidRPr="00834EF4" w14:paraId="6E279ADE" w14:textId="77777777" w:rsidTr="001824D9">
        <w:tc>
          <w:tcPr>
            <w:tcW w:w="2169" w:type="dxa"/>
            <w:shd w:val="clear" w:color="auto" w:fill="F3F3F3"/>
          </w:tcPr>
          <w:p w14:paraId="073545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14:paraId="21AFE98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749E71A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D7AE17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44EF8" w:rsidRPr="00834EF4" w14:paraId="524E53E8" w14:textId="77777777" w:rsidTr="001824D9">
        <w:tc>
          <w:tcPr>
            <w:tcW w:w="2169" w:type="dxa"/>
            <w:shd w:val="clear" w:color="auto" w:fill="auto"/>
          </w:tcPr>
          <w:p w14:paraId="006D295E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1 - Biopsja stercza.</w:t>
            </w:r>
          </w:p>
        </w:tc>
        <w:tc>
          <w:tcPr>
            <w:tcW w:w="4068" w:type="dxa"/>
            <w:shd w:val="clear" w:color="auto" w:fill="auto"/>
          </w:tcPr>
          <w:p w14:paraId="5EE780FE" w14:textId="010CCA16" w:rsidR="001824D9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Dic</w:t>
            </w:r>
            <w:r w:rsidR="001824D9">
              <w:rPr>
                <w:b/>
                <w:bCs/>
                <w:sz w:val="20"/>
                <w:szCs w:val="20"/>
              </w:rPr>
              <w:t>k</w:t>
            </w:r>
            <w:r w:rsidRPr="00344EF8">
              <w:rPr>
                <w:b/>
                <w:bCs/>
                <w:sz w:val="20"/>
                <w:szCs w:val="20"/>
              </w:rPr>
              <w:t>inson Polska Sp. z o.o. i Bard Poland Sp. z o.o.</w:t>
            </w:r>
          </w:p>
          <w:p w14:paraId="76D8B238" w14:textId="02D2753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(lider: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Dickinson Polska Sp. z o.o. )</w:t>
            </w:r>
          </w:p>
          <w:p w14:paraId="7239FB96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14</w:t>
            </w:r>
          </w:p>
          <w:p w14:paraId="3575AECA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BF5A9D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04341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1F708CC1" w14:textId="77777777" w:rsidTr="001824D9">
        <w:tc>
          <w:tcPr>
            <w:tcW w:w="2169" w:type="dxa"/>
            <w:shd w:val="clear" w:color="auto" w:fill="auto"/>
          </w:tcPr>
          <w:p w14:paraId="21F5BC0E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3 - Cewniki do zamkniętego systemu odsysania</w:t>
            </w:r>
          </w:p>
        </w:tc>
        <w:tc>
          <w:tcPr>
            <w:tcW w:w="4068" w:type="dxa"/>
            <w:shd w:val="clear" w:color="auto" w:fill="auto"/>
          </w:tcPr>
          <w:p w14:paraId="6B3C3794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SINMED Sp. z o. o.</w:t>
            </w:r>
          </w:p>
          <w:p w14:paraId="002D2873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32B</w:t>
            </w:r>
          </w:p>
          <w:p w14:paraId="5F7564AB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A3EA5C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62A569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158A0729" w14:textId="77777777" w:rsidTr="001824D9">
        <w:tc>
          <w:tcPr>
            <w:tcW w:w="2169" w:type="dxa"/>
            <w:shd w:val="clear" w:color="auto" w:fill="auto"/>
          </w:tcPr>
          <w:p w14:paraId="3BD49943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4 - Zestaw do cewnikowania żył centralnych cewnikiem dwu - i trójkanałowym</w:t>
            </w:r>
          </w:p>
        </w:tc>
        <w:tc>
          <w:tcPr>
            <w:tcW w:w="4068" w:type="dxa"/>
            <w:shd w:val="clear" w:color="auto" w:fill="auto"/>
          </w:tcPr>
          <w:p w14:paraId="66086E50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4EF8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C7CDE22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16A</w:t>
            </w:r>
          </w:p>
          <w:p w14:paraId="0D62ADD9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B41C1A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A6C2C0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1C3A8C15" w14:textId="77777777" w:rsidTr="001824D9">
        <w:tc>
          <w:tcPr>
            <w:tcW w:w="2169" w:type="dxa"/>
            <w:shd w:val="clear" w:color="auto" w:fill="auto"/>
          </w:tcPr>
          <w:p w14:paraId="6B416757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5 - Korki do kaniul</w:t>
            </w:r>
          </w:p>
        </w:tc>
        <w:tc>
          <w:tcPr>
            <w:tcW w:w="4068" w:type="dxa"/>
            <w:shd w:val="clear" w:color="auto" w:fill="auto"/>
          </w:tcPr>
          <w:p w14:paraId="447FE798" w14:textId="62B15F4B" w:rsidR="001824D9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Dic</w:t>
            </w:r>
            <w:r w:rsidR="001824D9">
              <w:rPr>
                <w:b/>
                <w:bCs/>
                <w:sz w:val="20"/>
                <w:szCs w:val="20"/>
              </w:rPr>
              <w:t>k</w:t>
            </w:r>
            <w:r w:rsidRPr="00344EF8">
              <w:rPr>
                <w:b/>
                <w:bCs/>
                <w:sz w:val="20"/>
                <w:szCs w:val="20"/>
              </w:rPr>
              <w:t>inson Polska Sp. z o.o. i Bard Poland Sp. z o.o.</w:t>
            </w:r>
          </w:p>
          <w:p w14:paraId="47265E54" w14:textId="238BC7E2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(lider: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Dickinson Polska Sp. z o.o. )</w:t>
            </w:r>
          </w:p>
          <w:p w14:paraId="25FDA1BF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14</w:t>
            </w:r>
          </w:p>
          <w:p w14:paraId="0E32DF14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A4A8B4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E8E23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66B8E7BA" w14:textId="77777777" w:rsidTr="001824D9">
        <w:tc>
          <w:tcPr>
            <w:tcW w:w="2169" w:type="dxa"/>
            <w:shd w:val="clear" w:color="auto" w:fill="auto"/>
          </w:tcPr>
          <w:p w14:paraId="0D1CB508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7 - Maska z obwodem do aparatu Philips </w:t>
            </w:r>
            <w:proofErr w:type="spellStart"/>
            <w:r w:rsidRPr="00344EF8">
              <w:rPr>
                <w:sz w:val="20"/>
                <w:szCs w:val="20"/>
              </w:rPr>
              <w:t>Respironies</w:t>
            </w:r>
            <w:proofErr w:type="spellEnd"/>
            <w:r w:rsidRPr="00344EF8">
              <w:rPr>
                <w:sz w:val="20"/>
                <w:szCs w:val="20"/>
              </w:rPr>
              <w:t xml:space="preserve"> V60</w:t>
            </w:r>
          </w:p>
        </w:tc>
        <w:tc>
          <w:tcPr>
            <w:tcW w:w="4068" w:type="dxa"/>
            <w:shd w:val="clear" w:color="auto" w:fill="auto"/>
          </w:tcPr>
          <w:p w14:paraId="2159BE9D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4EF8">
              <w:rPr>
                <w:b/>
                <w:bCs/>
                <w:sz w:val="20"/>
                <w:szCs w:val="20"/>
              </w:rPr>
              <w:t>Bjeska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AF24430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Strzeszyńska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33</w:t>
            </w:r>
          </w:p>
          <w:p w14:paraId="0B2E8CEE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60-479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E12F60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E33018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3EBE7FD5" w14:textId="77777777" w:rsidTr="001824D9">
        <w:tc>
          <w:tcPr>
            <w:tcW w:w="2169" w:type="dxa"/>
            <w:shd w:val="clear" w:color="auto" w:fill="auto"/>
          </w:tcPr>
          <w:p w14:paraId="5E9EB0B2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8 - Lusterka krtaniowe</w:t>
            </w:r>
          </w:p>
        </w:tc>
        <w:tc>
          <w:tcPr>
            <w:tcW w:w="4068" w:type="dxa"/>
            <w:shd w:val="clear" w:color="auto" w:fill="auto"/>
          </w:tcPr>
          <w:p w14:paraId="08ED8C9C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C37FE63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18</w:t>
            </w:r>
          </w:p>
          <w:p w14:paraId="2B26DAE8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A8BFF0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D822DE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463ED520" w14:textId="77777777" w:rsidTr="001824D9">
        <w:tc>
          <w:tcPr>
            <w:tcW w:w="2169" w:type="dxa"/>
            <w:shd w:val="clear" w:color="auto" w:fill="auto"/>
          </w:tcPr>
          <w:p w14:paraId="2D3AD869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10 - Szczoteczki biopsyjne</w:t>
            </w:r>
          </w:p>
        </w:tc>
        <w:tc>
          <w:tcPr>
            <w:tcW w:w="4068" w:type="dxa"/>
            <w:shd w:val="clear" w:color="auto" w:fill="auto"/>
          </w:tcPr>
          <w:p w14:paraId="458CF94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4C44F1EA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</w:t>
            </w:r>
          </w:p>
          <w:p w14:paraId="0C0169EA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48E98F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34EB96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38FABF35" w14:textId="77777777" w:rsidTr="001824D9">
        <w:tc>
          <w:tcPr>
            <w:tcW w:w="2169" w:type="dxa"/>
            <w:shd w:val="clear" w:color="auto" w:fill="auto"/>
          </w:tcPr>
          <w:p w14:paraId="7382FB39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13 - Jednorazowe protezy</w:t>
            </w:r>
          </w:p>
        </w:tc>
        <w:tc>
          <w:tcPr>
            <w:tcW w:w="4068" w:type="dxa"/>
            <w:shd w:val="clear" w:color="auto" w:fill="auto"/>
          </w:tcPr>
          <w:p w14:paraId="02ECA84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4C016FB5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</w:t>
            </w:r>
          </w:p>
          <w:p w14:paraId="6E275582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085C80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D19981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7F3A3FC8" w14:textId="77777777" w:rsidTr="001824D9">
        <w:tc>
          <w:tcPr>
            <w:tcW w:w="2169" w:type="dxa"/>
            <w:shd w:val="clear" w:color="auto" w:fill="auto"/>
          </w:tcPr>
          <w:p w14:paraId="068629D3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13 - Jednorazowe protezy</w:t>
            </w:r>
          </w:p>
        </w:tc>
        <w:tc>
          <w:tcPr>
            <w:tcW w:w="4068" w:type="dxa"/>
            <w:shd w:val="clear" w:color="auto" w:fill="auto"/>
          </w:tcPr>
          <w:p w14:paraId="63FF47C3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14:paraId="5370E1F3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22</w:t>
            </w:r>
          </w:p>
          <w:p w14:paraId="2C990683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9BA443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- 445.45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F95B8F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445,45</w:t>
            </w:r>
          </w:p>
        </w:tc>
      </w:tr>
      <w:tr w:rsidR="00344EF8" w:rsidRPr="00834EF4" w14:paraId="314930A4" w14:textId="77777777" w:rsidTr="001824D9">
        <w:tc>
          <w:tcPr>
            <w:tcW w:w="2169" w:type="dxa"/>
            <w:shd w:val="clear" w:color="auto" w:fill="auto"/>
          </w:tcPr>
          <w:p w14:paraId="78ADDCC1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15 - Zestaw jałowy jednorazowy do </w:t>
            </w:r>
            <w:proofErr w:type="spellStart"/>
            <w:r w:rsidRPr="00344EF8">
              <w:rPr>
                <w:sz w:val="20"/>
                <w:szCs w:val="20"/>
              </w:rPr>
              <w:t>odbarczania</w:t>
            </w:r>
            <w:proofErr w:type="spellEnd"/>
            <w:r w:rsidRPr="00344EF8">
              <w:rPr>
                <w:sz w:val="20"/>
                <w:szCs w:val="20"/>
              </w:rPr>
              <w:t xml:space="preserve"> treści opłucnowej dla dorosłych</w:t>
            </w:r>
          </w:p>
        </w:tc>
        <w:tc>
          <w:tcPr>
            <w:tcW w:w="4068" w:type="dxa"/>
            <w:shd w:val="clear" w:color="auto" w:fill="auto"/>
          </w:tcPr>
          <w:p w14:paraId="40FAD71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721B6F3D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36/14C</w:t>
            </w:r>
          </w:p>
          <w:p w14:paraId="21877318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5723FA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0C19DD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16160EBD" w14:textId="77777777" w:rsidTr="001824D9">
        <w:tc>
          <w:tcPr>
            <w:tcW w:w="2169" w:type="dxa"/>
            <w:shd w:val="clear" w:color="auto" w:fill="auto"/>
          </w:tcPr>
          <w:p w14:paraId="5FDBD912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15 - Zestaw jałowy jednorazowy do </w:t>
            </w:r>
            <w:proofErr w:type="spellStart"/>
            <w:r w:rsidRPr="00344EF8">
              <w:rPr>
                <w:sz w:val="20"/>
                <w:szCs w:val="20"/>
              </w:rPr>
              <w:t>odbarczania</w:t>
            </w:r>
            <w:proofErr w:type="spellEnd"/>
            <w:r w:rsidRPr="00344EF8">
              <w:rPr>
                <w:sz w:val="20"/>
                <w:szCs w:val="20"/>
              </w:rPr>
              <w:t xml:space="preserve"> treści opłucnowej dla dorosłych</w:t>
            </w:r>
          </w:p>
        </w:tc>
        <w:tc>
          <w:tcPr>
            <w:tcW w:w="4068" w:type="dxa"/>
            <w:shd w:val="clear" w:color="auto" w:fill="auto"/>
          </w:tcPr>
          <w:p w14:paraId="10236B0C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9CE673A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18</w:t>
            </w:r>
          </w:p>
          <w:p w14:paraId="3E5AFAEE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5954A7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- 345.20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115C7D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345,20</w:t>
            </w:r>
          </w:p>
        </w:tc>
      </w:tr>
      <w:tr w:rsidR="00344EF8" w:rsidRPr="00834EF4" w14:paraId="1010D4F0" w14:textId="77777777" w:rsidTr="001824D9">
        <w:tc>
          <w:tcPr>
            <w:tcW w:w="2169" w:type="dxa"/>
            <w:shd w:val="clear" w:color="auto" w:fill="auto"/>
          </w:tcPr>
          <w:p w14:paraId="67402EA4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16 - System do pobierania krwi</w:t>
            </w:r>
          </w:p>
        </w:tc>
        <w:tc>
          <w:tcPr>
            <w:tcW w:w="4068" w:type="dxa"/>
            <w:shd w:val="clear" w:color="auto" w:fill="auto"/>
          </w:tcPr>
          <w:p w14:paraId="244A3C72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4EFDA659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25</w:t>
            </w:r>
          </w:p>
          <w:p w14:paraId="73E3825D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Blizne Łaszczyńskiego, Stare Babice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0D2869" w14:textId="77777777" w:rsidR="00344EF8" w:rsidRPr="00344EF8" w:rsidRDefault="00344EF8" w:rsidP="001824D9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- 300.00</w:t>
            </w:r>
          </w:p>
          <w:p w14:paraId="65D44372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2 - jakość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2C5DA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60472C6D" w14:textId="77777777" w:rsidTr="001824D9">
        <w:tc>
          <w:tcPr>
            <w:tcW w:w="2169" w:type="dxa"/>
            <w:shd w:val="clear" w:color="auto" w:fill="auto"/>
          </w:tcPr>
          <w:p w14:paraId="70C5C0CB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17 - Elektrody </w:t>
            </w:r>
            <w:proofErr w:type="spellStart"/>
            <w:r w:rsidRPr="00344EF8">
              <w:rPr>
                <w:sz w:val="20"/>
                <w:szCs w:val="20"/>
              </w:rPr>
              <w:t>Quick</w:t>
            </w:r>
            <w:proofErr w:type="spellEnd"/>
            <w:r w:rsidRPr="00344EF8">
              <w:rPr>
                <w:sz w:val="20"/>
                <w:szCs w:val="20"/>
              </w:rPr>
              <w:t xml:space="preserve"> Combo</w:t>
            </w:r>
          </w:p>
        </w:tc>
        <w:tc>
          <w:tcPr>
            <w:tcW w:w="4068" w:type="dxa"/>
            <w:shd w:val="clear" w:color="auto" w:fill="auto"/>
          </w:tcPr>
          <w:p w14:paraId="6D822221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SINMED Sp. z o. o.</w:t>
            </w:r>
          </w:p>
          <w:p w14:paraId="34644BE4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32B</w:t>
            </w:r>
          </w:p>
          <w:p w14:paraId="06C04612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4CC4A8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2129A3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72AD7D2B" w14:textId="77777777" w:rsidTr="001824D9">
        <w:tc>
          <w:tcPr>
            <w:tcW w:w="2169" w:type="dxa"/>
            <w:shd w:val="clear" w:color="auto" w:fill="auto"/>
          </w:tcPr>
          <w:p w14:paraId="2580461D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17 - Elektrody </w:t>
            </w:r>
            <w:proofErr w:type="spellStart"/>
            <w:r w:rsidRPr="00344EF8">
              <w:rPr>
                <w:sz w:val="20"/>
                <w:szCs w:val="20"/>
              </w:rPr>
              <w:t>Quick</w:t>
            </w:r>
            <w:proofErr w:type="spellEnd"/>
            <w:r w:rsidRPr="00344EF8">
              <w:rPr>
                <w:sz w:val="20"/>
                <w:szCs w:val="20"/>
              </w:rPr>
              <w:t xml:space="preserve"> Combo</w:t>
            </w:r>
          </w:p>
        </w:tc>
        <w:tc>
          <w:tcPr>
            <w:tcW w:w="4068" w:type="dxa"/>
            <w:shd w:val="clear" w:color="auto" w:fill="auto"/>
          </w:tcPr>
          <w:p w14:paraId="450E8B52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A0398E3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22</w:t>
            </w:r>
          </w:p>
          <w:p w14:paraId="570D1CF9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1D5480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- 264.15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3F766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264,15</w:t>
            </w:r>
          </w:p>
        </w:tc>
      </w:tr>
      <w:tr w:rsidR="00344EF8" w:rsidRPr="00834EF4" w14:paraId="1E576C61" w14:textId="77777777" w:rsidTr="001824D9">
        <w:tc>
          <w:tcPr>
            <w:tcW w:w="2169" w:type="dxa"/>
            <w:shd w:val="clear" w:color="auto" w:fill="auto"/>
          </w:tcPr>
          <w:p w14:paraId="04A7C639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18 - Nożyki </w:t>
            </w:r>
            <w:proofErr w:type="spellStart"/>
            <w:r w:rsidRPr="00344EF8">
              <w:rPr>
                <w:sz w:val="20"/>
                <w:szCs w:val="20"/>
              </w:rPr>
              <w:t>mikrotomowe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336C25E4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MAR-FOUR MARIAN SIEKIERSKI</w:t>
            </w:r>
          </w:p>
          <w:p w14:paraId="56F6639C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ul. </w:t>
            </w:r>
            <w:proofErr w:type="spellStart"/>
            <w:r w:rsidRPr="00344EF8">
              <w:rPr>
                <w:sz w:val="20"/>
                <w:szCs w:val="20"/>
              </w:rPr>
              <w:t>Srebrzyńska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5/7</w:t>
            </w:r>
          </w:p>
          <w:p w14:paraId="455831F6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Konstantynów Łódzki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817F7C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- 393.95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049F1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393,95</w:t>
            </w:r>
          </w:p>
        </w:tc>
      </w:tr>
      <w:tr w:rsidR="00344EF8" w:rsidRPr="00834EF4" w14:paraId="62874301" w14:textId="77777777" w:rsidTr="001824D9">
        <w:tc>
          <w:tcPr>
            <w:tcW w:w="2169" w:type="dxa"/>
            <w:shd w:val="clear" w:color="auto" w:fill="auto"/>
          </w:tcPr>
          <w:p w14:paraId="1AE57C03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18 - Nożyki </w:t>
            </w:r>
            <w:proofErr w:type="spellStart"/>
            <w:r w:rsidRPr="00344EF8">
              <w:rPr>
                <w:sz w:val="20"/>
                <w:szCs w:val="20"/>
              </w:rPr>
              <w:t>mikrotomowe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70D35076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OPTA-TECH Sp. z o.o.</w:t>
            </w:r>
          </w:p>
          <w:p w14:paraId="75C2A2BE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36/U211</w:t>
            </w:r>
          </w:p>
          <w:p w14:paraId="46EA582C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456149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B1E41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0,00</w:t>
            </w:r>
          </w:p>
        </w:tc>
      </w:tr>
      <w:tr w:rsidR="00344EF8" w:rsidRPr="00834EF4" w14:paraId="05E911E1" w14:textId="77777777" w:rsidTr="001824D9">
        <w:tc>
          <w:tcPr>
            <w:tcW w:w="2169" w:type="dxa"/>
            <w:shd w:val="clear" w:color="auto" w:fill="auto"/>
          </w:tcPr>
          <w:p w14:paraId="7A226D9A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18 - Nożyki </w:t>
            </w:r>
            <w:proofErr w:type="spellStart"/>
            <w:r w:rsidRPr="00344EF8">
              <w:rPr>
                <w:sz w:val="20"/>
                <w:szCs w:val="20"/>
              </w:rPr>
              <w:t>mikrotomowe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15D3B0E6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Path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Experts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Paweł Piotrowski</w:t>
            </w:r>
          </w:p>
          <w:p w14:paraId="75361615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Marszałka Józefa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27B/33</w:t>
            </w:r>
          </w:p>
          <w:p w14:paraId="36FA1C1D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62-028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Koziegłowy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15615F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455560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0,00</w:t>
            </w:r>
          </w:p>
        </w:tc>
      </w:tr>
      <w:tr w:rsidR="00344EF8" w:rsidRPr="00834EF4" w14:paraId="1D0E5C92" w14:textId="77777777" w:rsidTr="001824D9">
        <w:tc>
          <w:tcPr>
            <w:tcW w:w="2169" w:type="dxa"/>
            <w:shd w:val="clear" w:color="auto" w:fill="auto"/>
          </w:tcPr>
          <w:p w14:paraId="595F9B96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lastRenderedPageBreak/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18 - Nożyki </w:t>
            </w:r>
            <w:proofErr w:type="spellStart"/>
            <w:r w:rsidRPr="00344EF8">
              <w:rPr>
                <w:sz w:val="20"/>
                <w:szCs w:val="20"/>
              </w:rPr>
              <w:t>mikrotomowe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43E0A1D5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1BAD4824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11</w:t>
            </w:r>
          </w:p>
          <w:p w14:paraId="61B545CC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Niepołomice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439036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0006B6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214AE14C" w14:textId="77777777" w:rsidTr="001824D9">
        <w:tc>
          <w:tcPr>
            <w:tcW w:w="2169" w:type="dxa"/>
            <w:shd w:val="clear" w:color="auto" w:fill="auto"/>
          </w:tcPr>
          <w:p w14:paraId="4B021F89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19 - Szczotki do mycia endoskopów</w:t>
            </w:r>
          </w:p>
        </w:tc>
        <w:tc>
          <w:tcPr>
            <w:tcW w:w="4068" w:type="dxa"/>
            <w:shd w:val="clear" w:color="auto" w:fill="auto"/>
          </w:tcPr>
          <w:p w14:paraId="2B80A416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0123A741" w14:textId="247ABA17" w:rsidR="00344EF8" w:rsidRPr="00211A34" w:rsidRDefault="001824D9" w:rsidP="0091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344EF8" w:rsidRPr="00344EF8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="00344EF8" w:rsidRPr="00344EF8">
              <w:rPr>
                <w:sz w:val="20"/>
                <w:szCs w:val="20"/>
              </w:rPr>
              <w:t>Franciszkańska</w:t>
            </w:r>
            <w:r w:rsidR="00344EF8" w:rsidRPr="00211A34">
              <w:rPr>
                <w:sz w:val="20"/>
                <w:szCs w:val="20"/>
              </w:rPr>
              <w:t xml:space="preserve"> </w:t>
            </w:r>
            <w:r w:rsidR="00344EF8" w:rsidRPr="00344EF8">
              <w:rPr>
                <w:sz w:val="20"/>
                <w:szCs w:val="20"/>
              </w:rPr>
              <w:t>104/112</w:t>
            </w:r>
          </w:p>
          <w:p w14:paraId="4FD4121F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C8213B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AF9DF0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41CCBE85" w14:textId="77777777" w:rsidTr="001824D9">
        <w:tc>
          <w:tcPr>
            <w:tcW w:w="2169" w:type="dxa"/>
            <w:shd w:val="clear" w:color="auto" w:fill="auto"/>
          </w:tcPr>
          <w:p w14:paraId="50B1E3AB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19 - Szczotki do mycia endoskopów</w:t>
            </w:r>
          </w:p>
        </w:tc>
        <w:tc>
          <w:tcPr>
            <w:tcW w:w="4068" w:type="dxa"/>
            <w:shd w:val="clear" w:color="auto" w:fill="auto"/>
          </w:tcPr>
          <w:p w14:paraId="537806C3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ENDOELEKTRONIK.PL Sp. z o.o. Sp.k.</w:t>
            </w:r>
          </w:p>
          <w:p w14:paraId="3EA85968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Borkowa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12</w:t>
            </w:r>
          </w:p>
          <w:p w14:paraId="5B7ABA34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05-840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Brwinów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464B6A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C7D1EA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0,00</w:t>
            </w:r>
          </w:p>
        </w:tc>
      </w:tr>
      <w:tr w:rsidR="00344EF8" w:rsidRPr="00834EF4" w14:paraId="09278947" w14:textId="77777777" w:rsidTr="001824D9">
        <w:tc>
          <w:tcPr>
            <w:tcW w:w="2169" w:type="dxa"/>
            <w:shd w:val="clear" w:color="auto" w:fill="auto"/>
          </w:tcPr>
          <w:p w14:paraId="66B5DD37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20 - Zestaw </w:t>
            </w:r>
            <w:proofErr w:type="spellStart"/>
            <w:r w:rsidRPr="00344EF8">
              <w:rPr>
                <w:sz w:val="20"/>
                <w:szCs w:val="20"/>
              </w:rPr>
              <w:t>stentu</w:t>
            </w:r>
            <w:proofErr w:type="spellEnd"/>
            <w:r w:rsidRPr="00344EF8">
              <w:rPr>
                <w:sz w:val="20"/>
                <w:szCs w:val="20"/>
              </w:rPr>
              <w:t xml:space="preserve"> moczowodowego</w:t>
            </w:r>
          </w:p>
        </w:tc>
        <w:tc>
          <w:tcPr>
            <w:tcW w:w="4068" w:type="dxa"/>
            <w:shd w:val="clear" w:color="auto" w:fill="auto"/>
          </w:tcPr>
          <w:p w14:paraId="69F46C35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0E8164D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</w:t>
            </w:r>
          </w:p>
          <w:p w14:paraId="42AC7B23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FCCE85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8BB83C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268B0A3A" w14:textId="77777777" w:rsidTr="001824D9">
        <w:tc>
          <w:tcPr>
            <w:tcW w:w="2169" w:type="dxa"/>
            <w:shd w:val="clear" w:color="auto" w:fill="auto"/>
          </w:tcPr>
          <w:p w14:paraId="4CCA141A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21 - Barwne oznaczniki do zabiegów operacyjnych</w:t>
            </w:r>
          </w:p>
        </w:tc>
        <w:tc>
          <w:tcPr>
            <w:tcW w:w="4068" w:type="dxa"/>
            <w:shd w:val="clear" w:color="auto" w:fill="auto"/>
          </w:tcPr>
          <w:p w14:paraId="600BBE29" w14:textId="77777777" w:rsidR="001824D9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14:paraId="1D1435E6" w14:textId="77777777" w:rsidR="001824D9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4EF8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>- Kraków Sp. z o.o.</w:t>
            </w:r>
          </w:p>
          <w:p w14:paraId="7F7202D5" w14:textId="2B647852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14:paraId="53E399F7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20/26</w:t>
            </w:r>
          </w:p>
          <w:p w14:paraId="5D968AD8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5972CE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965015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616DD209" w14:textId="77777777" w:rsidTr="001824D9">
        <w:tc>
          <w:tcPr>
            <w:tcW w:w="2169" w:type="dxa"/>
            <w:shd w:val="clear" w:color="auto" w:fill="auto"/>
          </w:tcPr>
          <w:p w14:paraId="3F140952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22 - Drenaż pola operacyjnego</w:t>
            </w:r>
          </w:p>
        </w:tc>
        <w:tc>
          <w:tcPr>
            <w:tcW w:w="4068" w:type="dxa"/>
            <w:shd w:val="clear" w:color="auto" w:fill="auto"/>
          </w:tcPr>
          <w:p w14:paraId="7EB655B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4045AC0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18</w:t>
            </w:r>
          </w:p>
          <w:p w14:paraId="261A53FD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14DB63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3153EF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41F716D6" w14:textId="77777777" w:rsidTr="001824D9">
        <w:tc>
          <w:tcPr>
            <w:tcW w:w="2169" w:type="dxa"/>
            <w:shd w:val="clear" w:color="auto" w:fill="auto"/>
          </w:tcPr>
          <w:p w14:paraId="4D1F97C8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23 - Cewniki, dreny, maski do podawania tlenu</w:t>
            </w:r>
          </w:p>
        </w:tc>
        <w:tc>
          <w:tcPr>
            <w:tcW w:w="4068" w:type="dxa"/>
            <w:shd w:val="clear" w:color="auto" w:fill="auto"/>
          </w:tcPr>
          <w:p w14:paraId="500EBEC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0BAB4EF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18</w:t>
            </w:r>
          </w:p>
          <w:p w14:paraId="75BC1554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8B35EB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A062B2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1CDA63C8" w14:textId="77777777" w:rsidTr="001824D9">
        <w:tc>
          <w:tcPr>
            <w:tcW w:w="2169" w:type="dxa"/>
            <w:shd w:val="clear" w:color="auto" w:fill="auto"/>
          </w:tcPr>
          <w:p w14:paraId="3F33F738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23 - Cewniki, dreny, maski do podawania tlenu</w:t>
            </w:r>
          </w:p>
        </w:tc>
        <w:tc>
          <w:tcPr>
            <w:tcW w:w="4068" w:type="dxa"/>
            <w:shd w:val="clear" w:color="auto" w:fill="auto"/>
          </w:tcPr>
          <w:p w14:paraId="479FF343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SINMED Sp. z o. o.</w:t>
            </w:r>
          </w:p>
          <w:p w14:paraId="5E443BF6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32B</w:t>
            </w:r>
          </w:p>
          <w:p w14:paraId="7ABD3869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2A1180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- 400.55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EE30FF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400,55</w:t>
            </w:r>
          </w:p>
        </w:tc>
      </w:tr>
      <w:tr w:rsidR="00344EF8" w:rsidRPr="00834EF4" w14:paraId="232D8A0C" w14:textId="77777777" w:rsidTr="001824D9">
        <w:tc>
          <w:tcPr>
            <w:tcW w:w="2169" w:type="dxa"/>
            <w:shd w:val="clear" w:color="auto" w:fill="auto"/>
          </w:tcPr>
          <w:p w14:paraId="0132AB87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25 - Elektrody samoprzylepne do aparatu Elle </w:t>
            </w:r>
            <w:proofErr w:type="spellStart"/>
            <w:r w:rsidRPr="00344EF8">
              <w:rPr>
                <w:sz w:val="20"/>
                <w:szCs w:val="20"/>
              </w:rPr>
              <w:t>Tens</w:t>
            </w:r>
            <w:proofErr w:type="spellEnd"/>
          </w:p>
        </w:tc>
        <w:tc>
          <w:tcPr>
            <w:tcW w:w="4068" w:type="dxa"/>
            <w:shd w:val="clear" w:color="auto" w:fill="auto"/>
          </w:tcPr>
          <w:p w14:paraId="0FEB128B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SINMED Sp. z o. o.</w:t>
            </w:r>
          </w:p>
          <w:p w14:paraId="48331053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32B</w:t>
            </w:r>
          </w:p>
          <w:p w14:paraId="6A061D79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5A0E6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1A4748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7185D290" w14:textId="77777777" w:rsidTr="001824D9">
        <w:tc>
          <w:tcPr>
            <w:tcW w:w="2169" w:type="dxa"/>
            <w:shd w:val="clear" w:color="auto" w:fill="auto"/>
          </w:tcPr>
          <w:p w14:paraId="2515AFA0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26 - Igły</w:t>
            </w:r>
          </w:p>
        </w:tc>
        <w:tc>
          <w:tcPr>
            <w:tcW w:w="4068" w:type="dxa"/>
            <w:shd w:val="clear" w:color="auto" w:fill="auto"/>
          </w:tcPr>
          <w:p w14:paraId="4BFF489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1B91B7C8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117</w:t>
            </w:r>
          </w:p>
          <w:p w14:paraId="40443A17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75544F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3006E7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75269765" w14:textId="77777777" w:rsidTr="001824D9">
        <w:tc>
          <w:tcPr>
            <w:tcW w:w="2169" w:type="dxa"/>
            <w:shd w:val="clear" w:color="auto" w:fill="auto"/>
          </w:tcPr>
          <w:p w14:paraId="35EBC7E3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27 - Strzykawki do TBC i insuliny</w:t>
            </w:r>
          </w:p>
        </w:tc>
        <w:tc>
          <w:tcPr>
            <w:tcW w:w="4068" w:type="dxa"/>
            <w:shd w:val="clear" w:color="auto" w:fill="auto"/>
          </w:tcPr>
          <w:p w14:paraId="316026C2" w14:textId="4868AB5E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4EF8">
              <w:rPr>
                <w:b/>
                <w:bCs/>
                <w:sz w:val="20"/>
                <w:szCs w:val="20"/>
              </w:rPr>
              <w:t>MedProf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Sp.</w:t>
            </w:r>
            <w:r w:rsidR="001824D9">
              <w:rPr>
                <w:b/>
                <w:bCs/>
                <w:sz w:val="20"/>
                <w:szCs w:val="20"/>
              </w:rPr>
              <w:t xml:space="preserve"> </w:t>
            </w:r>
            <w:r w:rsidRPr="00344EF8">
              <w:rPr>
                <w:b/>
                <w:bCs/>
                <w:sz w:val="20"/>
                <w:szCs w:val="20"/>
              </w:rPr>
              <w:t>z.o.o.</w:t>
            </w:r>
          </w:p>
          <w:p w14:paraId="50BBAB67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17/19/133</w:t>
            </w:r>
          </w:p>
          <w:p w14:paraId="4AAB80D5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7A533B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D7CED4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0,00</w:t>
            </w:r>
          </w:p>
        </w:tc>
      </w:tr>
      <w:tr w:rsidR="00344EF8" w:rsidRPr="00834EF4" w14:paraId="484800E7" w14:textId="77777777" w:rsidTr="001824D9">
        <w:tc>
          <w:tcPr>
            <w:tcW w:w="2169" w:type="dxa"/>
            <w:shd w:val="clear" w:color="auto" w:fill="auto"/>
          </w:tcPr>
          <w:p w14:paraId="648AEB9C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27 - Strzykawki do TBC i insuliny</w:t>
            </w:r>
          </w:p>
        </w:tc>
        <w:tc>
          <w:tcPr>
            <w:tcW w:w="4068" w:type="dxa"/>
            <w:shd w:val="clear" w:color="auto" w:fill="auto"/>
          </w:tcPr>
          <w:p w14:paraId="407DAB7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028E93A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18</w:t>
            </w:r>
          </w:p>
          <w:p w14:paraId="2C88117D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13C3D2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4C4035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06F1A0D6" w14:textId="77777777" w:rsidTr="001824D9">
        <w:tc>
          <w:tcPr>
            <w:tcW w:w="2169" w:type="dxa"/>
            <w:shd w:val="clear" w:color="auto" w:fill="auto"/>
          </w:tcPr>
          <w:p w14:paraId="0D577AFB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27 - Strzykawki do TBC i insuliny</w:t>
            </w:r>
          </w:p>
        </w:tc>
        <w:tc>
          <w:tcPr>
            <w:tcW w:w="4068" w:type="dxa"/>
            <w:shd w:val="clear" w:color="auto" w:fill="auto"/>
          </w:tcPr>
          <w:p w14:paraId="7015B996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0C7D977F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4A</w:t>
            </w:r>
          </w:p>
          <w:p w14:paraId="49299B1C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Lubin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304EF2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- 453.45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518895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453,45</w:t>
            </w:r>
          </w:p>
        </w:tc>
      </w:tr>
      <w:tr w:rsidR="00344EF8" w:rsidRPr="00834EF4" w14:paraId="3E2BA357" w14:textId="77777777" w:rsidTr="001824D9">
        <w:tc>
          <w:tcPr>
            <w:tcW w:w="2169" w:type="dxa"/>
            <w:shd w:val="clear" w:color="auto" w:fill="auto"/>
          </w:tcPr>
          <w:p w14:paraId="7EB3EA03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 xml:space="preserve">Pakiet 28 - Dren z trokarem do drenażu </w:t>
            </w:r>
            <w:r w:rsidRPr="00344EF8">
              <w:rPr>
                <w:sz w:val="20"/>
                <w:szCs w:val="20"/>
              </w:rPr>
              <w:lastRenderedPageBreak/>
              <w:t>klatki piersiowej</w:t>
            </w:r>
          </w:p>
        </w:tc>
        <w:tc>
          <w:tcPr>
            <w:tcW w:w="4068" w:type="dxa"/>
            <w:shd w:val="clear" w:color="auto" w:fill="auto"/>
          </w:tcPr>
          <w:p w14:paraId="57255EBD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4EF8">
              <w:rPr>
                <w:b/>
                <w:bCs/>
                <w:sz w:val="20"/>
                <w:szCs w:val="20"/>
              </w:rPr>
              <w:lastRenderedPageBreak/>
              <w:t>Medicavera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4FB056FF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lastRenderedPageBreak/>
              <w:t>ul. 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</w:t>
            </w:r>
          </w:p>
          <w:p w14:paraId="3B06426A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Szczecin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2EA4CF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75A444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35DC4EE3" w14:textId="77777777" w:rsidTr="001824D9">
        <w:tc>
          <w:tcPr>
            <w:tcW w:w="2169" w:type="dxa"/>
            <w:shd w:val="clear" w:color="auto" w:fill="auto"/>
          </w:tcPr>
          <w:p w14:paraId="2B2603E5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29 - Wyroby medyczne do podaży mieszanin do żywienia pozajelitowego</w:t>
            </w:r>
          </w:p>
        </w:tc>
        <w:tc>
          <w:tcPr>
            <w:tcW w:w="4068" w:type="dxa"/>
            <w:shd w:val="clear" w:color="auto" w:fill="auto"/>
          </w:tcPr>
          <w:p w14:paraId="6C702003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2488F94B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22</w:t>
            </w:r>
          </w:p>
          <w:p w14:paraId="35D082CC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3689B4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4D7DB5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4E568519" w14:textId="77777777" w:rsidTr="001824D9">
        <w:tc>
          <w:tcPr>
            <w:tcW w:w="2169" w:type="dxa"/>
            <w:shd w:val="clear" w:color="auto" w:fill="auto"/>
          </w:tcPr>
          <w:p w14:paraId="5FCB34E7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30 - Maska anestetyczna jednorazowego użytku</w:t>
            </w:r>
          </w:p>
        </w:tc>
        <w:tc>
          <w:tcPr>
            <w:tcW w:w="4068" w:type="dxa"/>
            <w:shd w:val="clear" w:color="auto" w:fill="auto"/>
          </w:tcPr>
          <w:p w14:paraId="11B964FA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SINMED Sp. z o. o.</w:t>
            </w:r>
          </w:p>
          <w:p w14:paraId="1063833F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32B</w:t>
            </w:r>
          </w:p>
          <w:p w14:paraId="54AEB2BF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Przyszowice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0C1F54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1AC077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124E6F47" w14:textId="77777777" w:rsidTr="001824D9">
        <w:tc>
          <w:tcPr>
            <w:tcW w:w="2169" w:type="dxa"/>
            <w:shd w:val="clear" w:color="auto" w:fill="auto"/>
          </w:tcPr>
          <w:p w14:paraId="683CF130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30 - Maska anestetyczna jednorazowego użytku</w:t>
            </w:r>
          </w:p>
        </w:tc>
        <w:tc>
          <w:tcPr>
            <w:tcW w:w="4068" w:type="dxa"/>
            <w:shd w:val="clear" w:color="auto" w:fill="auto"/>
          </w:tcPr>
          <w:p w14:paraId="04FDA7DE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21D9291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18</w:t>
            </w:r>
          </w:p>
          <w:p w14:paraId="138C90E2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9ED72A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- 331.35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B12E69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331,35</w:t>
            </w:r>
          </w:p>
        </w:tc>
      </w:tr>
      <w:tr w:rsidR="00344EF8" w:rsidRPr="00834EF4" w14:paraId="6DCFD42A" w14:textId="77777777" w:rsidTr="001824D9">
        <w:tc>
          <w:tcPr>
            <w:tcW w:w="2169" w:type="dxa"/>
            <w:shd w:val="clear" w:color="auto" w:fill="auto"/>
          </w:tcPr>
          <w:p w14:paraId="660FB774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30 - Maska anestetyczna jednorazowego użytku</w:t>
            </w:r>
          </w:p>
        </w:tc>
        <w:tc>
          <w:tcPr>
            <w:tcW w:w="4068" w:type="dxa"/>
            <w:shd w:val="clear" w:color="auto" w:fill="auto"/>
          </w:tcPr>
          <w:p w14:paraId="03FDD3FB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44EF8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344EF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44EF8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3BB9FACF" w14:textId="77777777" w:rsidR="00344EF8" w:rsidRPr="00211A34" w:rsidRDefault="00344EF8" w:rsidP="0091118B">
            <w:pPr>
              <w:rPr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ul. 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2</w:t>
            </w:r>
          </w:p>
          <w:p w14:paraId="68D79AA2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Szczecin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5424F9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- 241.25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1B426A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241,25</w:t>
            </w:r>
          </w:p>
        </w:tc>
      </w:tr>
      <w:tr w:rsidR="00344EF8" w:rsidRPr="00834EF4" w14:paraId="151E711B" w14:textId="77777777" w:rsidTr="001824D9">
        <w:tc>
          <w:tcPr>
            <w:tcW w:w="2169" w:type="dxa"/>
            <w:shd w:val="clear" w:color="auto" w:fill="auto"/>
          </w:tcPr>
          <w:p w14:paraId="590B5288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33 - Anoskopy diagnostyczne</w:t>
            </w:r>
          </w:p>
        </w:tc>
        <w:tc>
          <w:tcPr>
            <w:tcW w:w="4068" w:type="dxa"/>
            <w:shd w:val="clear" w:color="auto" w:fill="auto"/>
          </w:tcPr>
          <w:p w14:paraId="226A0E3D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59B1040A" w14:textId="78D1B1BE" w:rsidR="00344EF8" w:rsidRPr="00211A34" w:rsidRDefault="001824D9" w:rsidP="0091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344EF8" w:rsidRPr="00344EF8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="00344EF8" w:rsidRPr="00344EF8">
              <w:rPr>
                <w:sz w:val="20"/>
                <w:szCs w:val="20"/>
              </w:rPr>
              <w:t>Franciszkańska</w:t>
            </w:r>
            <w:r w:rsidR="00344EF8" w:rsidRPr="00211A34">
              <w:rPr>
                <w:sz w:val="20"/>
                <w:szCs w:val="20"/>
              </w:rPr>
              <w:t xml:space="preserve"> </w:t>
            </w:r>
            <w:r w:rsidR="00344EF8" w:rsidRPr="00344EF8">
              <w:rPr>
                <w:sz w:val="20"/>
                <w:szCs w:val="20"/>
              </w:rPr>
              <w:t>104/112</w:t>
            </w:r>
          </w:p>
          <w:p w14:paraId="76F4D137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0B262A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C3E46A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tr w:rsidR="00344EF8" w:rsidRPr="00834EF4" w14:paraId="2CF7AEA5" w14:textId="77777777" w:rsidTr="001824D9">
        <w:tc>
          <w:tcPr>
            <w:tcW w:w="2169" w:type="dxa"/>
            <w:shd w:val="clear" w:color="auto" w:fill="auto"/>
          </w:tcPr>
          <w:p w14:paraId="4BE5CDEF" w14:textId="77777777" w:rsidR="00344EF8" w:rsidRPr="00211A34" w:rsidRDefault="00344EF8" w:rsidP="009111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44EF8">
              <w:rPr>
                <w:sz w:val="20"/>
                <w:szCs w:val="20"/>
              </w:rPr>
              <w:t>Pakiet 34 - Zestaw do zabiegów ciągłych nerkozastępczych</w:t>
            </w:r>
          </w:p>
        </w:tc>
        <w:tc>
          <w:tcPr>
            <w:tcW w:w="4068" w:type="dxa"/>
            <w:shd w:val="clear" w:color="auto" w:fill="auto"/>
          </w:tcPr>
          <w:p w14:paraId="4A1A1B59" w14:textId="77777777" w:rsidR="00344EF8" w:rsidRPr="00211A34" w:rsidRDefault="00344EF8" w:rsidP="009111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44EF8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697F0C8" w14:textId="0B1F06F5" w:rsidR="00344EF8" w:rsidRPr="00211A34" w:rsidRDefault="001824D9" w:rsidP="00911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44EF8" w:rsidRPr="00344EF8">
              <w:rPr>
                <w:sz w:val="20"/>
                <w:szCs w:val="20"/>
              </w:rPr>
              <w:t>Kruczkowskiego</w:t>
            </w:r>
            <w:r w:rsidR="00344EF8" w:rsidRPr="00211A34">
              <w:rPr>
                <w:sz w:val="20"/>
                <w:szCs w:val="20"/>
              </w:rPr>
              <w:t xml:space="preserve"> </w:t>
            </w:r>
            <w:r w:rsidR="00344EF8" w:rsidRPr="00344EF8">
              <w:rPr>
                <w:sz w:val="20"/>
                <w:szCs w:val="20"/>
              </w:rPr>
              <w:t>8</w:t>
            </w:r>
          </w:p>
          <w:p w14:paraId="6DFD257C" w14:textId="77777777" w:rsidR="00344EF8" w:rsidRPr="00211A34" w:rsidRDefault="00344EF8" w:rsidP="0091118B">
            <w:pPr>
              <w:spacing w:after="40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44EF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93F76A" w14:textId="77777777" w:rsidR="00344EF8" w:rsidRPr="00211A34" w:rsidRDefault="00344EF8" w:rsidP="001824D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87709A" w14:textId="77777777" w:rsidR="00344EF8" w:rsidRPr="00211A34" w:rsidRDefault="00344EF8" w:rsidP="0091118B">
            <w:pPr>
              <w:jc w:val="center"/>
              <w:rPr>
                <w:color w:val="000000"/>
                <w:sz w:val="20"/>
                <w:szCs w:val="20"/>
              </w:rPr>
            </w:pPr>
            <w:r w:rsidRPr="00344EF8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0905D62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8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E194E" w14:textId="77777777" w:rsidR="00E67B6B" w:rsidRDefault="00E67B6B">
      <w:r>
        <w:separator/>
      </w:r>
    </w:p>
  </w:endnote>
  <w:endnote w:type="continuationSeparator" w:id="0">
    <w:p w14:paraId="0C675824" w14:textId="77777777" w:rsidR="00E67B6B" w:rsidRDefault="00E6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EE5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7C6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8CE7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9CF5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3BF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8297E" w14:textId="77777777" w:rsidR="00E67B6B" w:rsidRDefault="00E67B6B">
      <w:r>
        <w:separator/>
      </w:r>
    </w:p>
  </w:footnote>
  <w:footnote w:type="continuationSeparator" w:id="0">
    <w:p w14:paraId="401FD707" w14:textId="77777777" w:rsidR="00E67B6B" w:rsidRDefault="00E67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8752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06B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A3B9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B6B"/>
    <w:rsid w:val="00022322"/>
    <w:rsid w:val="00042497"/>
    <w:rsid w:val="000C1E6F"/>
    <w:rsid w:val="000E4E56"/>
    <w:rsid w:val="001824D9"/>
    <w:rsid w:val="001A1468"/>
    <w:rsid w:val="001B7815"/>
    <w:rsid w:val="002101D3"/>
    <w:rsid w:val="00211A34"/>
    <w:rsid w:val="002B1E4F"/>
    <w:rsid w:val="002B6761"/>
    <w:rsid w:val="003445A0"/>
    <w:rsid w:val="00344EF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7B6B"/>
    <w:rsid w:val="00E85D70"/>
    <w:rsid w:val="00EF1D8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C5601"/>
  <w15:chartTrackingRefBased/>
  <w15:docId w15:val="{A38B6DF2-A303-4A96-AB2D-0066A54D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8</Pages>
  <Words>1859</Words>
  <Characters>10192</Characters>
  <Application>Microsoft Office Word</Application>
  <DocSecurity>0</DocSecurity>
  <Lines>84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Beata Żbik</cp:lastModifiedBy>
  <cp:revision>5</cp:revision>
  <cp:lastPrinted>1899-12-31T23:00:00Z</cp:lastPrinted>
  <dcterms:created xsi:type="dcterms:W3CDTF">2022-01-27T11:20:00Z</dcterms:created>
  <dcterms:modified xsi:type="dcterms:W3CDTF">2022-02-01T12:17:00Z</dcterms:modified>
</cp:coreProperties>
</file>