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1FA" w:rsidRDefault="005871FA" w:rsidP="005871FA">
      <w:pPr>
        <w:jc w:val="center"/>
        <w:rPr>
          <w:noProof/>
        </w:rPr>
      </w:pPr>
    </w:p>
    <w:p w:rsidR="00436C3B" w:rsidRDefault="00436C3B">
      <w:pPr>
        <w:pStyle w:val="Nagwek"/>
        <w:tabs>
          <w:tab w:val="clear" w:pos="4536"/>
        </w:tabs>
        <w:rPr>
          <w:rFonts w:ascii="Arial" w:hAnsi="Arial" w:cs="Arial"/>
          <w:b/>
          <w:bCs/>
          <w:sz w:val="22"/>
          <w:szCs w:val="22"/>
        </w:rPr>
      </w:pPr>
    </w:p>
    <w:p w:rsidR="00436C3B" w:rsidRDefault="00436C3B" w:rsidP="00436C3B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</w:p>
    <w:p w:rsidR="00B10E39" w:rsidRDefault="00B10E39" w:rsidP="00436C3B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</w:p>
    <w:p w:rsidR="00436C3B" w:rsidRDefault="00436C3B">
      <w:pPr>
        <w:pStyle w:val="Nagwek"/>
        <w:tabs>
          <w:tab w:val="clear" w:pos="4536"/>
        </w:tabs>
        <w:rPr>
          <w:rFonts w:ascii="Arial" w:hAnsi="Arial" w:cs="Arial"/>
          <w:b/>
          <w:bCs/>
          <w:sz w:val="22"/>
          <w:szCs w:val="22"/>
        </w:rPr>
      </w:pPr>
    </w:p>
    <w:p w:rsidR="00997EF0" w:rsidRDefault="00997EF0">
      <w:pPr>
        <w:pStyle w:val="Nagwek"/>
        <w:tabs>
          <w:tab w:val="clear" w:pos="4536"/>
        </w:tabs>
        <w:rPr>
          <w:rFonts w:ascii="Arial" w:hAnsi="Arial" w:cs="Arial"/>
          <w:b/>
          <w:bCs/>
          <w:sz w:val="22"/>
          <w:szCs w:val="22"/>
        </w:rPr>
      </w:pPr>
    </w:p>
    <w:p w:rsidR="00997EF0" w:rsidRDefault="00997EF0">
      <w:pPr>
        <w:pStyle w:val="Nagwek"/>
        <w:tabs>
          <w:tab w:val="clear" w:pos="4536"/>
        </w:tabs>
        <w:rPr>
          <w:rFonts w:ascii="Arial" w:hAnsi="Arial" w:cs="Arial"/>
          <w:b/>
          <w:bCs/>
          <w:sz w:val="22"/>
          <w:szCs w:val="22"/>
        </w:rPr>
      </w:pPr>
    </w:p>
    <w:p w:rsidR="00997EF0" w:rsidRDefault="00997EF0">
      <w:pPr>
        <w:pStyle w:val="Nagwek"/>
        <w:tabs>
          <w:tab w:val="clear" w:pos="4536"/>
        </w:tabs>
        <w:rPr>
          <w:rFonts w:ascii="Arial" w:hAnsi="Arial" w:cs="Arial"/>
          <w:b/>
          <w:bCs/>
          <w:sz w:val="22"/>
          <w:szCs w:val="22"/>
        </w:rPr>
      </w:pPr>
    </w:p>
    <w:p w:rsidR="006D4AB3" w:rsidRPr="00BC1CF8" w:rsidRDefault="0020303D">
      <w:pPr>
        <w:pStyle w:val="Nagwek"/>
        <w:tabs>
          <w:tab w:val="clear" w:pos="4536"/>
        </w:tabs>
        <w:rPr>
          <w:rFonts w:ascii="Arial" w:hAnsi="Arial" w:cs="Arial"/>
          <w:sz w:val="21"/>
          <w:szCs w:val="21"/>
        </w:rPr>
      </w:pPr>
      <w:r w:rsidRPr="00BC1CF8">
        <w:rPr>
          <w:rFonts w:ascii="Arial" w:hAnsi="Arial" w:cs="Arial"/>
          <w:b/>
          <w:bCs/>
          <w:sz w:val="21"/>
          <w:szCs w:val="21"/>
        </w:rPr>
        <w:t>Oznaczenie sprawy</w:t>
      </w:r>
      <w:r w:rsidR="006D4AB3" w:rsidRPr="00BC1CF8">
        <w:rPr>
          <w:rFonts w:ascii="Arial" w:hAnsi="Arial" w:cs="Arial"/>
          <w:b/>
          <w:bCs/>
          <w:sz w:val="21"/>
          <w:szCs w:val="21"/>
        </w:rPr>
        <w:t xml:space="preserve">: </w:t>
      </w:r>
      <w:r w:rsidR="002A0C88" w:rsidRPr="00BC1CF8">
        <w:rPr>
          <w:rFonts w:ascii="Arial" w:hAnsi="Arial" w:cs="Arial"/>
          <w:b/>
          <w:bCs/>
          <w:sz w:val="21"/>
          <w:szCs w:val="21"/>
        </w:rPr>
        <w:t>ZP</w:t>
      </w:r>
      <w:r w:rsidR="00974952" w:rsidRPr="00BC1CF8">
        <w:rPr>
          <w:rFonts w:ascii="Arial" w:hAnsi="Arial" w:cs="Arial"/>
          <w:b/>
          <w:bCs/>
          <w:sz w:val="21"/>
          <w:szCs w:val="21"/>
        </w:rPr>
        <w:t>/</w:t>
      </w:r>
      <w:r w:rsidR="00976C32">
        <w:rPr>
          <w:rFonts w:ascii="Arial" w:hAnsi="Arial" w:cs="Arial"/>
          <w:b/>
          <w:bCs/>
          <w:sz w:val="21"/>
          <w:szCs w:val="21"/>
        </w:rPr>
        <w:t>0229</w:t>
      </w:r>
      <w:r w:rsidR="00B10E39" w:rsidRPr="00BC1CF8">
        <w:rPr>
          <w:rFonts w:ascii="Arial" w:hAnsi="Arial" w:cs="Arial"/>
          <w:b/>
          <w:bCs/>
          <w:sz w:val="21"/>
          <w:szCs w:val="21"/>
        </w:rPr>
        <w:t>/D/2</w:t>
      </w:r>
      <w:r w:rsidR="00976C32">
        <w:rPr>
          <w:rFonts w:ascii="Arial" w:hAnsi="Arial" w:cs="Arial"/>
          <w:b/>
          <w:bCs/>
          <w:sz w:val="21"/>
          <w:szCs w:val="21"/>
        </w:rPr>
        <w:t>2</w:t>
      </w:r>
      <w:r w:rsidR="006D4AB3" w:rsidRPr="00BC1CF8">
        <w:rPr>
          <w:rFonts w:ascii="Arial" w:hAnsi="Arial" w:cs="Arial"/>
          <w:sz w:val="21"/>
          <w:szCs w:val="21"/>
        </w:rPr>
        <w:tab/>
        <w:t xml:space="preserve"> </w:t>
      </w:r>
      <w:r w:rsidR="002A0C88" w:rsidRPr="00BC1CF8">
        <w:rPr>
          <w:rFonts w:ascii="Arial" w:hAnsi="Arial" w:cs="Arial"/>
          <w:sz w:val="21"/>
          <w:szCs w:val="21"/>
        </w:rPr>
        <w:t>Poznań</w:t>
      </w:r>
      <w:r w:rsidR="00CB4C61" w:rsidRPr="00BC1CF8">
        <w:rPr>
          <w:rFonts w:ascii="Arial" w:hAnsi="Arial" w:cs="Arial"/>
          <w:sz w:val="21"/>
          <w:szCs w:val="21"/>
        </w:rPr>
        <w:t>,</w:t>
      </w:r>
      <w:r w:rsidR="00390BD8" w:rsidRPr="00BC1CF8">
        <w:rPr>
          <w:rFonts w:ascii="Arial" w:hAnsi="Arial" w:cs="Arial"/>
          <w:sz w:val="21"/>
          <w:szCs w:val="21"/>
        </w:rPr>
        <w:t xml:space="preserve"> dnia</w:t>
      </w:r>
      <w:r w:rsidR="006D4AB3" w:rsidRPr="00BC1CF8">
        <w:rPr>
          <w:rFonts w:ascii="Arial" w:hAnsi="Arial" w:cs="Arial"/>
          <w:sz w:val="21"/>
          <w:szCs w:val="21"/>
        </w:rPr>
        <w:t xml:space="preserve"> </w:t>
      </w:r>
      <w:r w:rsidR="00976C32">
        <w:rPr>
          <w:rFonts w:ascii="Arial" w:hAnsi="Arial" w:cs="Arial"/>
          <w:sz w:val="21"/>
          <w:szCs w:val="21"/>
        </w:rPr>
        <w:t>02-</w:t>
      </w:r>
      <w:r w:rsidR="00FD1897">
        <w:rPr>
          <w:rFonts w:ascii="Arial" w:hAnsi="Arial" w:cs="Arial"/>
          <w:sz w:val="21"/>
          <w:szCs w:val="21"/>
        </w:rPr>
        <w:t>0</w:t>
      </w:r>
      <w:r w:rsidR="00976C32">
        <w:rPr>
          <w:rFonts w:ascii="Arial" w:hAnsi="Arial" w:cs="Arial"/>
          <w:sz w:val="21"/>
          <w:szCs w:val="21"/>
        </w:rPr>
        <w:t>2</w:t>
      </w:r>
      <w:r w:rsidR="00FD1897">
        <w:rPr>
          <w:rFonts w:ascii="Arial" w:hAnsi="Arial" w:cs="Arial"/>
          <w:sz w:val="21"/>
          <w:szCs w:val="21"/>
        </w:rPr>
        <w:t>-2022</w:t>
      </w:r>
      <w:r w:rsidR="00161B62" w:rsidRPr="00BC1CF8">
        <w:rPr>
          <w:rFonts w:ascii="Arial" w:hAnsi="Arial" w:cs="Arial"/>
          <w:sz w:val="21"/>
          <w:szCs w:val="21"/>
        </w:rPr>
        <w:t xml:space="preserve"> </w:t>
      </w:r>
      <w:r w:rsidR="00073639" w:rsidRPr="00BC1CF8">
        <w:rPr>
          <w:rFonts w:ascii="Arial" w:hAnsi="Arial" w:cs="Arial"/>
          <w:sz w:val="21"/>
          <w:szCs w:val="21"/>
        </w:rPr>
        <w:t>r.</w:t>
      </w:r>
    </w:p>
    <w:p w:rsidR="006D4AB3" w:rsidRPr="00BC1CF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1"/>
          <w:szCs w:val="21"/>
        </w:rPr>
      </w:pPr>
    </w:p>
    <w:p w:rsidR="006D4AB3" w:rsidRPr="00BC1CF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1"/>
          <w:szCs w:val="21"/>
        </w:rPr>
      </w:pPr>
    </w:p>
    <w:p w:rsidR="00A32248" w:rsidRPr="00BC1CF8" w:rsidRDefault="00073639" w:rsidP="00B1056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sz w:val="21"/>
          <w:szCs w:val="21"/>
        </w:rPr>
      </w:pPr>
      <w:r w:rsidRPr="00BC1CF8">
        <w:rPr>
          <w:rFonts w:ascii="Arial" w:hAnsi="Arial" w:cs="Arial"/>
          <w:b/>
          <w:sz w:val="21"/>
          <w:szCs w:val="21"/>
        </w:rPr>
        <w:t>Wszyscy Wykonawcy</w:t>
      </w:r>
    </w:p>
    <w:p w:rsidR="008A6412" w:rsidRPr="00BC1CF8" w:rsidRDefault="008A6412" w:rsidP="00B1056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sz w:val="21"/>
          <w:szCs w:val="21"/>
        </w:rPr>
      </w:pPr>
    </w:p>
    <w:p w:rsidR="00976C32" w:rsidRPr="00976C32" w:rsidRDefault="00C85170" w:rsidP="00976C32">
      <w:pPr>
        <w:jc w:val="both"/>
        <w:rPr>
          <w:rFonts w:ascii="Arial" w:hAnsi="Arial" w:cs="Arial"/>
          <w:b/>
          <w:sz w:val="21"/>
          <w:szCs w:val="21"/>
        </w:rPr>
      </w:pPr>
      <w:r w:rsidRPr="00BC1CF8">
        <w:rPr>
          <w:rFonts w:ascii="Arial" w:hAnsi="Arial" w:cs="Arial"/>
          <w:b/>
          <w:bCs/>
          <w:sz w:val="21"/>
          <w:szCs w:val="21"/>
        </w:rPr>
        <w:t>Dotyczy:</w:t>
      </w:r>
      <w:r w:rsidRPr="00BC1CF8">
        <w:rPr>
          <w:rFonts w:ascii="Arial" w:hAnsi="Arial" w:cs="Arial"/>
          <w:sz w:val="21"/>
          <w:szCs w:val="21"/>
        </w:rPr>
        <w:t xml:space="preserve"> </w:t>
      </w:r>
      <w:r w:rsidR="00FD1897">
        <w:rPr>
          <w:rFonts w:ascii="Arial" w:hAnsi="Arial" w:cs="Arial"/>
          <w:sz w:val="21"/>
          <w:szCs w:val="21"/>
        </w:rPr>
        <w:t xml:space="preserve"> </w:t>
      </w:r>
      <w:r w:rsidRPr="00BC1CF8">
        <w:rPr>
          <w:rFonts w:ascii="Arial" w:hAnsi="Arial" w:cs="Arial"/>
          <w:bCs/>
          <w:sz w:val="21"/>
          <w:szCs w:val="21"/>
        </w:rPr>
        <w:t>postępowania prowadzonego</w:t>
      </w:r>
      <w:r w:rsidRPr="00BC1CF8">
        <w:rPr>
          <w:rFonts w:ascii="Arial" w:eastAsia="Lucida Grande" w:hAnsi="Arial" w:cs="Arial"/>
          <w:sz w:val="21"/>
          <w:szCs w:val="21"/>
        </w:rPr>
        <w:t xml:space="preserve"> w trybie</w:t>
      </w:r>
      <w:r w:rsidR="00976C32">
        <w:rPr>
          <w:rFonts w:ascii="Arial" w:eastAsia="Lucida Grande" w:hAnsi="Arial" w:cs="Arial"/>
          <w:sz w:val="21"/>
          <w:szCs w:val="21"/>
        </w:rPr>
        <w:t xml:space="preserve"> zapytania ofertowego na</w:t>
      </w:r>
      <w:r w:rsidRPr="00BC1CF8">
        <w:rPr>
          <w:rFonts w:ascii="Arial" w:eastAsia="Lucida Grande" w:hAnsi="Arial" w:cs="Arial"/>
          <w:sz w:val="21"/>
          <w:szCs w:val="21"/>
        </w:rPr>
        <w:t xml:space="preserve"> </w:t>
      </w:r>
      <w:r w:rsidR="00976C32" w:rsidRPr="00976C32">
        <w:rPr>
          <w:rFonts w:ascii="Arial" w:hAnsi="Arial" w:cs="Arial"/>
          <w:b/>
          <w:sz w:val="21"/>
          <w:szCs w:val="21"/>
        </w:rPr>
        <w:t>dostawę środków ochrony roślin dla jednostek organizacyjnych UAM</w:t>
      </w:r>
    </w:p>
    <w:p w:rsidR="00976C32" w:rsidRPr="00976C32" w:rsidRDefault="00976C32" w:rsidP="00976C32">
      <w:pPr>
        <w:jc w:val="both"/>
        <w:rPr>
          <w:rFonts w:ascii="Arial" w:hAnsi="Arial" w:cs="Arial"/>
          <w:b/>
          <w:sz w:val="21"/>
          <w:szCs w:val="21"/>
        </w:rPr>
      </w:pPr>
    </w:p>
    <w:p w:rsidR="00BC1CF8" w:rsidRPr="00BC1CF8" w:rsidRDefault="00BC1CF8" w:rsidP="00BC1CF8">
      <w:pPr>
        <w:jc w:val="both"/>
        <w:rPr>
          <w:rFonts w:ascii="Arial" w:hAnsi="Arial" w:cs="Arial"/>
          <w:b/>
          <w:sz w:val="21"/>
          <w:szCs w:val="21"/>
          <w:u w:val="single"/>
        </w:rPr>
      </w:pPr>
    </w:p>
    <w:p w:rsidR="00C85170" w:rsidRPr="00BC1CF8" w:rsidRDefault="00445AB7" w:rsidP="00C85170">
      <w:pPr>
        <w:spacing w:after="120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BC1CF8">
        <w:rPr>
          <w:rFonts w:ascii="Arial" w:hAnsi="Arial" w:cs="Arial"/>
          <w:b/>
          <w:sz w:val="21"/>
          <w:szCs w:val="21"/>
          <w:u w:val="single"/>
        </w:rPr>
        <w:t xml:space="preserve">Zmiana terminu </w:t>
      </w:r>
      <w:r w:rsidR="00976C32">
        <w:rPr>
          <w:rFonts w:ascii="Arial" w:hAnsi="Arial" w:cs="Arial"/>
          <w:b/>
          <w:sz w:val="21"/>
          <w:szCs w:val="21"/>
          <w:u w:val="single"/>
        </w:rPr>
        <w:t xml:space="preserve">składania </w:t>
      </w:r>
      <w:r w:rsidRPr="00BC1CF8">
        <w:rPr>
          <w:rFonts w:ascii="Arial" w:hAnsi="Arial" w:cs="Arial"/>
          <w:b/>
          <w:sz w:val="21"/>
          <w:szCs w:val="21"/>
          <w:u w:val="single"/>
        </w:rPr>
        <w:t>ofert</w:t>
      </w:r>
    </w:p>
    <w:p w:rsidR="00976C32" w:rsidRDefault="00976C32" w:rsidP="00C85170">
      <w:pPr>
        <w:jc w:val="both"/>
        <w:rPr>
          <w:rFonts w:ascii="Arial" w:hAnsi="Arial" w:cs="Arial"/>
          <w:sz w:val="21"/>
          <w:szCs w:val="21"/>
        </w:rPr>
      </w:pPr>
    </w:p>
    <w:p w:rsidR="00C85170" w:rsidRPr="00BC1CF8" w:rsidRDefault="00B71F13" w:rsidP="00C85170">
      <w:pPr>
        <w:jc w:val="both"/>
        <w:rPr>
          <w:rFonts w:ascii="Arial" w:hAnsi="Arial" w:cs="Arial"/>
          <w:bCs/>
          <w:sz w:val="21"/>
          <w:szCs w:val="21"/>
        </w:rPr>
      </w:pPr>
      <w:r w:rsidRPr="00BC1CF8">
        <w:rPr>
          <w:rFonts w:ascii="Arial" w:hAnsi="Arial" w:cs="Arial"/>
          <w:sz w:val="21"/>
          <w:szCs w:val="21"/>
        </w:rPr>
        <w:t xml:space="preserve">W związku z wpłynięciem prośby o </w:t>
      </w:r>
      <w:r w:rsidR="00976C32">
        <w:rPr>
          <w:rFonts w:ascii="Arial" w:hAnsi="Arial" w:cs="Arial"/>
          <w:sz w:val="21"/>
          <w:szCs w:val="21"/>
        </w:rPr>
        <w:t xml:space="preserve">przedłużenie terminu złożenia oferty Zamawiający przychyla się do prośby i </w:t>
      </w:r>
      <w:r w:rsidR="00C85170" w:rsidRPr="00BC1CF8">
        <w:rPr>
          <w:rFonts w:ascii="Arial" w:hAnsi="Arial" w:cs="Arial"/>
          <w:sz w:val="21"/>
          <w:szCs w:val="21"/>
        </w:rPr>
        <w:t xml:space="preserve">dokonuje w w/w postępowaniu zmiany </w:t>
      </w:r>
      <w:r w:rsidR="00C85170" w:rsidRPr="00BC1CF8">
        <w:rPr>
          <w:rFonts w:ascii="Arial" w:hAnsi="Arial" w:cs="Arial"/>
          <w:bCs/>
          <w:sz w:val="21"/>
          <w:szCs w:val="21"/>
        </w:rPr>
        <w:t>termin</w:t>
      </w:r>
      <w:r w:rsidR="00976C32">
        <w:rPr>
          <w:rFonts w:ascii="Arial" w:hAnsi="Arial" w:cs="Arial"/>
          <w:bCs/>
          <w:sz w:val="21"/>
          <w:szCs w:val="21"/>
        </w:rPr>
        <w:t>u składania ofert</w:t>
      </w:r>
      <w:r w:rsidR="00C85170" w:rsidRPr="00BC1CF8">
        <w:rPr>
          <w:rFonts w:ascii="Arial" w:hAnsi="Arial" w:cs="Arial"/>
          <w:bCs/>
          <w:sz w:val="21"/>
          <w:szCs w:val="21"/>
        </w:rPr>
        <w:t>:</w:t>
      </w:r>
    </w:p>
    <w:p w:rsidR="00976C32" w:rsidRDefault="00976C32" w:rsidP="00BC1CF8">
      <w:pPr>
        <w:spacing w:before="120" w:after="120" w:line="360" w:lineRule="auto"/>
        <w:rPr>
          <w:rFonts w:ascii="Arial" w:hAnsi="Arial" w:cs="Arial"/>
          <w:bCs/>
          <w:sz w:val="21"/>
          <w:szCs w:val="21"/>
          <w:lang w:val="x-none" w:eastAsia="x-none"/>
        </w:rPr>
      </w:pPr>
    </w:p>
    <w:p w:rsidR="00436C3B" w:rsidRPr="00BC1CF8" w:rsidRDefault="00436C3B" w:rsidP="00BC1CF8">
      <w:pPr>
        <w:spacing w:before="120" w:after="120" w:line="360" w:lineRule="auto"/>
        <w:rPr>
          <w:rFonts w:ascii="Arial" w:hAnsi="Arial" w:cs="Arial"/>
          <w:b/>
          <w:bCs/>
          <w:sz w:val="21"/>
          <w:szCs w:val="21"/>
          <w:u w:val="single"/>
          <w:lang w:val="x-none" w:eastAsia="x-none"/>
        </w:rPr>
      </w:pPr>
      <w:r w:rsidRPr="00BC1CF8">
        <w:rPr>
          <w:rFonts w:ascii="Arial" w:hAnsi="Arial" w:cs="Arial"/>
          <w:bCs/>
          <w:sz w:val="21"/>
          <w:szCs w:val="21"/>
          <w:lang w:val="x-none" w:eastAsia="x-none"/>
        </w:rPr>
        <w:t xml:space="preserve">Termin składania ofert zostaje </w:t>
      </w:r>
      <w:r w:rsidRPr="00BC1CF8">
        <w:rPr>
          <w:rFonts w:ascii="Arial" w:hAnsi="Arial" w:cs="Arial"/>
          <w:bCs/>
          <w:sz w:val="21"/>
          <w:szCs w:val="21"/>
          <w:lang w:eastAsia="x-none"/>
        </w:rPr>
        <w:t>przesunięty</w:t>
      </w:r>
      <w:r w:rsidRPr="00BC1CF8">
        <w:rPr>
          <w:rFonts w:ascii="Arial" w:hAnsi="Arial" w:cs="Arial"/>
          <w:bCs/>
          <w:sz w:val="21"/>
          <w:szCs w:val="21"/>
          <w:lang w:val="x-none" w:eastAsia="x-none"/>
        </w:rPr>
        <w:t xml:space="preserve"> z dnia </w:t>
      </w:r>
      <w:r w:rsidR="00976C32">
        <w:rPr>
          <w:rFonts w:ascii="Arial" w:hAnsi="Arial" w:cs="Arial"/>
          <w:bCs/>
          <w:sz w:val="21"/>
          <w:szCs w:val="21"/>
          <w:lang w:eastAsia="x-none"/>
        </w:rPr>
        <w:t>04</w:t>
      </w:r>
      <w:r w:rsidR="00FD1897">
        <w:rPr>
          <w:rFonts w:ascii="Arial" w:hAnsi="Arial" w:cs="Arial"/>
          <w:bCs/>
          <w:sz w:val="21"/>
          <w:szCs w:val="21"/>
          <w:lang w:eastAsia="x-none"/>
        </w:rPr>
        <w:t>-0</w:t>
      </w:r>
      <w:r w:rsidR="00976C32">
        <w:rPr>
          <w:rFonts w:ascii="Arial" w:hAnsi="Arial" w:cs="Arial"/>
          <w:bCs/>
          <w:sz w:val="21"/>
          <w:szCs w:val="21"/>
          <w:lang w:eastAsia="x-none"/>
        </w:rPr>
        <w:t>2</w:t>
      </w:r>
      <w:r w:rsidR="00FD1897">
        <w:rPr>
          <w:rFonts w:ascii="Arial" w:hAnsi="Arial" w:cs="Arial"/>
          <w:bCs/>
          <w:sz w:val="21"/>
          <w:szCs w:val="21"/>
          <w:lang w:eastAsia="x-none"/>
        </w:rPr>
        <w:t>-</w:t>
      </w:r>
      <w:r w:rsidRPr="00BC1CF8">
        <w:rPr>
          <w:rFonts w:ascii="Arial" w:hAnsi="Arial" w:cs="Arial"/>
          <w:bCs/>
          <w:sz w:val="21"/>
          <w:szCs w:val="21"/>
          <w:lang w:val="x-none" w:eastAsia="x-none"/>
        </w:rPr>
        <w:t>202</w:t>
      </w:r>
      <w:r w:rsidR="00FD1897">
        <w:rPr>
          <w:rFonts w:ascii="Arial" w:hAnsi="Arial" w:cs="Arial"/>
          <w:bCs/>
          <w:sz w:val="21"/>
          <w:szCs w:val="21"/>
          <w:lang w:eastAsia="x-none"/>
        </w:rPr>
        <w:t>2</w:t>
      </w:r>
      <w:r w:rsidRPr="00BC1CF8">
        <w:rPr>
          <w:rFonts w:ascii="Arial" w:hAnsi="Arial" w:cs="Arial"/>
          <w:bCs/>
          <w:sz w:val="21"/>
          <w:szCs w:val="21"/>
          <w:lang w:val="x-none" w:eastAsia="x-none"/>
        </w:rPr>
        <w:t xml:space="preserve"> r., godz. 1</w:t>
      </w:r>
      <w:r w:rsidR="00976C32">
        <w:rPr>
          <w:rFonts w:ascii="Arial" w:hAnsi="Arial" w:cs="Arial"/>
          <w:bCs/>
          <w:sz w:val="21"/>
          <w:szCs w:val="21"/>
          <w:lang w:eastAsia="x-none"/>
        </w:rPr>
        <w:t>3</w:t>
      </w:r>
      <w:r w:rsidRPr="00BC1CF8">
        <w:rPr>
          <w:rFonts w:ascii="Arial" w:hAnsi="Arial" w:cs="Arial"/>
          <w:bCs/>
          <w:sz w:val="21"/>
          <w:szCs w:val="21"/>
          <w:lang w:val="x-none" w:eastAsia="x-none"/>
        </w:rPr>
        <w:t>:00 na dzień</w:t>
      </w:r>
      <w:r w:rsidR="00BC1CF8">
        <w:rPr>
          <w:rFonts w:ascii="Arial" w:hAnsi="Arial" w:cs="Arial"/>
          <w:bCs/>
          <w:sz w:val="21"/>
          <w:szCs w:val="21"/>
          <w:lang w:eastAsia="x-none"/>
        </w:rPr>
        <w:t>:</w:t>
      </w:r>
      <w:r w:rsidRPr="00BC1CF8">
        <w:rPr>
          <w:rFonts w:ascii="Arial" w:hAnsi="Arial" w:cs="Arial"/>
          <w:bCs/>
          <w:sz w:val="21"/>
          <w:szCs w:val="21"/>
          <w:lang w:val="x-none" w:eastAsia="x-none"/>
        </w:rPr>
        <w:t xml:space="preserve"> </w:t>
      </w:r>
      <w:r w:rsidR="00BC1CF8">
        <w:rPr>
          <w:rFonts w:ascii="Arial" w:hAnsi="Arial" w:cs="Arial"/>
          <w:bCs/>
          <w:sz w:val="21"/>
          <w:szCs w:val="21"/>
          <w:lang w:eastAsia="x-none"/>
        </w:rPr>
        <w:t xml:space="preserve">                </w:t>
      </w:r>
      <w:r w:rsidR="00976C32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11</w:t>
      </w:r>
      <w:r w:rsidR="0097783D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-</w:t>
      </w:r>
      <w:r w:rsidR="00FD1897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0</w:t>
      </w:r>
      <w:r w:rsidR="00976C32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2</w:t>
      </w:r>
      <w:r w:rsidR="00FD1897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- 2022</w:t>
      </w:r>
      <w:r w:rsidRPr="00BC1CF8">
        <w:rPr>
          <w:rFonts w:ascii="Arial" w:hAnsi="Arial" w:cs="Arial"/>
          <w:b/>
          <w:bCs/>
          <w:sz w:val="21"/>
          <w:szCs w:val="21"/>
          <w:u w:val="single"/>
          <w:lang w:val="x-none" w:eastAsia="x-none"/>
        </w:rPr>
        <w:t xml:space="preserve"> r., godz.: </w:t>
      </w:r>
      <w:r w:rsidRPr="00BC1CF8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1</w:t>
      </w:r>
      <w:r w:rsidR="00976C32">
        <w:rPr>
          <w:rFonts w:ascii="Arial" w:hAnsi="Arial" w:cs="Arial"/>
          <w:b/>
          <w:bCs/>
          <w:sz w:val="21"/>
          <w:szCs w:val="21"/>
          <w:u w:val="single"/>
          <w:lang w:eastAsia="x-none"/>
        </w:rPr>
        <w:t>3</w:t>
      </w:r>
      <w:r w:rsidRPr="00BC1CF8">
        <w:rPr>
          <w:rFonts w:ascii="Arial" w:hAnsi="Arial" w:cs="Arial"/>
          <w:b/>
          <w:bCs/>
          <w:sz w:val="21"/>
          <w:szCs w:val="21"/>
          <w:u w:val="single"/>
          <w:lang w:val="x-none" w:eastAsia="x-none"/>
        </w:rPr>
        <w:t>:00.</w:t>
      </w:r>
    </w:p>
    <w:p w:rsidR="00BC1CF8" w:rsidRPr="00BC1CF8" w:rsidRDefault="00BC1CF8" w:rsidP="00436C3B">
      <w:pPr>
        <w:spacing w:after="120"/>
        <w:rPr>
          <w:rFonts w:ascii="Arial" w:hAnsi="Arial" w:cs="Arial"/>
          <w:bCs/>
          <w:sz w:val="21"/>
          <w:szCs w:val="21"/>
          <w:lang w:val="x-none" w:eastAsia="x-none"/>
        </w:rPr>
      </w:pPr>
    </w:p>
    <w:p w:rsidR="008A6412" w:rsidRPr="00BC1CF8" w:rsidRDefault="00CB135F" w:rsidP="00B10560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1"/>
          <w:szCs w:val="21"/>
        </w:rPr>
      </w:pPr>
      <w:r w:rsidRPr="00BC1CF8">
        <w:rPr>
          <w:rFonts w:ascii="Arial" w:hAnsi="Arial" w:cs="Arial"/>
          <w:sz w:val="21"/>
          <w:szCs w:val="21"/>
        </w:rPr>
        <w:tab/>
      </w:r>
      <w:bookmarkStart w:id="0" w:name="_GoBack"/>
      <w:bookmarkEnd w:id="0"/>
    </w:p>
    <w:p w:rsidR="00F2403C" w:rsidRDefault="002E3B26" w:rsidP="00436C3B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2"/>
          <w:szCs w:val="22"/>
        </w:rPr>
      </w:pPr>
      <w:r w:rsidRPr="0038524E">
        <w:rPr>
          <w:rFonts w:ascii="Arial" w:hAnsi="Arial" w:cs="Arial"/>
          <w:sz w:val="22"/>
          <w:szCs w:val="22"/>
        </w:rPr>
        <w:tab/>
      </w:r>
      <w:r w:rsidRPr="0038524E">
        <w:rPr>
          <w:rFonts w:ascii="Arial" w:hAnsi="Arial" w:cs="Arial"/>
          <w:sz w:val="22"/>
          <w:szCs w:val="22"/>
        </w:rPr>
        <w:tab/>
      </w:r>
      <w:r w:rsidRPr="0038524E">
        <w:rPr>
          <w:rFonts w:ascii="Arial" w:hAnsi="Arial" w:cs="Arial"/>
          <w:sz w:val="22"/>
          <w:szCs w:val="22"/>
        </w:rPr>
        <w:tab/>
      </w:r>
      <w:r w:rsidRPr="0038524E">
        <w:rPr>
          <w:rFonts w:ascii="Arial" w:hAnsi="Arial" w:cs="Arial"/>
          <w:sz w:val="22"/>
          <w:szCs w:val="22"/>
        </w:rPr>
        <w:tab/>
      </w:r>
      <w:r w:rsidRPr="0038524E">
        <w:rPr>
          <w:rFonts w:ascii="Arial" w:hAnsi="Arial" w:cs="Arial"/>
          <w:sz w:val="22"/>
          <w:szCs w:val="22"/>
        </w:rPr>
        <w:tab/>
      </w:r>
      <w:r w:rsidRPr="0038524E">
        <w:rPr>
          <w:rFonts w:ascii="Arial" w:hAnsi="Arial" w:cs="Arial"/>
          <w:sz w:val="22"/>
          <w:szCs w:val="22"/>
        </w:rPr>
        <w:tab/>
      </w:r>
      <w:r w:rsidRPr="0038524E">
        <w:rPr>
          <w:rFonts w:ascii="Arial" w:hAnsi="Arial" w:cs="Arial"/>
          <w:sz w:val="22"/>
          <w:szCs w:val="22"/>
        </w:rPr>
        <w:tab/>
      </w:r>
    </w:p>
    <w:p w:rsidR="008A6412" w:rsidRDefault="008A6412" w:rsidP="00D57144">
      <w:pPr>
        <w:pStyle w:val="Tekstpodstawowywcity3"/>
        <w:spacing w:before="120" w:after="120" w:line="240" w:lineRule="auto"/>
        <w:ind w:firstLine="0"/>
        <w:jc w:val="center"/>
        <w:rPr>
          <w:rFonts w:ascii="Arial" w:hAnsi="Arial" w:cs="Arial"/>
          <w:sz w:val="22"/>
          <w:szCs w:val="22"/>
        </w:rPr>
      </w:pPr>
    </w:p>
    <w:sectPr w:rsidR="008A6412" w:rsidSect="00300031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918" w:rsidRDefault="00544918">
      <w:r>
        <w:separator/>
      </w:r>
    </w:p>
  </w:endnote>
  <w:endnote w:type="continuationSeparator" w:id="0">
    <w:p w:rsidR="00544918" w:rsidRDefault="0054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88" w:rsidRDefault="005F24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F2488" w:rsidRDefault="005F2488">
    <w:pPr>
      <w:pStyle w:val="Stopka"/>
      <w:ind w:right="360"/>
    </w:pPr>
  </w:p>
  <w:p w:rsidR="005F2488" w:rsidRDefault="005F248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88" w:rsidRDefault="005F2488">
    <w:pPr>
      <w:pStyle w:val="Stopka"/>
    </w:pPr>
  </w:p>
  <w:p w:rsidR="005F2488" w:rsidRDefault="005F248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88" w:rsidRDefault="005F248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F2488" w:rsidRDefault="005F248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7783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F2488" w:rsidRDefault="005F2488">
    <w:pPr>
      <w:pStyle w:val="Stopka"/>
      <w:tabs>
        <w:tab w:val="clear" w:pos="4536"/>
        <w:tab w:val="left" w:pos="6237"/>
      </w:tabs>
    </w:pPr>
  </w:p>
  <w:p w:rsidR="005F2488" w:rsidRDefault="005F2488">
    <w:pPr>
      <w:pStyle w:val="Stopka"/>
    </w:pPr>
    <w:r>
      <w:t>System PRZETARG</w:t>
    </w:r>
  </w:p>
  <w:p w:rsidR="005F2488" w:rsidRDefault="005F24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918" w:rsidRDefault="00544918">
      <w:r>
        <w:separator/>
      </w:r>
    </w:p>
  </w:footnote>
  <w:footnote w:type="continuationSeparator" w:id="0">
    <w:p w:rsidR="00544918" w:rsidRDefault="00544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9AFE686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1274B0"/>
    <w:multiLevelType w:val="hybridMultilevel"/>
    <w:tmpl w:val="9704149A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90E7E"/>
    <w:multiLevelType w:val="hybridMultilevel"/>
    <w:tmpl w:val="C56AF50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88"/>
    <w:rsid w:val="0001116A"/>
    <w:rsid w:val="00022A26"/>
    <w:rsid w:val="0002329F"/>
    <w:rsid w:val="00031374"/>
    <w:rsid w:val="00045D84"/>
    <w:rsid w:val="000559C2"/>
    <w:rsid w:val="00063AB0"/>
    <w:rsid w:val="00073639"/>
    <w:rsid w:val="0007714F"/>
    <w:rsid w:val="00083593"/>
    <w:rsid w:val="000B0446"/>
    <w:rsid w:val="000C7C9A"/>
    <w:rsid w:val="000E1074"/>
    <w:rsid w:val="000E7716"/>
    <w:rsid w:val="0011468A"/>
    <w:rsid w:val="00115D6F"/>
    <w:rsid w:val="00160AEC"/>
    <w:rsid w:val="00161B62"/>
    <w:rsid w:val="00174302"/>
    <w:rsid w:val="00180C6E"/>
    <w:rsid w:val="001A7548"/>
    <w:rsid w:val="001D1C4C"/>
    <w:rsid w:val="001E4900"/>
    <w:rsid w:val="001E7937"/>
    <w:rsid w:val="001F419B"/>
    <w:rsid w:val="002028B2"/>
    <w:rsid w:val="0020303D"/>
    <w:rsid w:val="00206C2C"/>
    <w:rsid w:val="002173CD"/>
    <w:rsid w:val="00225D50"/>
    <w:rsid w:val="00236778"/>
    <w:rsid w:val="00274DBA"/>
    <w:rsid w:val="00275A76"/>
    <w:rsid w:val="00277745"/>
    <w:rsid w:val="00283137"/>
    <w:rsid w:val="00285661"/>
    <w:rsid w:val="002A0C88"/>
    <w:rsid w:val="002A277F"/>
    <w:rsid w:val="002A57A8"/>
    <w:rsid w:val="002B56C3"/>
    <w:rsid w:val="002C5327"/>
    <w:rsid w:val="002D489B"/>
    <w:rsid w:val="002D711F"/>
    <w:rsid w:val="002D72A6"/>
    <w:rsid w:val="002E3B26"/>
    <w:rsid w:val="002F3E7B"/>
    <w:rsid w:val="00300031"/>
    <w:rsid w:val="0031729D"/>
    <w:rsid w:val="00345BB5"/>
    <w:rsid w:val="003820E9"/>
    <w:rsid w:val="003831DF"/>
    <w:rsid w:val="0038524E"/>
    <w:rsid w:val="00390BD8"/>
    <w:rsid w:val="003A5F39"/>
    <w:rsid w:val="003B6C6D"/>
    <w:rsid w:val="003C2AE5"/>
    <w:rsid w:val="003C7670"/>
    <w:rsid w:val="003D426D"/>
    <w:rsid w:val="004240DF"/>
    <w:rsid w:val="00434BBB"/>
    <w:rsid w:val="00436C3B"/>
    <w:rsid w:val="004446F5"/>
    <w:rsid w:val="00445AB7"/>
    <w:rsid w:val="00467281"/>
    <w:rsid w:val="004975CA"/>
    <w:rsid w:val="004B04B4"/>
    <w:rsid w:val="004B202E"/>
    <w:rsid w:val="004B4CF7"/>
    <w:rsid w:val="004C1C9C"/>
    <w:rsid w:val="005144A9"/>
    <w:rsid w:val="00524907"/>
    <w:rsid w:val="00531D8D"/>
    <w:rsid w:val="00535411"/>
    <w:rsid w:val="00544918"/>
    <w:rsid w:val="00572EB9"/>
    <w:rsid w:val="005737F4"/>
    <w:rsid w:val="00576FBD"/>
    <w:rsid w:val="00580245"/>
    <w:rsid w:val="005811C4"/>
    <w:rsid w:val="005831F6"/>
    <w:rsid w:val="00586221"/>
    <w:rsid w:val="005871FA"/>
    <w:rsid w:val="0059758F"/>
    <w:rsid w:val="005C3EAE"/>
    <w:rsid w:val="005C3FCF"/>
    <w:rsid w:val="005E4D01"/>
    <w:rsid w:val="005E5120"/>
    <w:rsid w:val="005F2488"/>
    <w:rsid w:val="006000FA"/>
    <w:rsid w:val="00601B2B"/>
    <w:rsid w:val="0060516B"/>
    <w:rsid w:val="006074B7"/>
    <w:rsid w:val="00607968"/>
    <w:rsid w:val="006245B6"/>
    <w:rsid w:val="00644B25"/>
    <w:rsid w:val="00654366"/>
    <w:rsid w:val="006745B1"/>
    <w:rsid w:val="00692634"/>
    <w:rsid w:val="006A75F0"/>
    <w:rsid w:val="006B1FED"/>
    <w:rsid w:val="006C0732"/>
    <w:rsid w:val="006D0C44"/>
    <w:rsid w:val="006D215F"/>
    <w:rsid w:val="006D4AB3"/>
    <w:rsid w:val="006E40DA"/>
    <w:rsid w:val="006E57CB"/>
    <w:rsid w:val="006E5947"/>
    <w:rsid w:val="006F3B81"/>
    <w:rsid w:val="006F3EDA"/>
    <w:rsid w:val="006F6AB7"/>
    <w:rsid w:val="006F70D6"/>
    <w:rsid w:val="00703D51"/>
    <w:rsid w:val="00704628"/>
    <w:rsid w:val="00713A24"/>
    <w:rsid w:val="007218C8"/>
    <w:rsid w:val="00732454"/>
    <w:rsid w:val="007442FA"/>
    <w:rsid w:val="00747A54"/>
    <w:rsid w:val="00756174"/>
    <w:rsid w:val="0076738D"/>
    <w:rsid w:val="00786505"/>
    <w:rsid w:val="00790D39"/>
    <w:rsid w:val="00792B97"/>
    <w:rsid w:val="007B0321"/>
    <w:rsid w:val="007C22E0"/>
    <w:rsid w:val="007C4325"/>
    <w:rsid w:val="007E3C55"/>
    <w:rsid w:val="00817673"/>
    <w:rsid w:val="008178AD"/>
    <w:rsid w:val="0083120A"/>
    <w:rsid w:val="00834DF2"/>
    <w:rsid w:val="0084413D"/>
    <w:rsid w:val="008805E4"/>
    <w:rsid w:val="008A6412"/>
    <w:rsid w:val="008E557E"/>
    <w:rsid w:val="009011FB"/>
    <w:rsid w:val="00916FDB"/>
    <w:rsid w:val="00924A14"/>
    <w:rsid w:val="009457E4"/>
    <w:rsid w:val="0095086A"/>
    <w:rsid w:val="009535D5"/>
    <w:rsid w:val="00974952"/>
    <w:rsid w:val="00976C32"/>
    <w:rsid w:val="0097783D"/>
    <w:rsid w:val="00980D0B"/>
    <w:rsid w:val="00997EF0"/>
    <w:rsid w:val="009A23EF"/>
    <w:rsid w:val="009B161F"/>
    <w:rsid w:val="009B6417"/>
    <w:rsid w:val="009C288C"/>
    <w:rsid w:val="009C6A99"/>
    <w:rsid w:val="009D5438"/>
    <w:rsid w:val="009D5933"/>
    <w:rsid w:val="00A216F4"/>
    <w:rsid w:val="00A32248"/>
    <w:rsid w:val="00A50789"/>
    <w:rsid w:val="00A67217"/>
    <w:rsid w:val="00A8257B"/>
    <w:rsid w:val="00A905AC"/>
    <w:rsid w:val="00A9554A"/>
    <w:rsid w:val="00A9624D"/>
    <w:rsid w:val="00AA08E4"/>
    <w:rsid w:val="00AA6700"/>
    <w:rsid w:val="00AB098C"/>
    <w:rsid w:val="00AB2188"/>
    <w:rsid w:val="00AC5231"/>
    <w:rsid w:val="00AC537B"/>
    <w:rsid w:val="00AD15D7"/>
    <w:rsid w:val="00AD4A70"/>
    <w:rsid w:val="00AE18A5"/>
    <w:rsid w:val="00AE5FF8"/>
    <w:rsid w:val="00B10560"/>
    <w:rsid w:val="00B10E39"/>
    <w:rsid w:val="00B1673C"/>
    <w:rsid w:val="00B264C4"/>
    <w:rsid w:val="00B2672A"/>
    <w:rsid w:val="00B3648A"/>
    <w:rsid w:val="00B3759E"/>
    <w:rsid w:val="00B42EFD"/>
    <w:rsid w:val="00B704D8"/>
    <w:rsid w:val="00B71F13"/>
    <w:rsid w:val="00B72127"/>
    <w:rsid w:val="00B72844"/>
    <w:rsid w:val="00B7589D"/>
    <w:rsid w:val="00B83416"/>
    <w:rsid w:val="00B86811"/>
    <w:rsid w:val="00BA3348"/>
    <w:rsid w:val="00BA74CF"/>
    <w:rsid w:val="00BB38EC"/>
    <w:rsid w:val="00BC1CF8"/>
    <w:rsid w:val="00BF6334"/>
    <w:rsid w:val="00C02CB5"/>
    <w:rsid w:val="00C14119"/>
    <w:rsid w:val="00C230F5"/>
    <w:rsid w:val="00C33AE0"/>
    <w:rsid w:val="00C370F2"/>
    <w:rsid w:val="00C42FEA"/>
    <w:rsid w:val="00C44EEC"/>
    <w:rsid w:val="00C80EE2"/>
    <w:rsid w:val="00C85170"/>
    <w:rsid w:val="00C865C6"/>
    <w:rsid w:val="00C934AE"/>
    <w:rsid w:val="00C969E7"/>
    <w:rsid w:val="00CA6E90"/>
    <w:rsid w:val="00CB135F"/>
    <w:rsid w:val="00CB4C61"/>
    <w:rsid w:val="00CC0255"/>
    <w:rsid w:val="00CE74C7"/>
    <w:rsid w:val="00CF652A"/>
    <w:rsid w:val="00D0061D"/>
    <w:rsid w:val="00D204B2"/>
    <w:rsid w:val="00D254FF"/>
    <w:rsid w:val="00D33D33"/>
    <w:rsid w:val="00D46645"/>
    <w:rsid w:val="00D56ECB"/>
    <w:rsid w:val="00D57144"/>
    <w:rsid w:val="00D74AFE"/>
    <w:rsid w:val="00D823C2"/>
    <w:rsid w:val="00D8622B"/>
    <w:rsid w:val="00DA7753"/>
    <w:rsid w:val="00DC2A13"/>
    <w:rsid w:val="00DC644C"/>
    <w:rsid w:val="00DD40A2"/>
    <w:rsid w:val="00DF02A8"/>
    <w:rsid w:val="00DF32E8"/>
    <w:rsid w:val="00E00974"/>
    <w:rsid w:val="00E2789F"/>
    <w:rsid w:val="00E43A8A"/>
    <w:rsid w:val="00E606CA"/>
    <w:rsid w:val="00E65DED"/>
    <w:rsid w:val="00EA416E"/>
    <w:rsid w:val="00EA7614"/>
    <w:rsid w:val="00EB57ED"/>
    <w:rsid w:val="00EE127B"/>
    <w:rsid w:val="00F06E15"/>
    <w:rsid w:val="00F10280"/>
    <w:rsid w:val="00F2403C"/>
    <w:rsid w:val="00F26C9B"/>
    <w:rsid w:val="00F46C69"/>
    <w:rsid w:val="00F47178"/>
    <w:rsid w:val="00F47F41"/>
    <w:rsid w:val="00F65132"/>
    <w:rsid w:val="00F82936"/>
    <w:rsid w:val="00FA3100"/>
    <w:rsid w:val="00FB3E7C"/>
    <w:rsid w:val="00FC006C"/>
    <w:rsid w:val="00FC5957"/>
    <w:rsid w:val="00FC7FDC"/>
    <w:rsid w:val="00FD1897"/>
    <w:rsid w:val="00FD265E"/>
    <w:rsid w:val="00FF002F"/>
    <w:rsid w:val="00FF1E4B"/>
    <w:rsid w:val="00FF48FD"/>
    <w:rsid w:val="00FF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0678277C"/>
  <w15:chartTrackingRefBased/>
  <w15:docId w15:val="{3A5CB76B-8A1B-4209-BCE5-D305DC00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basedOn w:val="Domylnaczcionkaakapitu"/>
    <w:link w:val="Nagwek"/>
    <w:rsid w:val="00073639"/>
  </w:style>
  <w:style w:type="paragraph" w:styleId="Zwykytekst">
    <w:name w:val="Plain Text"/>
    <w:basedOn w:val="Normalny"/>
    <w:link w:val="ZwykytekstZnak"/>
    <w:uiPriority w:val="99"/>
    <w:unhideWhenUsed/>
    <w:rsid w:val="005C3EAE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5C3EAE"/>
    <w:rPr>
      <w:rFonts w:ascii="Consolas" w:eastAsia="Calibri" w:hAnsi="Consolas" w:cs="Times New Roman"/>
      <w:sz w:val="21"/>
      <w:szCs w:val="21"/>
      <w:lang w:eastAsia="en-US"/>
    </w:rPr>
  </w:style>
  <w:style w:type="character" w:styleId="Hipercze">
    <w:name w:val="Hyperlink"/>
    <w:uiPriority w:val="99"/>
    <w:unhideWhenUsed/>
    <w:rsid w:val="00DC644C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56E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56EC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A23E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60516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Pogrubienie">
    <w:name w:val="Strong"/>
    <w:uiPriority w:val="22"/>
    <w:qFormat/>
    <w:rsid w:val="0060516B"/>
    <w:rPr>
      <w:b/>
      <w:bCs/>
    </w:rPr>
  </w:style>
  <w:style w:type="paragraph" w:styleId="Akapitzlist">
    <w:name w:val="List Paragraph"/>
    <w:basedOn w:val="Normalny"/>
    <w:uiPriority w:val="34"/>
    <w:qFormat/>
    <w:rsid w:val="00605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0303D"/>
  </w:style>
  <w:style w:type="character" w:customStyle="1" w:styleId="Tekstpodstawowywcity3Znak">
    <w:name w:val="Tekst podstawowy wcięty 3 Znak"/>
    <w:link w:val="Tekstpodstawowywcity3"/>
    <w:rsid w:val="00F26C9B"/>
    <w:rPr>
      <w:sz w:val="26"/>
    </w:rPr>
  </w:style>
  <w:style w:type="paragraph" w:styleId="Tekstprzypisukocowego">
    <w:name w:val="endnote text"/>
    <w:basedOn w:val="Normalny"/>
    <w:link w:val="TekstprzypisukocowegoZnak"/>
    <w:rsid w:val="00732454"/>
  </w:style>
  <w:style w:type="character" w:customStyle="1" w:styleId="TekstprzypisukocowegoZnak">
    <w:name w:val="Tekst przypisu końcowego Znak"/>
    <w:basedOn w:val="Domylnaczcionkaakapitu"/>
    <w:link w:val="Tekstprzypisukocowego"/>
    <w:rsid w:val="00732454"/>
  </w:style>
  <w:style w:type="character" w:styleId="Odwoanieprzypisukocowego">
    <w:name w:val="endnote reference"/>
    <w:rsid w:val="00732454"/>
    <w:rPr>
      <w:vertAlign w:val="superscript"/>
    </w:rPr>
  </w:style>
  <w:style w:type="paragraph" w:customStyle="1" w:styleId="Styl">
    <w:name w:val="Styl"/>
    <w:rsid w:val="00A8257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ezodstpw">
    <w:name w:val="No Spacing"/>
    <w:qFormat/>
    <w:rsid w:val="00792B97"/>
    <w:rPr>
      <w:rFonts w:ascii="Calibri" w:eastAsia="Calibri" w:hAnsi="Calibri"/>
      <w:sz w:val="22"/>
      <w:szCs w:val="22"/>
      <w:lang w:eastAsia="en-US"/>
    </w:rPr>
  </w:style>
  <w:style w:type="paragraph" w:customStyle="1" w:styleId="yiv7274754107msolistparagraph">
    <w:name w:val="yiv7274754107msolistparagraph"/>
    <w:basedOn w:val="Normalny"/>
    <w:uiPriority w:val="99"/>
    <w:rsid w:val="00283137"/>
    <w:pPr>
      <w:spacing w:before="100" w:beforeAutospacing="1" w:after="100" w:afterAutospacing="1"/>
    </w:pPr>
    <w:rPr>
      <w:sz w:val="24"/>
      <w:szCs w:val="24"/>
    </w:rPr>
  </w:style>
  <w:style w:type="paragraph" w:customStyle="1" w:styleId="yiv7274754107msolistparagraphcxspmiddle">
    <w:name w:val="yiv7274754107msolistparagraphcxspmiddle"/>
    <w:basedOn w:val="Normalny"/>
    <w:rsid w:val="00607968"/>
    <w:pPr>
      <w:spacing w:before="100" w:beforeAutospacing="1" w:after="100" w:afterAutospacing="1"/>
    </w:pPr>
    <w:rPr>
      <w:sz w:val="24"/>
      <w:szCs w:val="24"/>
    </w:rPr>
  </w:style>
  <w:style w:type="paragraph" w:customStyle="1" w:styleId="WW-Indeks11">
    <w:name w:val="WW-Indeks11"/>
    <w:basedOn w:val="Normalny"/>
    <w:rsid w:val="00607968"/>
    <w:pPr>
      <w:suppressLineNumbers/>
      <w:suppressAutoHyphens/>
      <w:autoSpaceDE w:val="0"/>
    </w:pPr>
    <w:rPr>
      <w:rFonts w:cs="Tahoma"/>
      <w:lang w:eastAsia="ar-SA"/>
    </w:rPr>
  </w:style>
  <w:style w:type="paragraph" w:customStyle="1" w:styleId="yiv7274754107msonormal">
    <w:name w:val="yiv7274754107msonormal"/>
    <w:basedOn w:val="Normalny"/>
    <w:uiPriority w:val="99"/>
    <w:rsid w:val="00607968"/>
    <w:pPr>
      <w:spacing w:before="100" w:beforeAutospacing="1" w:after="100" w:afterAutospacing="1"/>
    </w:pPr>
    <w:rPr>
      <w:sz w:val="24"/>
      <w:szCs w:val="24"/>
    </w:rPr>
  </w:style>
  <w:style w:type="paragraph" w:customStyle="1" w:styleId="yiv7274754107msolistparagraphcxsplast">
    <w:name w:val="yiv7274754107msolistparagraphcxsplast"/>
    <w:basedOn w:val="Normalny"/>
    <w:rsid w:val="00607968"/>
    <w:pPr>
      <w:spacing w:before="100" w:beforeAutospacing="1" w:after="100" w:afterAutospacing="1"/>
    </w:pPr>
    <w:rPr>
      <w:sz w:val="24"/>
      <w:szCs w:val="24"/>
    </w:rPr>
  </w:style>
  <w:style w:type="paragraph" w:customStyle="1" w:styleId="yiv7274754107msobodytextindent2">
    <w:name w:val="yiv7274754107msobodytextindent2"/>
    <w:basedOn w:val="Normalny"/>
    <w:rsid w:val="006079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FF48FD"/>
  </w:style>
  <w:style w:type="paragraph" w:customStyle="1" w:styleId="pkt">
    <w:name w:val="pkt"/>
    <w:basedOn w:val="Normalny"/>
    <w:rsid w:val="00436C3B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686E0-3677-4280-AB1D-F45B265ED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71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Arleta Czerniak</dc:creator>
  <cp:keywords/>
  <cp:lastModifiedBy>Alicja Bemowicz</cp:lastModifiedBy>
  <cp:revision>3</cp:revision>
  <cp:lastPrinted>2022-01-03T10:01:00Z</cp:lastPrinted>
  <dcterms:created xsi:type="dcterms:W3CDTF">2022-02-02T08:48:00Z</dcterms:created>
  <dcterms:modified xsi:type="dcterms:W3CDTF">2022-02-02T08:56:00Z</dcterms:modified>
</cp:coreProperties>
</file>