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55EF4" w:rsidRDefault="0045283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55EF4">
        <w:rPr>
          <w:rFonts w:ascii="Arial Narrow" w:hAnsi="Arial Narrow"/>
          <w:sz w:val="22"/>
          <w:szCs w:val="22"/>
        </w:rPr>
        <w:t>Bydgoszcz</w:t>
      </w:r>
      <w:r w:rsidR="00FB7F50" w:rsidRPr="00F55EF4">
        <w:rPr>
          <w:rFonts w:ascii="Arial Narrow" w:hAnsi="Arial Narrow"/>
          <w:sz w:val="22"/>
          <w:szCs w:val="22"/>
        </w:rPr>
        <w:t xml:space="preserve"> dnia: </w:t>
      </w:r>
      <w:r w:rsidRPr="00F55EF4">
        <w:rPr>
          <w:rFonts w:ascii="Arial Narrow" w:hAnsi="Arial Narrow"/>
          <w:sz w:val="22"/>
          <w:szCs w:val="22"/>
        </w:rPr>
        <w:t>2022-02-02</w:t>
      </w:r>
    </w:p>
    <w:p w:rsidR="00FB7F50" w:rsidRPr="00F55EF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55EF4" w:rsidRDefault="0045283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55EF4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F55EF4" w:rsidRDefault="00452831" w:rsidP="00FB7F50">
      <w:pPr>
        <w:rPr>
          <w:rFonts w:ascii="Arial Narrow" w:hAnsi="Arial Narrow"/>
          <w:sz w:val="22"/>
          <w:szCs w:val="22"/>
        </w:rPr>
      </w:pPr>
      <w:r w:rsidRPr="00F55EF4">
        <w:rPr>
          <w:rFonts w:ascii="Arial Narrow" w:hAnsi="Arial Narrow"/>
          <w:sz w:val="22"/>
          <w:szCs w:val="22"/>
        </w:rPr>
        <w:t>Powstańców Warszawy</w:t>
      </w:r>
      <w:r w:rsidR="00FB7F50" w:rsidRPr="00F55EF4">
        <w:rPr>
          <w:rFonts w:ascii="Arial Narrow" w:hAnsi="Arial Narrow"/>
          <w:sz w:val="22"/>
          <w:szCs w:val="22"/>
        </w:rPr>
        <w:t xml:space="preserve"> </w:t>
      </w:r>
      <w:r w:rsidRPr="00F55EF4">
        <w:rPr>
          <w:rFonts w:ascii="Arial Narrow" w:hAnsi="Arial Narrow"/>
          <w:sz w:val="22"/>
          <w:szCs w:val="22"/>
        </w:rPr>
        <w:t>5</w:t>
      </w:r>
    </w:p>
    <w:p w:rsidR="00FB7F50" w:rsidRPr="00F55EF4" w:rsidRDefault="00452831" w:rsidP="00FB7F50">
      <w:pPr>
        <w:rPr>
          <w:rFonts w:ascii="Arial Narrow" w:hAnsi="Arial Narrow"/>
          <w:sz w:val="22"/>
          <w:szCs w:val="22"/>
        </w:rPr>
      </w:pPr>
      <w:r w:rsidRPr="00F55EF4">
        <w:rPr>
          <w:rFonts w:ascii="Arial Narrow" w:hAnsi="Arial Narrow"/>
          <w:sz w:val="22"/>
          <w:szCs w:val="22"/>
        </w:rPr>
        <w:t>85-681</w:t>
      </w:r>
      <w:r w:rsidR="00FB7F50" w:rsidRPr="00F55EF4">
        <w:rPr>
          <w:rFonts w:ascii="Arial Narrow" w:hAnsi="Arial Narrow"/>
          <w:sz w:val="22"/>
          <w:szCs w:val="22"/>
        </w:rPr>
        <w:t xml:space="preserve"> </w:t>
      </w:r>
      <w:r w:rsidRPr="00F55EF4">
        <w:rPr>
          <w:rFonts w:ascii="Arial Narrow" w:hAnsi="Arial Narrow"/>
          <w:sz w:val="22"/>
          <w:szCs w:val="22"/>
        </w:rPr>
        <w:t>Bydgoszcz</w:t>
      </w:r>
    </w:p>
    <w:p w:rsidR="008642B3" w:rsidRPr="00F55EF4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55EF4">
        <w:rPr>
          <w:rFonts w:ascii="Arial Narrow" w:hAnsi="Arial Narrow"/>
          <w:sz w:val="28"/>
        </w:rPr>
        <w:t>OGŁOSZENIE</w:t>
      </w:r>
    </w:p>
    <w:p w:rsidR="008642B3" w:rsidRPr="00F55EF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55EF4">
        <w:rPr>
          <w:rFonts w:ascii="Arial Narrow" w:hAnsi="Arial Narrow"/>
          <w:b/>
          <w:sz w:val="28"/>
        </w:rPr>
        <w:t xml:space="preserve">o </w:t>
      </w:r>
      <w:r w:rsidR="0054734E" w:rsidRPr="00F55EF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52831" w:rsidRPr="00F55EF4" w:rsidTr="00C61F1E">
        <w:trPr>
          <w:trHeight w:val="638"/>
        </w:trPr>
        <w:tc>
          <w:tcPr>
            <w:tcW w:w="959" w:type="dxa"/>
            <w:shd w:val="clear" w:color="auto" w:fill="auto"/>
          </w:tcPr>
          <w:p w:rsidR="00452831" w:rsidRPr="00F55EF4" w:rsidRDefault="00452831" w:rsidP="00C61F1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52831" w:rsidRPr="00F55EF4" w:rsidRDefault="00452831" w:rsidP="00F55EF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55EF4">
              <w:rPr>
                <w:rFonts w:ascii="Arial Narrow" w:hAnsi="Arial Narrow"/>
                <w:sz w:val="22"/>
                <w:szCs w:val="22"/>
              </w:rPr>
              <w:t>podstawowy</w:t>
            </w:r>
            <w:r w:rsidR="00F55EF4">
              <w:rPr>
                <w:rFonts w:ascii="Arial Narrow" w:hAnsi="Arial Narrow"/>
                <w:sz w:val="22"/>
                <w:szCs w:val="22"/>
              </w:rPr>
              <w:t>m</w:t>
            </w:r>
            <w:r w:rsidRPr="00F55EF4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5EF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laboratoryjnego dla Zakładu Patomorfologii na okres 24 miesięcy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>163/2021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55EF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55EF4">
        <w:rPr>
          <w:rFonts w:ascii="Arial Narrow" w:hAnsi="Arial Narrow"/>
          <w:sz w:val="22"/>
          <w:szCs w:val="22"/>
        </w:rPr>
        <w:t xml:space="preserve">Zamawiający, </w:t>
      </w:r>
      <w:r w:rsidR="00452831" w:rsidRPr="00F55EF4">
        <w:rPr>
          <w:rFonts w:ascii="Arial Narrow" w:hAnsi="Arial Narrow"/>
          <w:b/>
          <w:sz w:val="22"/>
          <w:szCs w:val="22"/>
        </w:rPr>
        <w:t>10WSKzP SPZOZ</w:t>
      </w:r>
      <w:r w:rsidRPr="00F55EF4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55EF4">
        <w:rPr>
          <w:rFonts w:ascii="Arial Narrow" w:hAnsi="Arial Narrow"/>
          <w:sz w:val="22"/>
          <w:szCs w:val="22"/>
        </w:rPr>
        <w:t xml:space="preserve"> pkt. 1 i ust. 2</w:t>
      </w:r>
      <w:r w:rsidRPr="00F55EF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52831" w:rsidRPr="00F55EF4">
        <w:rPr>
          <w:rFonts w:ascii="Arial Narrow" w:hAnsi="Arial Narrow"/>
          <w:sz w:val="22"/>
          <w:szCs w:val="22"/>
        </w:rPr>
        <w:t>(t.j. Dz.U. z 2021r. poz. 1129)</w:t>
      </w:r>
      <w:r w:rsidRPr="00F55EF4">
        <w:rPr>
          <w:rFonts w:ascii="Arial Narrow" w:hAnsi="Arial Narrow"/>
          <w:sz w:val="22"/>
          <w:szCs w:val="22"/>
        </w:rPr>
        <w:t>, zwanej dalej „ustawą Pzp”</w:t>
      </w:r>
      <w:r w:rsidR="00D26ED6" w:rsidRPr="00F55EF4">
        <w:rPr>
          <w:rFonts w:ascii="Arial Narrow" w:hAnsi="Arial Narrow"/>
          <w:sz w:val="22"/>
          <w:szCs w:val="22"/>
        </w:rPr>
        <w:t xml:space="preserve">, </w:t>
      </w:r>
      <w:r w:rsidRPr="00F55EF4">
        <w:rPr>
          <w:rFonts w:ascii="Arial Narrow" w:hAnsi="Arial Narrow"/>
          <w:sz w:val="22"/>
          <w:szCs w:val="22"/>
        </w:rPr>
        <w:t>informuje</w:t>
      </w:r>
      <w:r w:rsidR="00D26ED6" w:rsidRPr="00F55EF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55EF4">
        <w:rPr>
          <w:rFonts w:ascii="Arial Narrow" w:hAnsi="Arial Narrow"/>
          <w:sz w:val="22"/>
          <w:szCs w:val="22"/>
        </w:rPr>
        <w:t>najkorzystniejsz</w:t>
      </w:r>
      <w:r w:rsidR="00D26ED6" w:rsidRPr="00F55EF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55EF4">
        <w:rPr>
          <w:rFonts w:ascii="Arial Narrow" w:hAnsi="Arial Narrow"/>
          <w:sz w:val="22"/>
          <w:szCs w:val="22"/>
        </w:rPr>
        <w:t>ofer</w:t>
      </w:r>
      <w:r w:rsidR="00D26ED6" w:rsidRPr="00F55EF4">
        <w:rPr>
          <w:rFonts w:ascii="Arial Narrow" w:hAnsi="Arial Narrow"/>
          <w:sz w:val="22"/>
          <w:szCs w:val="22"/>
        </w:rPr>
        <w:t>t</w:t>
      </w:r>
      <w:r w:rsidR="009F0E5C" w:rsidRPr="00F55EF4">
        <w:rPr>
          <w:rFonts w:ascii="Arial Narrow" w:hAnsi="Arial Narrow"/>
          <w:sz w:val="22"/>
          <w:szCs w:val="22"/>
        </w:rPr>
        <w:t>a</w:t>
      </w:r>
      <w:r w:rsidR="00D26ED6" w:rsidRPr="00F55EF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52831" w:rsidRPr="00F55EF4" w:rsidTr="00F55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52831" w:rsidRPr="00F55EF4" w:rsidRDefault="00452831" w:rsidP="00C61F1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5EF4">
              <w:rPr>
                <w:rFonts w:ascii="Arial Narrow" w:hAnsi="Arial Narrow"/>
                <w:b/>
                <w:sz w:val="22"/>
                <w:szCs w:val="22"/>
              </w:rPr>
              <w:t>ANGA ANIOŁA TOMASZ ANIOŁA</w:t>
            </w:r>
          </w:p>
          <w:p w:rsidR="00452831" w:rsidRPr="00F55EF4" w:rsidRDefault="00452831" w:rsidP="00C61F1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5EF4">
              <w:rPr>
                <w:rFonts w:ascii="Arial Narrow" w:hAnsi="Arial Narrow"/>
                <w:bCs/>
                <w:sz w:val="22"/>
                <w:szCs w:val="22"/>
              </w:rPr>
              <w:t>Słonimska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61-132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452831" w:rsidRPr="00F55EF4" w:rsidRDefault="00452831" w:rsidP="00C61F1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52831" w:rsidRPr="00F55EF4" w:rsidRDefault="00452831" w:rsidP="00C61F1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5EF4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F55EF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5EF4">
              <w:rPr>
                <w:rFonts w:ascii="Arial Narrow" w:hAnsi="Arial Narrow"/>
                <w:color w:val="000000"/>
                <w:sz w:val="22"/>
                <w:szCs w:val="22"/>
              </w:rPr>
              <w:t>kasetki histopatologiczne</w:t>
            </w:r>
            <w:r w:rsidRPr="00F55EF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>11 858.40 zł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831" w:rsidRPr="00F55EF4" w:rsidRDefault="00452831" w:rsidP="00C61F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452831" w:rsidRPr="00F55EF4" w:rsidRDefault="00452831" w:rsidP="00C61F1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55EF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52831" w:rsidRPr="00F55EF4" w:rsidTr="00F55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52831" w:rsidRPr="00F55EF4" w:rsidRDefault="00452831" w:rsidP="00C61F1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5EF4">
              <w:rPr>
                <w:rFonts w:ascii="Arial Narrow" w:hAnsi="Arial Narrow"/>
                <w:b/>
                <w:sz w:val="22"/>
                <w:szCs w:val="22"/>
              </w:rPr>
              <w:t>ANGA ANIOŁA TOMASZ ANIOŁA</w:t>
            </w:r>
          </w:p>
          <w:p w:rsidR="00452831" w:rsidRPr="00F55EF4" w:rsidRDefault="00452831" w:rsidP="00C61F1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5EF4">
              <w:rPr>
                <w:rFonts w:ascii="Arial Narrow" w:hAnsi="Arial Narrow"/>
                <w:bCs/>
                <w:sz w:val="22"/>
                <w:szCs w:val="22"/>
              </w:rPr>
              <w:t>Słonimska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61-132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452831" w:rsidRPr="00F55EF4" w:rsidRDefault="00452831" w:rsidP="00C61F1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52831" w:rsidRPr="00F55EF4" w:rsidRDefault="00452831" w:rsidP="00C61F1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5EF4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F55EF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5EF4">
              <w:rPr>
                <w:rFonts w:ascii="Arial Narrow" w:hAnsi="Arial Narrow"/>
                <w:color w:val="000000"/>
                <w:sz w:val="22"/>
                <w:szCs w:val="22"/>
              </w:rPr>
              <w:t>kasetka typu standard</w:t>
            </w:r>
            <w:r w:rsidRPr="00F55EF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>10 432.80 zł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831" w:rsidRPr="00F55EF4" w:rsidRDefault="00452831" w:rsidP="00C61F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452831" w:rsidRPr="00F55EF4" w:rsidRDefault="00452831" w:rsidP="00C61F1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55EF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52831" w:rsidRPr="00F55EF4" w:rsidTr="00F55E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52831" w:rsidRPr="00F55EF4" w:rsidRDefault="00452831" w:rsidP="00C61F1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5EF4">
              <w:rPr>
                <w:rFonts w:ascii="Arial Narrow" w:hAnsi="Arial Narrow"/>
                <w:b/>
                <w:sz w:val="22"/>
                <w:szCs w:val="22"/>
              </w:rPr>
              <w:t>ANGA ANIOŁA TOMASZ ANIOŁA</w:t>
            </w:r>
          </w:p>
          <w:p w:rsidR="00452831" w:rsidRPr="00F55EF4" w:rsidRDefault="00452831" w:rsidP="00C61F1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5EF4">
              <w:rPr>
                <w:rFonts w:ascii="Arial Narrow" w:hAnsi="Arial Narrow"/>
                <w:bCs/>
                <w:sz w:val="22"/>
                <w:szCs w:val="22"/>
              </w:rPr>
              <w:t>Słonimska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61-132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452831" w:rsidRPr="00F55EF4" w:rsidRDefault="00452831" w:rsidP="00C61F1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52831" w:rsidRPr="00F55EF4" w:rsidRDefault="00452831" w:rsidP="00C61F1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5EF4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F55EF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5EF4">
              <w:rPr>
                <w:rFonts w:ascii="Arial Narrow" w:hAnsi="Arial Narrow"/>
                <w:color w:val="000000"/>
                <w:sz w:val="22"/>
                <w:szCs w:val="22"/>
              </w:rPr>
              <w:t>kasetka biopsyjna</w:t>
            </w:r>
            <w:r w:rsidRPr="00F55EF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5EF4">
              <w:rPr>
                <w:rFonts w:ascii="Arial Narrow" w:hAnsi="Arial Narrow"/>
                <w:b/>
                <w:sz w:val="22"/>
                <w:szCs w:val="22"/>
              </w:rPr>
              <w:t>4 777.92 zł</w:t>
            </w:r>
            <w:r w:rsidRPr="00F55EF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52831" w:rsidRPr="00F55EF4" w:rsidRDefault="00452831" w:rsidP="00C61F1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5EF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452831" w:rsidRPr="00F55EF4" w:rsidRDefault="00452831" w:rsidP="00C61F1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55EF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F55EF4" w:rsidRDefault="00F55EF4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F55EF4" w:rsidRDefault="00F55EF4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F55EF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55EF4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55EF4" w:rsidTr="00F55EF4">
        <w:tc>
          <w:tcPr>
            <w:tcW w:w="2169" w:type="dxa"/>
            <w:shd w:val="clear" w:color="auto" w:fill="F3F3F3"/>
          </w:tcPr>
          <w:p w:rsidR="00211A34" w:rsidRPr="00F55EF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55EF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55EF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55EF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52831" w:rsidRPr="00F55EF4" w:rsidTr="00F55EF4">
        <w:tc>
          <w:tcPr>
            <w:tcW w:w="2169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4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55EF4">
              <w:rPr>
                <w:rFonts w:ascii="Arial Narrow" w:hAnsi="Arial Narrow"/>
                <w:sz w:val="20"/>
                <w:szCs w:val="20"/>
              </w:rPr>
              <w:t>kasetki histopatologiczne</w:t>
            </w:r>
          </w:p>
        </w:tc>
        <w:tc>
          <w:tcPr>
            <w:tcW w:w="2793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ANGA ANIOŁA TOMASZ ANIOŁA</w:t>
            </w:r>
          </w:p>
          <w:p w:rsidR="00452831" w:rsidRPr="00F55EF4" w:rsidRDefault="00452831" w:rsidP="00C61F1E">
            <w:pPr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Słonimska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452831" w:rsidRPr="00F55EF4" w:rsidRDefault="00452831" w:rsidP="00C6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61-132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831" w:rsidRPr="00F55EF4" w:rsidRDefault="00452831" w:rsidP="00C6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52831" w:rsidRPr="00F55EF4" w:rsidTr="00F55EF4">
        <w:tc>
          <w:tcPr>
            <w:tcW w:w="2169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4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55EF4">
              <w:rPr>
                <w:rFonts w:ascii="Arial Narrow" w:hAnsi="Arial Narrow"/>
                <w:sz w:val="20"/>
                <w:szCs w:val="20"/>
              </w:rPr>
              <w:t>kasetki histopatologiczne</w:t>
            </w:r>
          </w:p>
        </w:tc>
        <w:tc>
          <w:tcPr>
            <w:tcW w:w="2793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Med Grzegorz </w:t>
            </w:r>
            <w:proofErr w:type="spellStart"/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452831" w:rsidRPr="00F55EF4" w:rsidRDefault="00452831" w:rsidP="00C61F1E">
            <w:pPr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ul. Zabierzowska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452831" w:rsidRPr="00F55EF4" w:rsidRDefault="00452831" w:rsidP="00C6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32-005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1 - Cena - 33.27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831" w:rsidRPr="00F55EF4" w:rsidRDefault="00452831" w:rsidP="00C6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 xml:space="preserve">  73,27</w:t>
            </w:r>
          </w:p>
        </w:tc>
      </w:tr>
      <w:tr w:rsidR="00452831" w:rsidRPr="00F55EF4" w:rsidTr="00F55EF4">
        <w:tc>
          <w:tcPr>
            <w:tcW w:w="2169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6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55EF4">
              <w:rPr>
                <w:rFonts w:ascii="Arial Narrow" w:hAnsi="Arial Narrow"/>
                <w:sz w:val="20"/>
                <w:szCs w:val="20"/>
              </w:rPr>
              <w:t>kasetka typu standard</w:t>
            </w:r>
          </w:p>
        </w:tc>
        <w:tc>
          <w:tcPr>
            <w:tcW w:w="2793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Mar-Four</w:t>
            </w:r>
            <w:proofErr w:type="spellEnd"/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Marian Siekierski</w:t>
            </w:r>
          </w:p>
          <w:p w:rsidR="00452831" w:rsidRPr="00F55EF4" w:rsidRDefault="00452831" w:rsidP="00C61F1E">
            <w:pPr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Srebrzyńska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5/7</w:t>
            </w:r>
          </w:p>
          <w:p w:rsidR="00452831" w:rsidRPr="00F55EF4" w:rsidRDefault="00452831" w:rsidP="00C6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95-050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1 - Cena - 39.81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831" w:rsidRPr="00F55EF4" w:rsidRDefault="00452831" w:rsidP="00C6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 xml:space="preserve">  79,81</w:t>
            </w:r>
          </w:p>
        </w:tc>
      </w:tr>
      <w:tr w:rsidR="00452831" w:rsidRPr="00F55EF4" w:rsidTr="00F55EF4">
        <w:tc>
          <w:tcPr>
            <w:tcW w:w="2169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6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55EF4">
              <w:rPr>
                <w:rFonts w:ascii="Arial Narrow" w:hAnsi="Arial Narrow"/>
                <w:sz w:val="20"/>
                <w:szCs w:val="20"/>
              </w:rPr>
              <w:t>kasetka typu standard</w:t>
            </w:r>
          </w:p>
        </w:tc>
        <w:tc>
          <w:tcPr>
            <w:tcW w:w="2793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Opta</w:t>
            </w:r>
            <w:proofErr w:type="spellEnd"/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-Tech Sp. z o.o.</w:t>
            </w:r>
          </w:p>
          <w:p w:rsidR="00452831" w:rsidRPr="00F55EF4" w:rsidRDefault="00452831" w:rsidP="00C61F1E">
            <w:pPr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AL. KEN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36/U211</w:t>
            </w:r>
          </w:p>
          <w:p w:rsidR="00452831" w:rsidRPr="00F55EF4" w:rsidRDefault="00452831" w:rsidP="00C6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02-797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1 - Cena - 35.38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831" w:rsidRPr="00F55EF4" w:rsidRDefault="00452831" w:rsidP="00C6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 xml:space="preserve">  75,38</w:t>
            </w:r>
          </w:p>
        </w:tc>
      </w:tr>
      <w:tr w:rsidR="00452831" w:rsidRPr="00F55EF4" w:rsidTr="00F55EF4">
        <w:tc>
          <w:tcPr>
            <w:tcW w:w="2169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6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55EF4">
              <w:rPr>
                <w:rFonts w:ascii="Arial Narrow" w:hAnsi="Arial Narrow"/>
                <w:sz w:val="20"/>
                <w:szCs w:val="20"/>
              </w:rPr>
              <w:t>kasetka typu standard</w:t>
            </w:r>
          </w:p>
        </w:tc>
        <w:tc>
          <w:tcPr>
            <w:tcW w:w="2793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ANGA ANIOŁA TOMASZ ANIOŁA</w:t>
            </w:r>
          </w:p>
          <w:p w:rsidR="00452831" w:rsidRPr="00F55EF4" w:rsidRDefault="00452831" w:rsidP="00C61F1E">
            <w:pPr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Słonimska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452831" w:rsidRPr="00F55EF4" w:rsidRDefault="00452831" w:rsidP="00C6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61-132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831" w:rsidRPr="00F55EF4" w:rsidRDefault="00452831" w:rsidP="00C6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52831" w:rsidRPr="00F55EF4" w:rsidTr="00F55EF4">
        <w:tc>
          <w:tcPr>
            <w:tcW w:w="2169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6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55EF4">
              <w:rPr>
                <w:rFonts w:ascii="Arial Narrow" w:hAnsi="Arial Narrow"/>
                <w:sz w:val="20"/>
                <w:szCs w:val="20"/>
              </w:rPr>
              <w:t>kasetka typu standard</w:t>
            </w:r>
          </w:p>
        </w:tc>
        <w:tc>
          <w:tcPr>
            <w:tcW w:w="2793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Med Grzegorz </w:t>
            </w:r>
            <w:proofErr w:type="spellStart"/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452831" w:rsidRPr="00F55EF4" w:rsidRDefault="00452831" w:rsidP="00C61F1E">
            <w:pPr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ul. Zabierzowska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452831" w:rsidRPr="00F55EF4" w:rsidRDefault="00452831" w:rsidP="00C6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32-005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1 - Cena - 44.76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831" w:rsidRPr="00F55EF4" w:rsidRDefault="00452831" w:rsidP="00C6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 xml:space="preserve">  84,76</w:t>
            </w:r>
          </w:p>
        </w:tc>
      </w:tr>
      <w:tr w:rsidR="00452831" w:rsidRPr="00F55EF4" w:rsidTr="00F55EF4">
        <w:tc>
          <w:tcPr>
            <w:tcW w:w="2169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7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55EF4">
              <w:rPr>
                <w:rFonts w:ascii="Arial Narrow" w:hAnsi="Arial Narrow"/>
                <w:sz w:val="20"/>
                <w:szCs w:val="20"/>
              </w:rPr>
              <w:t>kasetka biopsyjna</w:t>
            </w:r>
          </w:p>
        </w:tc>
        <w:tc>
          <w:tcPr>
            <w:tcW w:w="2793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Mar-Four</w:t>
            </w:r>
            <w:proofErr w:type="spellEnd"/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Marian Siekierski</w:t>
            </w:r>
          </w:p>
          <w:p w:rsidR="00452831" w:rsidRPr="00F55EF4" w:rsidRDefault="00452831" w:rsidP="00C61F1E">
            <w:pPr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Srebrzyńska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5/7</w:t>
            </w:r>
          </w:p>
          <w:p w:rsidR="00452831" w:rsidRPr="00F55EF4" w:rsidRDefault="00452831" w:rsidP="00C6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95-050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1 - Cena - 36.46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831" w:rsidRPr="00F55EF4" w:rsidRDefault="00452831" w:rsidP="00C6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 xml:space="preserve">  76,46</w:t>
            </w:r>
          </w:p>
        </w:tc>
      </w:tr>
      <w:tr w:rsidR="00452831" w:rsidRPr="00F55EF4" w:rsidTr="00F55EF4">
        <w:tc>
          <w:tcPr>
            <w:tcW w:w="2169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7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55EF4">
              <w:rPr>
                <w:rFonts w:ascii="Arial Narrow" w:hAnsi="Arial Narrow"/>
                <w:sz w:val="20"/>
                <w:szCs w:val="20"/>
              </w:rPr>
              <w:t>kasetka biopsyjna</w:t>
            </w:r>
          </w:p>
        </w:tc>
        <w:tc>
          <w:tcPr>
            <w:tcW w:w="2793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ANGA ANIOŁA TOMASZ ANIOŁA</w:t>
            </w:r>
          </w:p>
          <w:p w:rsidR="00452831" w:rsidRPr="00F55EF4" w:rsidRDefault="00452831" w:rsidP="00C61F1E">
            <w:pPr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Słonimska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452831" w:rsidRPr="00F55EF4" w:rsidRDefault="00452831" w:rsidP="00C6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61-132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831" w:rsidRPr="00F55EF4" w:rsidRDefault="00452831" w:rsidP="00C6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52831" w:rsidRPr="00F55EF4" w:rsidTr="00F55EF4">
        <w:tc>
          <w:tcPr>
            <w:tcW w:w="2169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7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55EF4">
              <w:rPr>
                <w:rFonts w:ascii="Arial Narrow" w:hAnsi="Arial Narrow"/>
                <w:sz w:val="20"/>
                <w:szCs w:val="20"/>
              </w:rPr>
              <w:t>kasetka biopsyjna</w:t>
            </w:r>
          </w:p>
        </w:tc>
        <w:tc>
          <w:tcPr>
            <w:tcW w:w="2793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Med Grzegorz </w:t>
            </w:r>
            <w:proofErr w:type="spellStart"/>
            <w:r w:rsidRPr="00F55EF4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452831" w:rsidRPr="00F55EF4" w:rsidRDefault="00452831" w:rsidP="00C61F1E">
            <w:pPr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ul. Zabierzowska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452831" w:rsidRPr="00F55EF4" w:rsidRDefault="00452831" w:rsidP="00C6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32-005</w:t>
            </w:r>
            <w:r w:rsidRPr="00F55EF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55EF4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1 - Cena - 41.95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52831" w:rsidRPr="00F55EF4" w:rsidRDefault="00452831" w:rsidP="00C6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2831" w:rsidRPr="00F55EF4" w:rsidRDefault="00452831" w:rsidP="00C6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5EF4">
              <w:rPr>
                <w:rFonts w:ascii="Arial Narrow" w:hAnsi="Arial Narrow"/>
                <w:sz w:val="20"/>
                <w:szCs w:val="20"/>
              </w:rPr>
              <w:t xml:space="preserve">  81,95</w:t>
            </w:r>
          </w:p>
        </w:tc>
      </w:tr>
    </w:tbl>
    <w:p w:rsidR="00F55EF4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55EF4">
        <w:rPr>
          <w:rFonts w:ascii="Arial Narrow" w:hAnsi="Arial Narrow"/>
          <w:i/>
          <w:sz w:val="22"/>
          <w:szCs w:val="22"/>
        </w:rPr>
        <w:t>Zamawiający</w:t>
      </w: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P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F55EF4" w:rsidRDefault="00F55EF4" w:rsidP="00F55EF4">
      <w:pPr>
        <w:rPr>
          <w:rFonts w:ascii="Arial Narrow" w:hAnsi="Arial Narrow"/>
          <w:sz w:val="22"/>
          <w:szCs w:val="22"/>
        </w:rPr>
      </w:pPr>
    </w:p>
    <w:p w:rsidR="00B464D3" w:rsidRDefault="00F55EF4" w:rsidP="00F55EF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F55EF4" w:rsidRDefault="00F55EF4" w:rsidP="00F55EF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F55EF4" w:rsidRDefault="00F55EF4" w:rsidP="00F55EF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F55EF4" w:rsidRDefault="00F55EF4" w:rsidP="00F55EF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F55EF4" w:rsidRPr="00F55EF4" w:rsidRDefault="00F55EF4" w:rsidP="00F55EF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2022-02-02</w:t>
      </w:r>
      <w:bookmarkStart w:id="1" w:name="_GoBack"/>
      <w:bookmarkEnd w:id="1"/>
    </w:p>
    <w:bookmarkEnd w:id="0"/>
    <w:sectPr w:rsidR="00F55EF4" w:rsidRPr="00F55EF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1B9" w:rsidRDefault="007C71B9">
      <w:r>
        <w:separator/>
      </w:r>
    </w:p>
  </w:endnote>
  <w:endnote w:type="continuationSeparator" w:id="0">
    <w:p w:rsidR="007C71B9" w:rsidRDefault="007C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1B9" w:rsidRDefault="007C71B9">
      <w:r>
        <w:separator/>
      </w:r>
    </w:p>
  </w:footnote>
  <w:footnote w:type="continuationSeparator" w:id="0">
    <w:p w:rsidR="007C71B9" w:rsidRDefault="007C7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55EF4" w:rsidRDefault="00F55EF4">
    <w:pPr>
      <w:pStyle w:val="Nagwek"/>
      <w:rPr>
        <w:rFonts w:ascii="Arial Narrow" w:hAnsi="Arial Narrow"/>
      </w:rPr>
    </w:pPr>
    <w:r w:rsidRPr="00F55EF4">
      <w:rPr>
        <w:rFonts w:ascii="Arial Narrow" w:hAnsi="Arial Narrow"/>
      </w:rPr>
      <w:t>Sprawa nr 163/2021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1B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2831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71B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5EF4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564</Words>
  <Characters>2951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2022-02-02T14:00:00Z</dcterms:created>
  <dcterms:modified xsi:type="dcterms:W3CDTF">2022-02-02T14:02:00Z</dcterms:modified>
</cp:coreProperties>
</file>