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7DF9010A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</w:t>
      </w:r>
      <w:r w:rsidR="009B6585">
        <w:rPr>
          <w:rFonts w:ascii="Times New Roman" w:hAnsi="Times New Roman"/>
          <w:b/>
        </w:rPr>
        <w:t>5/2022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E4FEE6F" w14:textId="77777777" w:rsidR="009B6585" w:rsidRDefault="001F027E" w:rsidP="009B6585">
      <w:pPr>
        <w:spacing w:after="0" w:line="240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B6585">
        <w:rPr>
          <w:rFonts w:ascii="Times New Roman" w:hAnsi="Times New Roman"/>
        </w:rPr>
        <w:br/>
      </w:r>
    </w:p>
    <w:p w14:paraId="786A3441" w14:textId="7B7AE114" w:rsidR="009B6585" w:rsidRPr="009B6585" w:rsidRDefault="009B6585" w:rsidP="009B6585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9B6585">
        <w:rPr>
          <w:rFonts w:ascii="Times New Roman" w:hAnsi="Times New Roman"/>
          <w:b/>
          <w:sz w:val="24"/>
          <w:szCs w:val="28"/>
        </w:rPr>
        <w:t>Pełnienie całodobowego serwisu, konserwacji oraz naprawy urządzeń transportu bliskiego</w:t>
      </w:r>
    </w:p>
    <w:p w14:paraId="6B0F75A6" w14:textId="77777777" w:rsidR="00F90CD1" w:rsidRDefault="00E65685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9A46B" w14:textId="77777777" w:rsidR="009B6585" w:rsidRPr="00232DF0" w:rsidRDefault="009B6585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8370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662"/>
      </w:tblGrid>
      <w:tr w:rsidR="009B6585" w14:paraId="2E80A2ED" w14:textId="77777777" w:rsidTr="00B840D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8976" w14:textId="77777777" w:rsidR="009B6585" w:rsidRPr="009B6585" w:rsidRDefault="009B6585" w:rsidP="00B840D8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520D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b/>
                <w:sz w:val="24"/>
                <w:szCs w:val="24"/>
              </w:rPr>
              <w:t>Wymagany dokument</w:t>
            </w:r>
          </w:p>
        </w:tc>
      </w:tr>
      <w:tr w:rsidR="009B6585" w14:paraId="3145E9B6" w14:textId="77777777" w:rsidTr="00B840D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72EA6" w14:textId="77777777" w:rsidR="009B6585" w:rsidRPr="009B6585" w:rsidRDefault="009B6585" w:rsidP="00B840D8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53E6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B6585">
              <w:rPr>
                <w:rFonts w:ascii="Times New Roman" w:hAnsi="Times New Roman"/>
                <w:b/>
                <w:bCs/>
                <w:sz w:val="24"/>
                <w:szCs w:val="24"/>
              </w:rPr>
              <w:t>Wykaz osób</w:t>
            </w:r>
          </w:p>
          <w:p w14:paraId="2D305DDF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sz w:val="24"/>
                <w:szCs w:val="24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</w:t>
            </w:r>
            <w:bookmarkStart w:id="0" w:name="_GoBack"/>
            <w:bookmarkEnd w:id="0"/>
            <w:r w:rsidRPr="009B6585">
              <w:rPr>
                <w:rFonts w:ascii="Times New Roman" w:hAnsi="Times New Roman"/>
                <w:sz w:val="24"/>
                <w:szCs w:val="24"/>
              </w:rPr>
              <w:t>ego, a także zakresu wykonywanych przez nie czynności oraz informacją o podstawie do dysponowania tymi osobami.</w:t>
            </w:r>
          </w:p>
          <w:p w14:paraId="338DFA26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sz w:val="24"/>
                <w:szCs w:val="24"/>
              </w:rPr>
              <w:t>Dla osób wymienionych w wykazie należy dołączyć:</w:t>
            </w:r>
          </w:p>
          <w:p w14:paraId="68C24361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sz w:val="24"/>
                <w:szCs w:val="24"/>
              </w:rPr>
              <w:t>- uprawnienia kwalifikacyjne SEP grupa I kat. E i D</w:t>
            </w:r>
          </w:p>
          <w:p w14:paraId="7F9FD1F0" w14:textId="77777777" w:rsidR="009B6585" w:rsidRPr="009B6585" w:rsidRDefault="009B6585" w:rsidP="00B840D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585">
              <w:rPr>
                <w:rFonts w:ascii="Times New Roman" w:hAnsi="Times New Roman"/>
                <w:sz w:val="24"/>
                <w:szCs w:val="24"/>
              </w:rPr>
              <w:t>- uprawnienia kwalifikacyjne UDT niezbędne do wykonywania czynności konserwacyjnych i naprawczych UTB</w:t>
            </w:r>
          </w:p>
        </w:tc>
      </w:tr>
    </w:tbl>
    <w:p w14:paraId="21808211" w14:textId="77777777" w:rsidR="009B6585" w:rsidRDefault="009B6585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50AE23" w14:textId="77777777" w:rsidR="005F50B8" w:rsidRDefault="005F50B8" w:rsidP="0038231F">
      <w:pPr>
        <w:spacing w:after="0" w:line="240" w:lineRule="auto"/>
      </w:pPr>
      <w:r>
        <w:separator/>
      </w:r>
    </w:p>
  </w:endnote>
  <w:endnote w:type="continuationSeparator" w:id="0">
    <w:p w14:paraId="01CAE474" w14:textId="77777777" w:rsidR="005F50B8" w:rsidRDefault="005F50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65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65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AC1B53" w14:textId="77777777" w:rsidR="005F50B8" w:rsidRDefault="005F50B8" w:rsidP="0038231F">
      <w:pPr>
        <w:spacing w:after="0" w:line="240" w:lineRule="auto"/>
      </w:pPr>
      <w:r>
        <w:separator/>
      </w:r>
    </w:p>
  </w:footnote>
  <w:footnote w:type="continuationSeparator" w:id="0">
    <w:p w14:paraId="42220B22" w14:textId="77777777" w:rsidR="005F50B8" w:rsidRDefault="005F50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5A8D"/>
    <w:rsid w:val="005434B3"/>
    <w:rsid w:val="005641F0"/>
    <w:rsid w:val="005C39CA"/>
    <w:rsid w:val="005E176A"/>
    <w:rsid w:val="005E24AA"/>
    <w:rsid w:val="005E579C"/>
    <w:rsid w:val="005F50B8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4CFB"/>
    <w:rsid w:val="00997D0F"/>
    <w:rsid w:val="009B658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3893"/>
    <w:rsid w:val="00AA65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1A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A7389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73893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5CE17-F506-419D-8388-3784F8A9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hg</cp:lastModifiedBy>
  <cp:revision>8</cp:revision>
  <cp:lastPrinted>2016-07-26T10:32:00Z</cp:lastPrinted>
  <dcterms:created xsi:type="dcterms:W3CDTF">2021-08-12T10:52:00Z</dcterms:created>
  <dcterms:modified xsi:type="dcterms:W3CDTF">2022-01-26T21:55:00Z</dcterms:modified>
</cp:coreProperties>
</file>