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6358C8B4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51379B">
        <w:rPr>
          <w:bCs/>
          <w:sz w:val="22"/>
          <w:szCs w:val="22"/>
        </w:rPr>
        <w:t xml:space="preserve">3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004C41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81AF253" w14:textId="77777777" w:rsidR="00AC23E0" w:rsidRPr="00AC23E0" w:rsidRDefault="00AC23E0" w:rsidP="00AC23E0">
      <w:pPr>
        <w:spacing w:line="276" w:lineRule="auto"/>
        <w:jc w:val="center"/>
        <w:rPr>
          <w:sz w:val="22"/>
          <w:szCs w:val="22"/>
        </w:rPr>
      </w:pPr>
      <w:r w:rsidRPr="00AC23E0">
        <w:rPr>
          <w:sz w:val="22"/>
          <w:szCs w:val="22"/>
        </w:rPr>
        <w:t>Nawiązując do toczącego się postępowania o udzielenie zamówienia publicznego prowadzonego</w:t>
      </w:r>
    </w:p>
    <w:p w14:paraId="286CF903" w14:textId="77777777" w:rsidR="00AC23E0" w:rsidRDefault="00AC23E0" w:rsidP="00AC23E0">
      <w:pPr>
        <w:spacing w:line="276" w:lineRule="auto"/>
        <w:jc w:val="center"/>
        <w:rPr>
          <w:sz w:val="22"/>
          <w:szCs w:val="22"/>
        </w:rPr>
      </w:pPr>
      <w:r w:rsidRPr="00AC23E0">
        <w:rPr>
          <w:sz w:val="22"/>
          <w:szCs w:val="22"/>
        </w:rPr>
        <w:t>w trybie podstawowym bez negocjacji pn.:</w:t>
      </w:r>
    </w:p>
    <w:p w14:paraId="5EE88DB2" w14:textId="77777777" w:rsidR="00AC23E0" w:rsidRDefault="00AC23E0" w:rsidP="00AC23E0">
      <w:pPr>
        <w:spacing w:line="276" w:lineRule="auto"/>
        <w:jc w:val="center"/>
        <w:rPr>
          <w:sz w:val="22"/>
          <w:szCs w:val="22"/>
        </w:rPr>
      </w:pPr>
    </w:p>
    <w:p w14:paraId="35C4C1EE" w14:textId="7799B603" w:rsidR="00166500" w:rsidRPr="00166500" w:rsidRDefault="00281DC6" w:rsidP="00AC23E0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166500" w:rsidRPr="00166500">
        <w:rPr>
          <w:bCs/>
        </w:rPr>
        <w:t xml:space="preserve"> </w:t>
      </w:r>
      <w:r w:rsidR="00AC23E0" w:rsidRPr="00AC23E0">
        <w:rPr>
          <w:b/>
          <w:bCs/>
          <w:sz w:val="22"/>
          <w:szCs w:val="22"/>
        </w:rPr>
        <w:t>Pełnienie całodobowego serwisu, konserwacji oraz naprawy urządzeń transportu bliskiego</w:t>
      </w:r>
      <w:r w:rsidR="00AC23E0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65D1E2D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16650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16650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46028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317F41B8" w14:textId="77777777" w:rsidR="00A50350" w:rsidRDefault="00A50350" w:rsidP="00A50350">
      <w:pPr>
        <w:jc w:val="both"/>
        <w:rPr>
          <w:b/>
          <w:sz w:val="22"/>
        </w:rPr>
      </w:pPr>
    </w:p>
    <w:p w14:paraId="43870B38" w14:textId="36D33A3A" w:rsidR="00A50350" w:rsidRPr="00A50350" w:rsidRDefault="00A50350" w:rsidP="00A50350">
      <w:pPr>
        <w:jc w:val="both"/>
        <w:rPr>
          <w:b/>
          <w:bCs/>
        </w:rPr>
      </w:pPr>
      <w:r w:rsidRPr="00A50350">
        <w:rPr>
          <w:b/>
          <w:bCs/>
        </w:rPr>
        <w:t xml:space="preserve">wartość brutto </w:t>
      </w:r>
      <w:r w:rsidRPr="00A50350">
        <w:t>za wykonanie całości przedmiotu zamówienia wynosi:</w:t>
      </w:r>
      <w:r w:rsidRPr="00A50350">
        <w:rPr>
          <w:b/>
          <w:bCs/>
        </w:rPr>
        <w:t xml:space="preserve"> </w:t>
      </w:r>
      <w:r w:rsidRPr="00A50350">
        <w:t>............................... zł</w:t>
      </w:r>
    </w:p>
    <w:p w14:paraId="2EC64CEB" w14:textId="4C484395" w:rsidR="00A50350" w:rsidRDefault="00A50350" w:rsidP="00A50350">
      <w:pPr>
        <w:ind w:hanging="284"/>
        <w:jc w:val="both"/>
      </w:pPr>
      <w:r w:rsidRPr="00CB74F4">
        <w:t xml:space="preserve">    </w:t>
      </w:r>
      <w:r>
        <w:t xml:space="preserve"> </w:t>
      </w:r>
      <w:r w:rsidRPr="00CB74F4">
        <w:t>stawka  podatku VAT wynosi  ......%</w:t>
      </w:r>
    </w:p>
    <w:p w14:paraId="0881AA97" w14:textId="77777777" w:rsidR="00A50350" w:rsidRPr="00CB74F4" w:rsidRDefault="00A50350" w:rsidP="00A50350">
      <w:pPr>
        <w:jc w:val="both"/>
      </w:pPr>
      <w:r w:rsidRPr="00CB74F4">
        <w:t>wartość podatku VAT …………….. zł</w:t>
      </w:r>
    </w:p>
    <w:p w14:paraId="717A26D0" w14:textId="77777777" w:rsidR="00A50350" w:rsidRDefault="00A50350" w:rsidP="00A50350">
      <w:pPr>
        <w:jc w:val="both"/>
      </w:pPr>
      <w:r>
        <w:t xml:space="preserve">wartość netto za </w:t>
      </w:r>
      <w:r w:rsidRPr="00502A0F">
        <w:t>wykonanie całości przedmiotu zamówienia</w:t>
      </w:r>
      <w:r>
        <w:t xml:space="preserve"> wynosi: </w:t>
      </w:r>
      <w:r w:rsidRPr="002B715C">
        <w:t>................................ zł</w:t>
      </w:r>
    </w:p>
    <w:p w14:paraId="762FF019" w14:textId="77777777" w:rsidR="00A50350" w:rsidRDefault="00A50350" w:rsidP="00A50350">
      <w:pPr>
        <w:jc w:val="both"/>
      </w:pPr>
    </w:p>
    <w:p w14:paraId="281AD6B6" w14:textId="77777777" w:rsidR="00A50350" w:rsidRPr="00502A0F" w:rsidRDefault="00A50350" w:rsidP="00A50350">
      <w:pPr>
        <w:jc w:val="both"/>
      </w:pPr>
      <w:r w:rsidRPr="00502A0F">
        <w:t>Stawka (wartość brutto) roboczogodziny dla rozliczenia napraw oraz prac dodatkowych wynosi: ................................ zł</w:t>
      </w:r>
    </w:p>
    <w:p w14:paraId="28ABBFB0" w14:textId="77777777" w:rsidR="00A50350" w:rsidRDefault="00A50350" w:rsidP="00A50350">
      <w:pPr>
        <w:jc w:val="both"/>
      </w:pPr>
    </w:p>
    <w:p w14:paraId="5FE585EC" w14:textId="77777777" w:rsidR="00A50350" w:rsidRDefault="00A50350" w:rsidP="00A50350">
      <w:pPr>
        <w:jc w:val="both"/>
      </w:pPr>
      <w:r w:rsidRPr="00502A0F">
        <w:t>Doświadczenie osób wyznaczonych do realizacji zamówienia ……… lat</w:t>
      </w:r>
      <w:r>
        <w:t xml:space="preserve">  </w:t>
      </w:r>
    </w:p>
    <w:p w14:paraId="034F976A" w14:textId="77777777" w:rsidR="00A50350" w:rsidRDefault="00A50350" w:rsidP="00A50350">
      <w:pPr>
        <w:jc w:val="both"/>
      </w:pPr>
    </w:p>
    <w:p w14:paraId="1F706778" w14:textId="46853205" w:rsidR="00A50350" w:rsidRDefault="00A50350" w:rsidP="00A50350">
      <w:pPr>
        <w:ind w:hanging="284"/>
        <w:jc w:val="both"/>
      </w:pPr>
      <w:r>
        <w:t xml:space="preserve"> </w:t>
      </w:r>
      <w:r>
        <w:tab/>
        <w:t>Termin wykonania – 12</w:t>
      </w:r>
      <w:r w:rsidR="002D7473">
        <w:t xml:space="preserve"> m</w:t>
      </w:r>
      <w:r>
        <w:t xml:space="preserve">iesięcy od daty zawarcia umowy </w:t>
      </w:r>
    </w:p>
    <w:p w14:paraId="363E35A5" w14:textId="77777777" w:rsidR="00A50350" w:rsidRDefault="00A50350" w:rsidP="00A50350">
      <w:pPr>
        <w:ind w:hanging="284"/>
        <w:jc w:val="both"/>
      </w:pPr>
      <w:r>
        <w:t xml:space="preserve">   </w:t>
      </w:r>
      <w:r>
        <w:tab/>
        <w:t>Okres gwarancji  – zgodnie z umową</w:t>
      </w:r>
    </w:p>
    <w:p w14:paraId="0B9CDDA0" w14:textId="77777777" w:rsidR="00A50350" w:rsidRDefault="00A50350" w:rsidP="00A50350">
      <w:pPr>
        <w:ind w:hanging="284"/>
        <w:jc w:val="both"/>
      </w:pPr>
      <w:r>
        <w:tab/>
        <w:t>Warunki płatności - 60 dni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120E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36DD6DD" w14:textId="2C9189CE" w:rsidR="0065120E" w:rsidRDefault="0065120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3790E74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RP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8B7892B" w:rsidR="00D74BC1" w:rsidRDefault="00281DC6">
    <w:pPr>
      <w:pStyle w:val="Nagwek"/>
    </w:pPr>
    <w:r>
      <w:t>Znak sprawy: SZW/DZP/</w:t>
    </w:r>
    <w:r w:rsidR="00A50350">
      <w:t>5</w:t>
    </w:r>
    <w:r>
      <w:t>/202</w:t>
    </w:r>
    <w:r w:rsidR="00A5035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4C41"/>
    <w:rsid w:val="0001563B"/>
    <w:rsid w:val="00071FE3"/>
    <w:rsid w:val="00166500"/>
    <w:rsid w:val="0018410E"/>
    <w:rsid w:val="00281DC6"/>
    <w:rsid w:val="002D7473"/>
    <w:rsid w:val="0030391A"/>
    <w:rsid w:val="003A652F"/>
    <w:rsid w:val="00443C09"/>
    <w:rsid w:val="0046028C"/>
    <w:rsid w:val="00460383"/>
    <w:rsid w:val="004A2566"/>
    <w:rsid w:val="004F5F6A"/>
    <w:rsid w:val="0051379B"/>
    <w:rsid w:val="00535E57"/>
    <w:rsid w:val="005A70C7"/>
    <w:rsid w:val="00613B65"/>
    <w:rsid w:val="0065120E"/>
    <w:rsid w:val="006A0EFD"/>
    <w:rsid w:val="00740C0B"/>
    <w:rsid w:val="007717C3"/>
    <w:rsid w:val="00A50350"/>
    <w:rsid w:val="00AC23E0"/>
    <w:rsid w:val="00B22D6B"/>
    <w:rsid w:val="00CA0475"/>
    <w:rsid w:val="00CA7C6C"/>
    <w:rsid w:val="00CB2BE7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3</Pages>
  <Words>551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16</cp:revision>
  <cp:lastPrinted>2007-10-05T06:59:00Z</cp:lastPrinted>
  <dcterms:created xsi:type="dcterms:W3CDTF">2021-03-05T08:11:00Z</dcterms:created>
  <dcterms:modified xsi:type="dcterms:W3CDTF">2022-02-08T09:28:00Z</dcterms:modified>
</cp:coreProperties>
</file>