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DDEF3" w14:textId="77777777" w:rsidR="00ED43CA" w:rsidRDefault="00ED43CA" w:rsidP="003D132E">
      <w:pPr>
        <w:jc w:val="right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115EFAE8" w14:textId="77777777" w:rsidR="004A28D8" w:rsidRDefault="004A28D8" w:rsidP="003D132E">
      <w:pPr>
        <w:jc w:val="right"/>
        <w:rPr>
          <w:rFonts w:ascii="Arial" w:hAnsi="Arial" w:cs="Arial"/>
          <w:b/>
          <w:sz w:val="24"/>
          <w:szCs w:val="24"/>
        </w:rPr>
      </w:pPr>
    </w:p>
    <w:p w14:paraId="03CC4C9C" w14:textId="77777777" w:rsidR="001E24B8" w:rsidRPr="00F20547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 xml:space="preserve">Załącznik nr </w:t>
      </w:r>
      <w:r w:rsidR="003B4416" w:rsidRPr="00F20547">
        <w:rPr>
          <w:rFonts w:ascii="Arial" w:hAnsi="Arial" w:cs="Arial"/>
          <w:b/>
          <w:sz w:val="24"/>
          <w:szCs w:val="24"/>
        </w:rPr>
        <w:t xml:space="preserve">1 </w:t>
      </w:r>
      <w:r w:rsidR="00EA31D1">
        <w:rPr>
          <w:rFonts w:ascii="Arial" w:hAnsi="Arial" w:cs="Arial"/>
          <w:b/>
          <w:sz w:val="24"/>
          <w:szCs w:val="24"/>
        </w:rPr>
        <w:t xml:space="preserve">do </w:t>
      </w:r>
      <w:proofErr w:type="spellStart"/>
      <w:r w:rsidR="00EA31D1">
        <w:rPr>
          <w:rFonts w:ascii="Arial" w:hAnsi="Arial" w:cs="Arial"/>
          <w:b/>
          <w:sz w:val="24"/>
          <w:szCs w:val="24"/>
        </w:rPr>
        <w:t>S</w:t>
      </w:r>
      <w:r w:rsidR="00E91813" w:rsidRPr="00F20547">
        <w:rPr>
          <w:rFonts w:ascii="Arial" w:hAnsi="Arial" w:cs="Arial"/>
          <w:b/>
          <w:sz w:val="24"/>
          <w:szCs w:val="24"/>
        </w:rPr>
        <w:t>WZ</w:t>
      </w:r>
      <w:proofErr w:type="spellEnd"/>
    </w:p>
    <w:p w14:paraId="4FA3A43C" w14:textId="77777777"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53E0680A" w14:textId="77777777" w:rsidR="00AB36D4" w:rsidRPr="00F20547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F20547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KA-2/</w:t>
      </w:r>
      <w:r w:rsidR="001F5F9F">
        <w:rPr>
          <w:rFonts w:ascii="Arial" w:hAnsi="Arial" w:cs="Arial"/>
          <w:b/>
          <w:bCs/>
          <w:sz w:val="24"/>
          <w:szCs w:val="24"/>
        </w:rPr>
        <w:t>009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/202</w:t>
      </w:r>
      <w:r w:rsidR="001F5F9F">
        <w:rPr>
          <w:rFonts w:ascii="Arial" w:hAnsi="Arial" w:cs="Arial"/>
          <w:b/>
          <w:bCs/>
          <w:sz w:val="24"/>
          <w:szCs w:val="24"/>
        </w:rPr>
        <w:t>2</w:t>
      </w:r>
    </w:p>
    <w:p w14:paraId="63042418" w14:textId="77777777" w:rsidR="003D132E" w:rsidRPr="00F20547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14:paraId="30E98C1B" w14:textId="77777777"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0AB0A40E" w14:textId="77777777" w:rsidR="00341FB8" w:rsidRPr="00F20547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>SZCZEGÓŁOWY OPIS PRZEDMIOTU ZAMÓWIENIA</w:t>
      </w:r>
    </w:p>
    <w:p w14:paraId="35926210" w14:textId="77777777" w:rsidR="003B4416" w:rsidRPr="00F20547" w:rsidRDefault="003B4416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4BC8C366" w14:textId="77777777" w:rsidR="003B4416" w:rsidRDefault="005834CE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5834CE">
        <w:rPr>
          <w:rFonts w:ascii="Arial" w:hAnsi="Arial" w:cs="Arial"/>
          <w:b/>
          <w:sz w:val="24"/>
          <w:szCs w:val="24"/>
        </w:rPr>
        <w:t>Dostawa laptopów do celów szkoleniowych i montażowych dla Centrum e-Edukacji</w:t>
      </w:r>
    </w:p>
    <w:p w14:paraId="6FFCF3BF" w14:textId="77777777" w:rsidR="005A0B39" w:rsidRDefault="005A0B39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84"/>
        <w:gridCol w:w="8608"/>
      </w:tblGrid>
      <w:tr w:rsidR="005A0B39" w:rsidRPr="007142E5" w14:paraId="4EA65472" w14:textId="77777777" w:rsidTr="0027209D">
        <w:tc>
          <w:tcPr>
            <w:tcW w:w="513" w:type="pct"/>
            <w:shd w:val="clear" w:color="auto" w:fill="D9D9D9" w:themeFill="background1" w:themeFillShade="D9"/>
          </w:tcPr>
          <w:p w14:paraId="561FE278" w14:textId="77777777"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4"/>
                <w:szCs w:val="24"/>
              </w:rPr>
              <w:t>Nr zadania</w:t>
            </w:r>
          </w:p>
        </w:tc>
        <w:tc>
          <w:tcPr>
            <w:tcW w:w="4487" w:type="pct"/>
            <w:shd w:val="clear" w:color="auto" w:fill="D9D9D9" w:themeFill="background1" w:themeFillShade="D9"/>
          </w:tcPr>
          <w:p w14:paraId="203FE7A4" w14:textId="77777777"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4"/>
                <w:szCs w:val="24"/>
              </w:rPr>
              <w:t>Opisz przedmiotu zamówienia</w:t>
            </w:r>
          </w:p>
        </w:tc>
      </w:tr>
      <w:tr w:rsidR="005A0B39" w:rsidRPr="00D9623D" w14:paraId="414B73B3" w14:textId="77777777" w:rsidTr="00D9623D">
        <w:tc>
          <w:tcPr>
            <w:tcW w:w="513" w:type="pct"/>
          </w:tcPr>
          <w:p w14:paraId="5E027965" w14:textId="77777777" w:rsidR="005A0B39" w:rsidRPr="00D9623D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D9623D">
              <w:rPr>
                <w:rFonts w:asciiTheme="minorHAnsi" w:hAnsiTheme="minorHAnsi" w:cstheme="minorHAnsi"/>
                <w:b/>
                <w:sz w:val="22"/>
                <w:szCs w:val="24"/>
              </w:rPr>
              <w:t>1</w:t>
            </w:r>
          </w:p>
        </w:tc>
        <w:tc>
          <w:tcPr>
            <w:tcW w:w="4487" w:type="pct"/>
          </w:tcPr>
          <w:p w14:paraId="1FF80BAF" w14:textId="77777777" w:rsidR="002714EC" w:rsidRPr="00D9623D" w:rsidRDefault="002714EC" w:rsidP="002714EC">
            <w:pPr>
              <w:spacing w:after="32" w:line="258" w:lineRule="auto"/>
              <w:ind w:right="3"/>
              <w:rPr>
                <w:rFonts w:asciiTheme="minorHAnsi" w:hAnsiTheme="minorHAnsi" w:cstheme="minorHAnsi"/>
                <w:sz w:val="22"/>
                <w:szCs w:val="22"/>
              </w:rPr>
            </w:pPr>
            <w:r w:rsidRPr="00D9623D">
              <w:rPr>
                <w:rFonts w:asciiTheme="minorHAnsi" w:hAnsiTheme="minorHAnsi" w:cstheme="minorHAnsi"/>
                <w:sz w:val="22"/>
                <w:szCs w:val="22"/>
              </w:rPr>
              <w:t>Specyfikacja</w:t>
            </w:r>
            <w:r w:rsidR="00E55F69" w:rsidRPr="00D9623D">
              <w:rPr>
                <w:rFonts w:asciiTheme="minorHAnsi" w:hAnsiTheme="minorHAnsi" w:cstheme="minorHAnsi"/>
                <w:sz w:val="22"/>
                <w:szCs w:val="22"/>
              </w:rPr>
              <w:t xml:space="preserve"> laptopa 1</w:t>
            </w:r>
            <w:r w:rsidR="000711A4" w:rsidRPr="00D9623D">
              <w:rPr>
                <w:rFonts w:asciiTheme="minorHAnsi" w:hAnsiTheme="minorHAnsi" w:cstheme="minorHAnsi"/>
                <w:sz w:val="22"/>
                <w:szCs w:val="22"/>
              </w:rPr>
              <w:t>5.6</w:t>
            </w:r>
            <w:r w:rsidR="00E55F69" w:rsidRPr="00D9623D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Pr="00D9623D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09E4F2F2" w14:textId="77777777" w:rsidR="00ED29BA" w:rsidRPr="00D9623D" w:rsidRDefault="00ED29BA" w:rsidP="002714EC">
            <w:pPr>
              <w:spacing w:after="32" w:line="258" w:lineRule="auto"/>
              <w:ind w:right="3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28"/>
              <w:gridCol w:w="5354"/>
            </w:tblGrid>
            <w:tr w:rsidR="00ED29BA" w:rsidRPr="00D9623D" w14:paraId="663A146E" w14:textId="77777777" w:rsidTr="00D9623D">
              <w:trPr>
                <w:trHeight w:val="300"/>
              </w:trPr>
              <w:tc>
                <w:tcPr>
                  <w:tcW w:w="18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8F47F" w14:textId="77777777" w:rsidR="00ED29BA" w:rsidRPr="00D9623D" w:rsidRDefault="000711A4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Ekran</w:t>
                  </w:r>
                </w:p>
              </w:tc>
              <w:tc>
                <w:tcPr>
                  <w:tcW w:w="319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88A06" w14:textId="77777777"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Przekątna: 15.6 cala</w:t>
                  </w:r>
                </w:p>
                <w:p w14:paraId="3A33D282" w14:textId="77777777"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Rozdzielczość: 1920x1080</w:t>
                  </w:r>
                </w:p>
                <w:p w14:paraId="711FA642" w14:textId="77777777" w:rsidR="00ED29BA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Częstotliwość odświeżania ekranu: 144Hz</w:t>
                  </w:r>
                </w:p>
              </w:tc>
            </w:tr>
            <w:tr w:rsidR="00ED29BA" w:rsidRPr="00D9623D" w14:paraId="360FB2E3" w14:textId="77777777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EB3E0" w14:textId="77777777" w:rsidR="00ED29BA" w:rsidRPr="00D9623D" w:rsidRDefault="000711A4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Karta graficzna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77223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Ilość pamięci RAM: 6GB GDDR6</w:t>
                  </w:r>
                </w:p>
                <w:p w14:paraId="0FA299C9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Częstotliwość zegara: 900-1289-1703 MHz</w:t>
                  </w:r>
                </w:p>
                <w:p w14:paraId="6BF26B2A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Szerokość magistrali: 192bit</w:t>
                  </w:r>
                </w:p>
                <w:p w14:paraId="4E061E79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TGP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: 70W</w:t>
                  </w:r>
                </w:p>
                <w:p w14:paraId="5BCBD74E" w14:textId="77777777" w:rsidR="00ED29BA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Obsługa śledzenia promieni</w:t>
                  </w:r>
                </w:p>
              </w:tc>
            </w:tr>
            <w:tr w:rsidR="00ED29BA" w:rsidRPr="00D9623D" w14:paraId="392AF296" w14:textId="77777777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E895B" w14:textId="77777777" w:rsidR="00ED29BA" w:rsidRPr="00D9623D" w:rsidRDefault="00D9623D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Dysk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82832" w14:textId="77777777" w:rsidR="00ED29BA" w:rsidRPr="00D9623D" w:rsidRDefault="00D9623D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SSD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NVMe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512GB</w:t>
                  </w:r>
                </w:p>
              </w:tc>
            </w:tr>
            <w:tr w:rsidR="00ED29BA" w:rsidRPr="00D9623D" w14:paraId="6B4CE2BA" w14:textId="77777777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937F6" w14:textId="77777777" w:rsidR="00ED29BA" w:rsidRPr="00D9623D" w:rsidRDefault="00D9623D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Pamięć RAM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4BF8B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min. 16GB pamięci RAM DDR4-2666 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SODIMM</w:t>
                  </w:r>
                  <w:proofErr w:type="spellEnd"/>
                </w:p>
                <w:p w14:paraId="51C515E8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Maksymalna ilość pamięci RAM: min. 32GB</w:t>
                  </w:r>
                </w:p>
                <w:p w14:paraId="10E63A07" w14:textId="77777777" w:rsidR="00ED29BA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Liczba gniazd pamięci: 2</w:t>
                  </w:r>
                </w:p>
              </w:tc>
            </w:tr>
            <w:tr w:rsidR="00ED29BA" w:rsidRPr="00D9623D" w14:paraId="6A9124BF" w14:textId="77777777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2DEA5" w14:textId="77777777" w:rsidR="00ED29BA" w:rsidRPr="00D9623D" w:rsidRDefault="00D9623D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Procesor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4617F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Procesor 64 bitowy zawierający 6 rdzeni (12 wątków) </w:t>
                  </w:r>
                </w:p>
                <w:p w14:paraId="285CFADD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Zegar procesora: 2.60GHz (5GHz w trybie turbo)</w:t>
                  </w:r>
                </w:p>
                <w:p w14:paraId="1210ACD5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Pamięć podręczna: 12MB</w:t>
                  </w:r>
                </w:p>
                <w:p w14:paraId="24C311DE" w14:textId="77777777" w:rsidR="00ED29BA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Obsługa pamięci DDR4-2933 (maksymalnie 128GB)</w:t>
                  </w:r>
                </w:p>
              </w:tc>
            </w:tr>
            <w:tr w:rsidR="00ED29BA" w:rsidRPr="00D9623D" w14:paraId="58E66436" w14:textId="77777777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BAEF1" w14:textId="77777777" w:rsidR="00ED29BA" w:rsidRPr="00D9623D" w:rsidRDefault="00DD16B0" w:rsidP="00DD16B0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Wskaźnik wydajności procesora w teście </w:t>
                  </w:r>
                  <w:bookmarkStart w:id="1" w:name="_Hlk84321776"/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PassMark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PerformanceTest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(wynik testu dla oferowanego procesora musi być opublikowany na stronie internetowej http://www.cpubenchmark.net)</w:t>
                  </w:r>
                  <w:bookmarkEnd w:id="1"/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3418B" w14:textId="77777777" w:rsidR="00ED29BA" w:rsidRPr="00D9623D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bookmarkStart w:id="2" w:name="_Hlk84321763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min. 1</w:t>
                  </w:r>
                  <w:r w:rsidR="000711A4"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25</w:t>
                  </w: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00 pkt </w:t>
                  </w:r>
                  <w:bookmarkEnd w:id="2"/>
                </w:p>
              </w:tc>
            </w:tr>
            <w:tr w:rsidR="00ED29BA" w:rsidRPr="00D9623D" w14:paraId="38F5A090" w14:textId="77777777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F48FB" w14:textId="77777777" w:rsidR="00ED29BA" w:rsidRPr="00D9623D" w:rsidRDefault="000711A4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Łączność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F851A" w14:textId="77777777"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LAN 1Gbps</w:t>
                  </w:r>
                </w:p>
                <w:p w14:paraId="6461E799" w14:textId="77777777"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Wifi 802.11ax</w:t>
                  </w:r>
                </w:p>
                <w:p w14:paraId="1AFEB86B" w14:textId="77777777" w:rsidR="00ED29BA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Bluetooth</w:t>
                  </w:r>
                </w:p>
              </w:tc>
            </w:tr>
            <w:tr w:rsidR="00B36E0C" w:rsidRPr="00D9623D" w14:paraId="596330AE" w14:textId="77777777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1D76ED" w14:textId="77777777" w:rsidR="00B36E0C" w:rsidRPr="00D9623D" w:rsidRDefault="000711A4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Złącza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827ED" w14:textId="77777777"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USB 3.2 Gen1 – 2szt.</w:t>
                  </w:r>
                </w:p>
                <w:p w14:paraId="59D0BA63" w14:textId="77777777"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USB 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Type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-C 2szt</w:t>
                  </w:r>
                </w:p>
                <w:p w14:paraId="378B5B94" w14:textId="77777777"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HDMI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– 1szt</w:t>
                  </w:r>
                </w:p>
                <w:p w14:paraId="78452104" w14:textId="77777777"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RJ-45 – 1szt</w:t>
                  </w:r>
                </w:p>
                <w:p w14:paraId="0F109802" w14:textId="77777777" w:rsidR="000711A4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Audio</w:t>
                  </w:r>
                </w:p>
                <w:p w14:paraId="0AA43A74" w14:textId="77777777" w:rsidR="00B36E0C" w:rsidRPr="00D9623D" w:rsidRDefault="000711A4" w:rsidP="000711A4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DC-IN</w:t>
                  </w:r>
                </w:p>
              </w:tc>
            </w:tr>
            <w:tr w:rsidR="00ED29BA" w:rsidRPr="00D9623D" w14:paraId="2A5C5A39" w14:textId="77777777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4F7A6C" w14:textId="77777777" w:rsidR="00DD16B0" w:rsidRPr="00D9623D" w:rsidRDefault="000711A4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System operacyjny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85AB2" w14:textId="77777777" w:rsidR="00ED29BA" w:rsidRPr="00D9623D" w:rsidRDefault="000711A4" w:rsidP="00ED29BA">
                  <w:pPr>
                    <w:jc w:val="right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Theme="minorHAnsi" w:hAnsiTheme="minorHAnsi" w:cstheme="minorHAnsi"/>
                      <w:sz w:val="22"/>
                      <w:szCs w:val="22"/>
                    </w:rPr>
                    <w:t>Windows 10 Home PL, x64</w:t>
                  </w:r>
                </w:p>
              </w:tc>
            </w:tr>
            <w:tr w:rsidR="00ED29BA" w:rsidRPr="00D9623D" w14:paraId="0EDD8342" w14:textId="77777777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E046A" w14:textId="77777777" w:rsidR="00ED29BA" w:rsidRPr="00D9623D" w:rsidRDefault="00DD16B0" w:rsidP="00ED29BA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Gwarancja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C29D4" w14:textId="77777777" w:rsidR="00ED29BA" w:rsidRPr="00D9623D" w:rsidRDefault="00DD16B0" w:rsidP="00ED29BA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min. </w:t>
                  </w:r>
                  <w:r w:rsidR="000711A4"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24</w:t>
                  </w: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miesięcy</w:t>
                  </w:r>
                  <w:r w:rsidR="000711A4"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r w:rsidR="000711A4" w:rsidRPr="00D9623D">
                    <w:rPr>
                      <w:rFonts w:ascii="Calibri" w:hAnsi="Calibri" w:cs="Calibri"/>
                      <w:i/>
                      <w:color w:val="000000"/>
                      <w:sz w:val="22"/>
                      <w:szCs w:val="22"/>
                    </w:rPr>
                    <w:t>(kryterium oceny)</w:t>
                  </w:r>
                </w:p>
              </w:tc>
            </w:tr>
          </w:tbl>
          <w:p w14:paraId="63013B43" w14:textId="77777777" w:rsidR="00D9623D" w:rsidRPr="00D9623D" w:rsidRDefault="00D9623D" w:rsidP="00ED29BA">
            <w:pPr>
              <w:spacing w:after="162"/>
              <w:ind w:right="3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0B39" w:rsidRPr="00D9623D" w14:paraId="76E40CF2" w14:textId="77777777" w:rsidTr="00D9623D">
        <w:tc>
          <w:tcPr>
            <w:tcW w:w="513" w:type="pct"/>
            <w:shd w:val="clear" w:color="auto" w:fill="F2F2F2" w:themeFill="background1" w:themeFillShade="F2"/>
          </w:tcPr>
          <w:p w14:paraId="06A26542" w14:textId="77777777" w:rsidR="005A0B39" w:rsidRPr="00D9623D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D9623D">
              <w:rPr>
                <w:rFonts w:asciiTheme="minorHAnsi" w:hAnsiTheme="minorHAnsi" w:cstheme="minorHAnsi"/>
                <w:b/>
                <w:sz w:val="22"/>
                <w:szCs w:val="24"/>
              </w:rPr>
              <w:lastRenderedPageBreak/>
              <w:t>2</w:t>
            </w:r>
          </w:p>
        </w:tc>
        <w:tc>
          <w:tcPr>
            <w:tcW w:w="4487" w:type="pct"/>
            <w:shd w:val="clear" w:color="auto" w:fill="F2F2F2" w:themeFill="background1" w:themeFillShade="F2"/>
          </w:tcPr>
          <w:p w14:paraId="1F13568B" w14:textId="77777777" w:rsidR="005A0B39" w:rsidRPr="00D9623D" w:rsidRDefault="00655674" w:rsidP="00516191">
            <w:pPr>
              <w:spacing w:after="192"/>
              <w:rPr>
                <w:rFonts w:asciiTheme="minorHAnsi" w:hAnsiTheme="minorHAnsi" w:cstheme="minorHAnsi"/>
                <w:sz w:val="22"/>
              </w:rPr>
            </w:pPr>
            <w:r w:rsidRPr="00D9623D">
              <w:rPr>
                <w:rFonts w:asciiTheme="minorHAnsi" w:hAnsiTheme="minorHAnsi" w:cstheme="minorHAnsi"/>
                <w:sz w:val="22"/>
              </w:rPr>
              <w:t>Specyfikacja</w:t>
            </w:r>
            <w:r w:rsidR="004679B4" w:rsidRPr="00D9623D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D9623D" w:rsidRPr="00D9623D">
              <w:rPr>
                <w:rFonts w:asciiTheme="minorHAnsi" w:hAnsiTheme="minorHAnsi" w:cstheme="minorHAnsi"/>
                <w:sz w:val="22"/>
              </w:rPr>
              <w:t xml:space="preserve">laptopa </w:t>
            </w:r>
            <w:r w:rsidR="004679B4" w:rsidRPr="00D9623D">
              <w:rPr>
                <w:rFonts w:asciiTheme="minorHAnsi" w:hAnsiTheme="minorHAnsi" w:cstheme="minorHAnsi"/>
                <w:sz w:val="22"/>
              </w:rPr>
              <w:t>1</w:t>
            </w:r>
            <w:r w:rsidR="00D9623D" w:rsidRPr="00D9623D">
              <w:rPr>
                <w:rFonts w:asciiTheme="minorHAnsi" w:hAnsiTheme="minorHAnsi" w:cstheme="minorHAnsi"/>
                <w:sz w:val="22"/>
              </w:rPr>
              <w:t>3</w:t>
            </w:r>
            <w:r w:rsidR="004679B4" w:rsidRPr="00D9623D">
              <w:rPr>
                <w:rFonts w:asciiTheme="minorHAnsi" w:hAnsiTheme="minorHAnsi" w:cstheme="minorHAnsi"/>
                <w:sz w:val="22"/>
              </w:rPr>
              <w:t>.</w:t>
            </w:r>
            <w:r w:rsidR="00D9623D" w:rsidRPr="00D9623D">
              <w:rPr>
                <w:rFonts w:asciiTheme="minorHAnsi" w:hAnsiTheme="minorHAnsi" w:cstheme="minorHAnsi"/>
                <w:sz w:val="22"/>
              </w:rPr>
              <w:t>3</w:t>
            </w:r>
            <w:r w:rsidR="004679B4" w:rsidRPr="00D9623D">
              <w:rPr>
                <w:rFonts w:asciiTheme="minorHAnsi" w:hAnsiTheme="minorHAnsi" w:cstheme="minorHAnsi"/>
                <w:sz w:val="22"/>
              </w:rPr>
              <w:t>”</w:t>
            </w:r>
            <w:r w:rsidRPr="00D9623D">
              <w:rPr>
                <w:rFonts w:asciiTheme="minorHAnsi" w:hAnsiTheme="minorHAnsi" w:cstheme="minorHAnsi"/>
                <w:sz w:val="22"/>
              </w:rPr>
              <w:t xml:space="preserve">: </w:t>
            </w: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28"/>
              <w:gridCol w:w="5354"/>
            </w:tblGrid>
            <w:tr w:rsidR="00D9623D" w:rsidRPr="00D9623D" w14:paraId="15CF2BFD" w14:textId="77777777" w:rsidTr="00C4705A">
              <w:trPr>
                <w:trHeight w:val="300"/>
              </w:trPr>
              <w:tc>
                <w:tcPr>
                  <w:tcW w:w="18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BC380" w14:textId="77777777"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Ekran</w:t>
                  </w:r>
                </w:p>
              </w:tc>
              <w:tc>
                <w:tcPr>
                  <w:tcW w:w="319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7D766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13.3” </w:t>
                  </w: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br/>
                    <w:t>rozdzielczość 2560 x 1600 (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WQXGA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)</w:t>
                  </w:r>
                </w:p>
              </w:tc>
            </w:tr>
            <w:tr w:rsidR="00D9623D" w:rsidRPr="00D9623D" w14:paraId="5714789C" w14:textId="77777777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74AC6" w14:textId="77777777"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Karta graficzna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C5ACF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D9623D" w:rsidRPr="00D9623D" w14:paraId="6AF3BEB1" w14:textId="77777777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3E877" w14:textId="77777777"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Dysk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9F75E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SSD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PCIe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(wlutowane) 256 GB</w:t>
                  </w:r>
                </w:p>
              </w:tc>
            </w:tr>
            <w:tr w:rsidR="00D9623D" w:rsidRPr="00D9623D" w14:paraId="78757FBD" w14:textId="77777777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77B92" w14:textId="77777777"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Pamięć RAM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C5FD7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8 GB (pamięć zunifikowana)</w:t>
                  </w:r>
                </w:p>
              </w:tc>
            </w:tr>
            <w:tr w:rsidR="00D9623D" w:rsidRPr="00D9623D" w14:paraId="0662033F" w14:textId="77777777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25E30" w14:textId="77777777"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Procesor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430D4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zgodny z architekturą ARMv8 zawierający 8 rdzeni </w:t>
                  </w: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br/>
                    <w:t xml:space="preserve">(4 rdzenie wysokowydajne, 4 energooszczędne), </w:t>
                  </w: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br/>
                    <w:t xml:space="preserve">7 rdzeni graficznych oraz </w:t>
                  </w: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br/>
                    <w:t>16 rdzeni wspomagających uczenie maszynowe</w:t>
                  </w:r>
                </w:p>
              </w:tc>
            </w:tr>
            <w:tr w:rsidR="00D9623D" w:rsidRPr="00D9623D" w14:paraId="0388DB0A" w14:textId="77777777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32D46" w14:textId="77777777"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Inne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CC8C5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Wbudowane głośniki i kamera 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HD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720p</w:t>
                  </w:r>
                </w:p>
                <w:p w14:paraId="14FF0E9A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Pasek dotykowy zamiast klawiszy funkcyjnych wraz z zintegrowanym czytnikiem linii papilarnych.</w:t>
                  </w:r>
                </w:p>
                <w:p w14:paraId="17DFE60A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Podświetlana klawiatura</w:t>
                  </w:r>
                </w:p>
              </w:tc>
            </w:tr>
            <w:tr w:rsidR="00D9623D" w:rsidRPr="00D9623D" w14:paraId="2DEF474E" w14:textId="77777777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47B419" w14:textId="77777777"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Łączność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4F607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WiFi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802.11ax i Bluetooth</w:t>
                  </w:r>
                </w:p>
              </w:tc>
            </w:tr>
            <w:tr w:rsidR="00D9623D" w:rsidRPr="00D9623D" w14:paraId="1EAC596D" w14:textId="77777777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F503B" w14:textId="77777777"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Złącza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5B98E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2x </w:t>
                  </w:r>
                  <w:proofErr w:type="spellStart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Thunderbolt</w:t>
                  </w:r>
                  <w:proofErr w:type="spellEnd"/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3 + Audio Jack 3.5mm</w:t>
                  </w:r>
                </w:p>
              </w:tc>
            </w:tr>
            <w:tr w:rsidR="00D9623D" w:rsidRPr="00D9623D" w14:paraId="6ED39BD6" w14:textId="77777777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F6018" w14:textId="77777777"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System operacyjny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466D14" w14:textId="77777777" w:rsidR="00D9623D" w:rsidRPr="00D9623D" w:rsidRDefault="00D9623D" w:rsidP="00D9623D">
                  <w:pPr>
                    <w:jc w:val="right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zawierający pakiet oprogramowania podstawowego – m.in.: Kalendarz, Program do obsługi poczty, pakiet biurowy</w:t>
                  </w:r>
                </w:p>
              </w:tc>
            </w:tr>
            <w:tr w:rsidR="00D9623D" w:rsidRPr="00D9623D" w14:paraId="2EC1EEF1" w14:textId="77777777" w:rsidTr="00D9623D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E5F72" w14:textId="77777777"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Gwarancja</w:t>
                  </w: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07840" w14:textId="77777777" w:rsidR="00D9623D" w:rsidRPr="00D9623D" w:rsidRDefault="00D9623D" w:rsidP="00D9623D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9623D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min. 24 miesięcy </w:t>
                  </w:r>
                  <w:r w:rsidRPr="00D9623D">
                    <w:rPr>
                      <w:rFonts w:ascii="Calibri" w:hAnsi="Calibri" w:cs="Calibri"/>
                      <w:i/>
                      <w:color w:val="000000"/>
                      <w:sz w:val="22"/>
                      <w:szCs w:val="22"/>
                    </w:rPr>
                    <w:t>(kryterium oceny)</w:t>
                  </w:r>
                </w:p>
              </w:tc>
            </w:tr>
            <w:tr w:rsidR="00D9623D" w:rsidRPr="00D9623D" w14:paraId="69FD0A48" w14:textId="77777777" w:rsidTr="00C4705A">
              <w:trPr>
                <w:trHeight w:val="300"/>
              </w:trPr>
              <w:tc>
                <w:tcPr>
                  <w:tcW w:w="18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85629" w14:textId="77777777"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1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E4F18" w14:textId="77777777" w:rsidR="00D9623D" w:rsidRPr="00D9623D" w:rsidRDefault="00D9623D" w:rsidP="00D9623D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2B805FB2" w14:textId="77777777" w:rsidR="00D9623D" w:rsidRPr="00D9623D" w:rsidRDefault="00D9623D" w:rsidP="00516191">
            <w:pPr>
              <w:spacing w:after="192"/>
              <w:rPr>
                <w:rFonts w:asciiTheme="minorHAnsi" w:hAnsiTheme="minorHAnsi" w:cstheme="minorHAnsi"/>
                <w:b/>
              </w:rPr>
            </w:pPr>
          </w:p>
        </w:tc>
      </w:tr>
    </w:tbl>
    <w:p w14:paraId="25D1A597" w14:textId="77777777" w:rsidR="003B4416" w:rsidRPr="00D9623D" w:rsidRDefault="003B4416" w:rsidP="003B4416">
      <w:pPr>
        <w:ind w:left="357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76CA4720" w14:textId="77777777" w:rsidR="003B4416" w:rsidRPr="000E51C8" w:rsidRDefault="000E51C8" w:rsidP="004A28D8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9623D">
        <w:rPr>
          <w:rFonts w:ascii="Arial" w:hAnsi="Arial" w:cs="Arial"/>
          <w:sz w:val="22"/>
          <w:szCs w:val="22"/>
        </w:rPr>
        <w:t>Podane wyżej parametry należy traktować jako minimalne.</w:t>
      </w:r>
      <w:r w:rsidRPr="000E51C8">
        <w:rPr>
          <w:rFonts w:ascii="Arial" w:hAnsi="Arial" w:cs="Arial"/>
          <w:sz w:val="22"/>
          <w:szCs w:val="22"/>
        </w:rPr>
        <w:t xml:space="preserve"> </w:t>
      </w:r>
    </w:p>
    <w:p w14:paraId="49179C72" w14:textId="77777777" w:rsidR="003B4416" w:rsidRPr="009248C8" w:rsidRDefault="003B4416" w:rsidP="003B4416">
      <w:pPr>
        <w:pStyle w:val="Zwykytekst"/>
        <w:jc w:val="both"/>
        <w:rPr>
          <w:rFonts w:ascii="Arial" w:hAnsi="Arial" w:cs="Arial"/>
          <w:b/>
          <w:i/>
          <w:sz w:val="22"/>
          <w:szCs w:val="22"/>
        </w:rPr>
      </w:pPr>
    </w:p>
    <w:p w14:paraId="29D9AB24" w14:textId="77777777" w:rsidR="003B4416" w:rsidRDefault="003B4416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1E8742DF" w14:textId="77777777"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461D20BB" w14:textId="77777777"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667D76DB" w14:textId="77777777"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76458FFD" w14:textId="77777777" w:rsidR="004A28D8" w:rsidRPr="00F20547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sectPr w:rsidR="004A28D8" w:rsidRPr="00F20547" w:rsidSect="00E10C82">
      <w:footerReference w:type="default" r:id="rId10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2EE352" w14:textId="77777777" w:rsidR="00CF6829" w:rsidRDefault="00CF6829">
      <w:r>
        <w:separator/>
      </w:r>
    </w:p>
  </w:endnote>
  <w:endnote w:type="continuationSeparator" w:id="0">
    <w:p w14:paraId="7D846AD3" w14:textId="77777777" w:rsidR="00CF6829" w:rsidRDefault="00CF6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B13C0F" w14:textId="77777777" w:rsid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3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14:paraId="4D5A1192" w14:textId="77777777" w:rsidR="00ED6C7B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14:paraId="1360ED47" w14:textId="77777777" w:rsidR="00ED6C7B" w:rsidRPr="00346A70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14:paraId="087B6B1A" w14:textId="77777777" w:rsidR="00346A70" w:rsidRDefault="00346A70" w:rsidP="00346A70">
    <w:pPr>
      <w:pStyle w:val="Stopk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2C227C" w14:textId="77777777" w:rsidR="00CF6829" w:rsidRDefault="00CF6829">
      <w:r>
        <w:separator/>
      </w:r>
    </w:p>
  </w:footnote>
  <w:footnote w:type="continuationSeparator" w:id="0">
    <w:p w14:paraId="3CF86160" w14:textId="77777777" w:rsidR="00CF6829" w:rsidRDefault="00CF68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04F7C"/>
    <w:multiLevelType w:val="hybridMultilevel"/>
    <w:tmpl w:val="0452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785E"/>
    <w:multiLevelType w:val="hybridMultilevel"/>
    <w:tmpl w:val="191E10FE"/>
    <w:lvl w:ilvl="0" w:tplc="1C60E078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9E84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FCDD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2201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E04FF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BC05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8C75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606E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28C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017E77"/>
    <w:multiLevelType w:val="hybridMultilevel"/>
    <w:tmpl w:val="0046FA82"/>
    <w:lvl w:ilvl="0" w:tplc="CFDCE54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6E1F48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2FEDC">
      <w:start w:val="1"/>
      <w:numFmt w:val="lowerRoman"/>
      <w:lvlText w:val="%3"/>
      <w:lvlJc w:val="left"/>
      <w:pPr>
        <w:ind w:left="2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FC80C6">
      <w:start w:val="1"/>
      <w:numFmt w:val="decimal"/>
      <w:lvlText w:val="%4"/>
      <w:lvlJc w:val="left"/>
      <w:pPr>
        <w:ind w:left="2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B29DBA">
      <w:start w:val="1"/>
      <w:numFmt w:val="lowerLetter"/>
      <w:lvlText w:val="%5"/>
      <w:lvlJc w:val="left"/>
      <w:pPr>
        <w:ind w:left="3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0A8E6E">
      <w:start w:val="1"/>
      <w:numFmt w:val="lowerRoman"/>
      <w:lvlText w:val="%6"/>
      <w:lvlJc w:val="left"/>
      <w:pPr>
        <w:ind w:left="4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BA034E">
      <w:start w:val="1"/>
      <w:numFmt w:val="decimal"/>
      <w:lvlText w:val="%7"/>
      <w:lvlJc w:val="left"/>
      <w:pPr>
        <w:ind w:left="4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8268A">
      <w:start w:val="1"/>
      <w:numFmt w:val="lowerLetter"/>
      <w:lvlText w:val="%8"/>
      <w:lvlJc w:val="left"/>
      <w:pPr>
        <w:ind w:left="5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F0B970">
      <w:start w:val="1"/>
      <w:numFmt w:val="lowerRoman"/>
      <w:lvlText w:val="%9"/>
      <w:lvlJc w:val="left"/>
      <w:pPr>
        <w:ind w:left="6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2420B"/>
    <w:multiLevelType w:val="hybridMultilevel"/>
    <w:tmpl w:val="D492A77A"/>
    <w:lvl w:ilvl="0" w:tplc="A5A8C8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84B190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7252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6683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F6D8E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0E27B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E8F01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B2256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227D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472B92"/>
    <w:multiLevelType w:val="hybridMultilevel"/>
    <w:tmpl w:val="73142FA8"/>
    <w:lvl w:ilvl="0" w:tplc="8584A40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21900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8809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C4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7CFC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1A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618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A68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1CC5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B80521"/>
    <w:multiLevelType w:val="hybridMultilevel"/>
    <w:tmpl w:val="E09EB6C2"/>
    <w:lvl w:ilvl="0" w:tplc="C988F4F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DEFE16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FAAB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348F6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2C6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64913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62E5D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54597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A98B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5700545"/>
    <w:multiLevelType w:val="hybridMultilevel"/>
    <w:tmpl w:val="ACACC3F0"/>
    <w:lvl w:ilvl="0" w:tplc="828A81C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DA015C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6A1322">
      <w:start w:val="1"/>
      <w:numFmt w:val="lowerRoman"/>
      <w:lvlRestart w:val="0"/>
      <w:lvlText w:val="%3.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1840F2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5035A4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344554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32C762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8FFD0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7CB5A0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DA3773"/>
    <w:multiLevelType w:val="hybridMultilevel"/>
    <w:tmpl w:val="CDA6EF2C"/>
    <w:lvl w:ilvl="0" w:tplc="F6221B9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6E438">
      <w:start w:val="1"/>
      <w:numFmt w:val="lowerLetter"/>
      <w:lvlText w:val="%2"/>
      <w:lvlJc w:val="left"/>
      <w:pPr>
        <w:ind w:left="10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008F52">
      <w:start w:val="5"/>
      <w:numFmt w:val="lowerRoman"/>
      <w:lvlRestart w:val="0"/>
      <w:lvlText w:val="%3."/>
      <w:lvlJc w:val="left"/>
      <w:pPr>
        <w:ind w:left="1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06298">
      <w:start w:val="1"/>
      <w:numFmt w:val="decimal"/>
      <w:lvlText w:val="%4"/>
      <w:lvlJc w:val="left"/>
      <w:pPr>
        <w:ind w:left="2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1A5094">
      <w:start w:val="1"/>
      <w:numFmt w:val="lowerLetter"/>
      <w:lvlText w:val="%5"/>
      <w:lvlJc w:val="left"/>
      <w:pPr>
        <w:ind w:left="3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A49982">
      <w:start w:val="1"/>
      <w:numFmt w:val="lowerRoman"/>
      <w:lvlText w:val="%6"/>
      <w:lvlJc w:val="left"/>
      <w:pPr>
        <w:ind w:left="3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404BA2">
      <w:start w:val="1"/>
      <w:numFmt w:val="decimal"/>
      <w:lvlText w:val="%7"/>
      <w:lvlJc w:val="left"/>
      <w:pPr>
        <w:ind w:left="4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306C3A">
      <w:start w:val="1"/>
      <w:numFmt w:val="lowerLetter"/>
      <w:lvlText w:val="%8"/>
      <w:lvlJc w:val="left"/>
      <w:pPr>
        <w:ind w:left="5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702F90">
      <w:start w:val="1"/>
      <w:numFmt w:val="lowerRoman"/>
      <w:lvlText w:val="%9"/>
      <w:lvlJc w:val="left"/>
      <w:pPr>
        <w:ind w:left="6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270426D"/>
    <w:multiLevelType w:val="hybridMultilevel"/>
    <w:tmpl w:val="1B340E8C"/>
    <w:lvl w:ilvl="0" w:tplc="76DEB7EC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E4E5D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5C40D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0ABCE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30D5E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92A1C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A22C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088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E430E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56E6A6B"/>
    <w:multiLevelType w:val="hybridMultilevel"/>
    <w:tmpl w:val="CAF0E4BC"/>
    <w:lvl w:ilvl="0" w:tplc="88C8C0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7AA6E2">
      <w:start w:val="1"/>
      <w:numFmt w:val="lowerLetter"/>
      <w:lvlText w:val="%2"/>
      <w:lvlJc w:val="left"/>
      <w:pPr>
        <w:ind w:left="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6883E">
      <w:start w:val="1"/>
      <w:numFmt w:val="lowerRoman"/>
      <w:lvlText w:val="%3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B25832">
      <w:start w:val="1"/>
      <w:numFmt w:val="lowerRoman"/>
      <w:lvlRestart w:val="0"/>
      <w:lvlText w:val="%4.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683AB2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785BCA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423114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06148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E67FC2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A2C45C9"/>
    <w:multiLevelType w:val="hybridMultilevel"/>
    <w:tmpl w:val="F0581F2A"/>
    <w:lvl w:ilvl="0" w:tplc="0C3CBE5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D2D128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4B7D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0DB3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7E19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4EC41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AADC1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A270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CCCAE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BCF1589"/>
    <w:multiLevelType w:val="hybridMultilevel"/>
    <w:tmpl w:val="D1AAF648"/>
    <w:lvl w:ilvl="0" w:tplc="C1A66DA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E23A">
      <w:start w:val="1"/>
      <w:numFmt w:val="lowerLetter"/>
      <w:lvlRestart w:val="0"/>
      <w:lvlText w:val="%2."/>
      <w:lvlJc w:val="left"/>
      <w:pPr>
        <w:ind w:left="1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CCF77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B8A39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CEDF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4C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6E6E6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44BC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668D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CB46ABA"/>
    <w:multiLevelType w:val="hybridMultilevel"/>
    <w:tmpl w:val="6BA075EA"/>
    <w:lvl w:ilvl="0" w:tplc="153C232E">
      <w:start w:val="9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00F0C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AA3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0EAF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87ED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A4FE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14D12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92C0C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BC171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F6226AF"/>
    <w:multiLevelType w:val="hybridMultilevel"/>
    <w:tmpl w:val="665C4812"/>
    <w:lvl w:ilvl="0" w:tplc="55E23D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E04CCE">
      <w:start w:val="3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EECD2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B4C8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2F5C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64BB8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2AE6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88D3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ACAE7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00A5F7A"/>
    <w:multiLevelType w:val="hybridMultilevel"/>
    <w:tmpl w:val="27987E0A"/>
    <w:lvl w:ilvl="0" w:tplc="A89CF3B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D6ED0A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8811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52C7A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2E0CA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12454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FA041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A257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8DA8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B72750E"/>
    <w:multiLevelType w:val="hybridMultilevel"/>
    <w:tmpl w:val="D6889D3E"/>
    <w:lvl w:ilvl="0" w:tplc="D6EA8E1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ACE2D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4878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DC4A3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E61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3C3CA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C774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FCCC1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4297A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F6621A8"/>
    <w:multiLevelType w:val="hybridMultilevel"/>
    <w:tmpl w:val="A9DE2914"/>
    <w:lvl w:ilvl="0" w:tplc="40AC544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B422DE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3CCCA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F4C14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040E2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654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50057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92691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AEB0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0642781"/>
    <w:multiLevelType w:val="hybridMultilevel"/>
    <w:tmpl w:val="5D94763A"/>
    <w:lvl w:ilvl="0" w:tplc="2306059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CF36E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87BFA">
      <w:start w:val="1"/>
      <w:numFmt w:val="lowerLetter"/>
      <w:lvlRestart w:val="0"/>
      <w:lvlText w:val="%3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E8588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8C7E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8E893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02057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DA112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D4E13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27F70DA"/>
    <w:multiLevelType w:val="hybridMultilevel"/>
    <w:tmpl w:val="45900912"/>
    <w:lvl w:ilvl="0" w:tplc="3848B10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442D2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214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882E7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F8628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B4B78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0AF30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A26E0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8A700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584360E"/>
    <w:multiLevelType w:val="hybridMultilevel"/>
    <w:tmpl w:val="9FA89E78"/>
    <w:lvl w:ilvl="0" w:tplc="9E34B3C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D130A3"/>
    <w:multiLevelType w:val="hybridMultilevel"/>
    <w:tmpl w:val="20A264C6"/>
    <w:lvl w:ilvl="0" w:tplc="5FC44F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DCB59C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AA8AD6">
      <w:start w:val="1"/>
      <w:numFmt w:val="lowerLetter"/>
      <w:lvlRestart w:val="0"/>
      <w:lvlText w:val="%3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40930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D0E6C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60F5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2F4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30B19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47C8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9"/>
  </w:num>
  <w:num w:numId="3">
    <w:abstractNumId w:val="16"/>
  </w:num>
  <w:num w:numId="4">
    <w:abstractNumId w:val="1"/>
  </w:num>
  <w:num w:numId="5">
    <w:abstractNumId w:val="5"/>
  </w:num>
  <w:num w:numId="6">
    <w:abstractNumId w:val="8"/>
  </w:num>
  <w:num w:numId="7">
    <w:abstractNumId w:val="15"/>
  </w:num>
  <w:num w:numId="8">
    <w:abstractNumId w:val="14"/>
  </w:num>
  <w:num w:numId="9">
    <w:abstractNumId w:val="3"/>
  </w:num>
  <w:num w:numId="10">
    <w:abstractNumId w:val="13"/>
  </w:num>
  <w:num w:numId="11">
    <w:abstractNumId w:val="6"/>
  </w:num>
  <w:num w:numId="12">
    <w:abstractNumId w:val="7"/>
  </w:num>
  <w:num w:numId="13">
    <w:abstractNumId w:val="4"/>
  </w:num>
  <w:num w:numId="14">
    <w:abstractNumId w:val="18"/>
  </w:num>
  <w:num w:numId="15">
    <w:abstractNumId w:val="9"/>
  </w:num>
  <w:num w:numId="16">
    <w:abstractNumId w:val="10"/>
  </w:num>
  <w:num w:numId="17">
    <w:abstractNumId w:val="12"/>
  </w:num>
  <w:num w:numId="18">
    <w:abstractNumId w:val="2"/>
  </w:num>
  <w:num w:numId="19">
    <w:abstractNumId w:val="11"/>
  </w:num>
  <w:num w:numId="20">
    <w:abstractNumId w:val="2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47"/>
    <w:rsid w:val="00024FF3"/>
    <w:rsid w:val="00047A97"/>
    <w:rsid w:val="00054161"/>
    <w:rsid w:val="000711A4"/>
    <w:rsid w:val="000B5129"/>
    <w:rsid w:val="000B6E38"/>
    <w:rsid w:val="000C594E"/>
    <w:rsid w:val="000E51C8"/>
    <w:rsid w:val="00107C05"/>
    <w:rsid w:val="00114822"/>
    <w:rsid w:val="001425D9"/>
    <w:rsid w:val="001803C6"/>
    <w:rsid w:val="001C2BCC"/>
    <w:rsid w:val="001C57B6"/>
    <w:rsid w:val="001E24B8"/>
    <w:rsid w:val="001F5F9F"/>
    <w:rsid w:val="002140E4"/>
    <w:rsid w:val="002405B1"/>
    <w:rsid w:val="00270E22"/>
    <w:rsid w:val="002714EC"/>
    <w:rsid w:val="0027209D"/>
    <w:rsid w:val="002A529C"/>
    <w:rsid w:val="002E7025"/>
    <w:rsid w:val="00314FA7"/>
    <w:rsid w:val="00341FB8"/>
    <w:rsid w:val="0034533B"/>
    <w:rsid w:val="00346A70"/>
    <w:rsid w:val="003744C6"/>
    <w:rsid w:val="003B4416"/>
    <w:rsid w:val="003D132E"/>
    <w:rsid w:val="003D70B6"/>
    <w:rsid w:val="00426D3B"/>
    <w:rsid w:val="0045358C"/>
    <w:rsid w:val="004679B4"/>
    <w:rsid w:val="0047788B"/>
    <w:rsid w:val="004A28D8"/>
    <w:rsid w:val="00510241"/>
    <w:rsid w:val="00516191"/>
    <w:rsid w:val="00560CDB"/>
    <w:rsid w:val="005834CE"/>
    <w:rsid w:val="005844C6"/>
    <w:rsid w:val="005A0B39"/>
    <w:rsid w:val="005A6DAA"/>
    <w:rsid w:val="005C4C75"/>
    <w:rsid w:val="005D0ACD"/>
    <w:rsid w:val="006056F5"/>
    <w:rsid w:val="006157E2"/>
    <w:rsid w:val="00626DF7"/>
    <w:rsid w:val="00655674"/>
    <w:rsid w:val="006E2C74"/>
    <w:rsid w:val="007142E5"/>
    <w:rsid w:val="00742996"/>
    <w:rsid w:val="007446EF"/>
    <w:rsid w:val="00766F2F"/>
    <w:rsid w:val="00791E14"/>
    <w:rsid w:val="007A3E00"/>
    <w:rsid w:val="007C4CBB"/>
    <w:rsid w:val="007E6662"/>
    <w:rsid w:val="007E6D17"/>
    <w:rsid w:val="0080033D"/>
    <w:rsid w:val="008003BE"/>
    <w:rsid w:val="00815642"/>
    <w:rsid w:val="008336C5"/>
    <w:rsid w:val="0089585C"/>
    <w:rsid w:val="008A483F"/>
    <w:rsid w:val="008B231A"/>
    <w:rsid w:val="008F1BDE"/>
    <w:rsid w:val="009248C8"/>
    <w:rsid w:val="009465CE"/>
    <w:rsid w:val="0097301E"/>
    <w:rsid w:val="00985B3A"/>
    <w:rsid w:val="00985E04"/>
    <w:rsid w:val="009A2889"/>
    <w:rsid w:val="009F6D35"/>
    <w:rsid w:val="00A2772D"/>
    <w:rsid w:val="00A74D61"/>
    <w:rsid w:val="00A82141"/>
    <w:rsid w:val="00A91327"/>
    <w:rsid w:val="00A96734"/>
    <w:rsid w:val="00AB173C"/>
    <w:rsid w:val="00AB36D4"/>
    <w:rsid w:val="00AD109D"/>
    <w:rsid w:val="00AF3347"/>
    <w:rsid w:val="00B13965"/>
    <w:rsid w:val="00B36E0C"/>
    <w:rsid w:val="00B831BF"/>
    <w:rsid w:val="00B959FC"/>
    <w:rsid w:val="00C30647"/>
    <w:rsid w:val="00C30C5E"/>
    <w:rsid w:val="00C51541"/>
    <w:rsid w:val="00C77238"/>
    <w:rsid w:val="00CB204E"/>
    <w:rsid w:val="00CC02B5"/>
    <w:rsid w:val="00CD3C7F"/>
    <w:rsid w:val="00CF6829"/>
    <w:rsid w:val="00D5499B"/>
    <w:rsid w:val="00D9623D"/>
    <w:rsid w:val="00DB6ADF"/>
    <w:rsid w:val="00DD16B0"/>
    <w:rsid w:val="00E10C82"/>
    <w:rsid w:val="00E55F69"/>
    <w:rsid w:val="00E6438B"/>
    <w:rsid w:val="00E91813"/>
    <w:rsid w:val="00EA31D1"/>
    <w:rsid w:val="00ED29BA"/>
    <w:rsid w:val="00ED43CA"/>
    <w:rsid w:val="00ED6C7B"/>
    <w:rsid w:val="00EF765D"/>
    <w:rsid w:val="00F16BA7"/>
    <w:rsid w:val="00F20547"/>
    <w:rsid w:val="00F77474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10CC491"/>
  <w15:docId w15:val="{8DDA1590-7AF6-4EA4-9032-0E20673E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D6C7B"/>
  </w:style>
  <w:style w:type="table" w:styleId="Tabela-Siatka">
    <w:name w:val="Table Grid"/>
    <w:basedOn w:val="Standardowy"/>
    <w:uiPriority w:val="59"/>
    <w:rsid w:val="005A0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28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889"/>
    <w:rPr>
      <w:color w:val="605E5C"/>
      <w:shd w:val="clear" w:color="auto" w:fill="E1DFDD"/>
    </w:rPr>
  </w:style>
  <w:style w:type="table" w:customStyle="1" w:styleId="TableGrid">
    <w:name w:val="TableGrid"/>
    <w:rsid w:val="007142E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1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02422D-7C90-4F59-820F-82A8EDC16F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09E861-9F52-4902-9BD9-FA636CEF2C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7D499B-0D13-46F6-9E46-76BBFDCE6625}">
  <ds:schemaRefs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dcmitype/"/>
    <ds:schemaRef ds:uri="5f071c81-3c8e-4cbe-9ae3-4bef1926d3c0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Bartłomiej Baziak</cp:lastModifiedBy>
  <cp:revision>2</cp:revision>
  <cp:lastPrinted>1900-12-31T23:00:00Z</cp:lastPrinted>
  <dcterms:created xsi:type="dcterms:W3CDTF">2022-02-28T08:30:00Z</dcterms:created>
  <dcterms:modified xsi:type="dcterms:W3CDTF">2022-02-28T08:30:00Z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