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30A4" w:rsidRPr="00FA30A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A30A4" w:rsidRPr="00FA30A4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FA30A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A30A4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materiałów szewnych na okres 24 miesięcy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A30A4" w:rsidRPr="00FA30A4">
        <w:rPr>
          <w:rFonts w:ascii="Arial" w:eastAsia="Times New Roman" w:hAnsi="Arial" w:cs="Arial"/>
          <w:b/>
          <w:sz w:val="24"/>
          <w:szCs w:val="24"/>
          <w:lang w:eastAsia="pl-PL"/>
        </w:rPr>
        <w:t>9/2022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127" w:rsidRDefault="00895127" w:rsidP="00025386">
      <w:pPr>
        <w:spacing w:after="0" w:line="240" w:lineRule="auto"/>
      </w:pPr>
      <w:r>
        <w:separator/>
      </w:r>
    </w:p>
  </w:endnote>
  <w:endnote w:type="continuationSeparator" w:id="0">
    <w:p w:rsidR="00895127" w:rsidRDefault="008951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0A4" w:rsidRDefault="00FA30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0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0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0A4" w:rsidRDefault="00FA30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127" w:rsidRDefault="00895127" w:rsidP="00025386">
      <w:pPr>
        <w:spacing w:after="0" w:line="240" w:lineRule="auto"/>
      </w:pPr>
      <w:r>
        <w:separator/>
      </w:r>
    </w:p>
  </w:footnote>
  <w:footnote w:type="continuationSeparator" w:id="0">
    <w:p w:rsidR="00895127" w:rsidRDefault="008951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0A4" w:rsidRDefault="00FA30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A30A4">
      <w:rPr>
        <w:rFonts w:ascii="Arial" w:hAnsi="Arial" w:cs="Arial"/>
        <w:sz w:val="20"/>
        <w:szCs w:val="20"/>
      </w:rPr>
      <w:t>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0A4" w:rsidRDefault="00FA30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127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95127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30A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2022-02-03T12:09:00Z</dcterms:created>
  <dcterms:modified xsi:type="dcterms:W3CDTF">2022-02-03T12:09:00Z</dcterms:modified>
</cp:coreProperties>
</file>