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FA6F7" w14:textId="77777777" w:rsidR="005F4BC0" w:rsidRDefault="00454AC1" w:rsidP="004F079B">
      <w:pPr>
        <w:spacing w:after="240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54AC1">
        <w:rPr>
          <w:sz w:val="22"/>
          <w:szCs w:val="22"/>
        </w:rPr>
        <w:t>2022-02-09</w:t>
      </w:r>
    </w:p>
    <w:p w14:paraId="32A9DCA2" w14:textId="77777777" w:rsidR="00454AC1" w:rsidRPr="00454AC1" w:rsidRDefault="00454AC1">
      <w:pPr>
        <w:rPr>
          <w:b/>
          <w:bCs/>
          <w:sz w:val="22"/>
          <w:szCs w:val="22"/>
        </w:rPr>
      </w:pPr>
      <w:r w:rsidRPr="00454AC1">
        <w:rPr>
          <w:b/>
          <w:bCs/>
          <w:sz w:val="22"/>
          <w:szCs w:val="22"/>
        </w:rPr>
        <w:t>Szpital Wojewódzki w Poznaniu</w:t>
      </w:r>
    </w:p>
    <w:p w14:paraId="3981F8AF" w14:textId="77777777" w:rsidR="00F16C50" w:rsidRPr="00D91931" w:rsidRDefault="00454AC1">
      <w:pPr>
        <w:rPr>
          <w:b/>
          <w:bCs/>
          <w:sz w:val="22"/>
          <w:szCs w:val="22"/>
        </w:rPr>
      </w:pPr>
      <w:r w:rsidRPr="00454AC1">
        <w:rPr>
          <w:b/>
          <w:bCs/>
          <w:sz w:val="22"/>
          <w:szCs w:val="22"/>
        </w:rPr>
        <w:t>Dział Zamówień Publicznych</w:t>
      </w:r>
    </w:p>
    <w:p w14:paraId="4A2E3681" w14:textId="77777777" w:rsidR="00F16C50" w:rsidRPr="00BD5546" w:rsidRDefault="00454AC1">
      <w:pPr>
        <w:rPr>
          <w:sz w:val="22"/>
          <w:szCs w:val="22"/>
        </w:rPr>
      </w:pPr>
      <w:r w:rsidRPr="00454AC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454AC1">
        <w:rPr>
          <w:sz w:val="22"/>
          <w:szCs w:val="22"/>
        </w:rPr>
        <w:t>7/19</w:t>
      </w:r>
    </w:p>
    <w:p w14:paraId="69EDC00A" w14:textId="77777777" w:rsidR="00F16C50" w:rsidRPr="00BD5546" w:rsidRDefault="00454AC1">
      <w:pPr>
        <w:rPr>
          <w:sz w:val="22"/>
          <w:szCs w:val="22"/>
        </w:rPr>
      </w:pPr>
      <w:r w:rsidRPr="00454AC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54AC1">
        <w:rPr>
          <w:sz w:val="22"/>
          <w:szCs w:val="22"/>
        </w:rPr>
        <w:t>Poznań</w:t>
      </w:r>
    </w:p>
    <w:p w14:paraId="4F7E5226" w14:textId="77777777" w:rsidR="00C76B97" w:rsidRDefault="00C76B97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0D445C2C" w14:textId="11DFBDBA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290ADC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3682C3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755AA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2296B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FE096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0BCBE5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54AC1" w:rsidRPr="00607F9B" w14:paraId="010FF52F" w14:textId="77777777" w:rsidTr="0087372F">
        <w:trPr>
          <w:trHeight w:val="638"/>
        </w:trPr>
        <w:tc>
          <w:tcPr>
            <w:tcW w:w="959" w:type="dxa"/>
            <w:shd w:val="clear" w:color="auto" w:fill="auto"/>
          </w:tcPr>
          <w:p w14:paraId="63DDFED8" w14:textId="77777777" w:rsidR="00454AC1" w:rsidRPr="00607F9B" w:rsidRDefault="00454AC1" w:rsidP="008737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868101" w14:textId="56517654" w:rsidR="00454AC1" w:rsidRPr="00607F9B" w:rsidRDefault="00454AC1" w:rsidP="008737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54AC1">
              <w:rPr>
                <w:sz w:val="22"/>
                <w:szCs w:val="22"/>
              </w:rPr>
              <w:t>podstawowy</w:t>
            </w:r>
            <w:r w:rsidR="00C76B97">
              <w:rPr>
                <w:sz w:val="22"/>
                <w:szCs w:val="22"/>
              </w:rPr>
              <w:t>m</w:t>
            </w:r>
            <w:r w:rsidRPr="00454AC1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54AC1">
              <w:rPr>
                <w:b/>
                <w:bCs/>
                <w:sz w:val="22"/>
                <w:szCs w:val="22"/>
              </w:rPr>
              <w:t>Sukcesywna dostawa osprzętu endoskopowego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54AC1">
              <w:rPr>
                <w:b/>
                <w:sz w:val="22"/>
                <w:szCs w:val="22"/>
              </w:rPr>
              <w:t>SZW/DZP/6/2022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768FBB7" w14:textId="4E9DFD7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54AC1" w:rsidRPr="00454AC1">
        <w:rPr>
          <w:rFonts w:ascii="Times New Roman" w:hAnsi="Times New Roman"/>
          <w:b/>
          <w:szCs w:val="22"/>
        </w:rPr>
        <w:t>Szpital Wojewódzki w Poznaniu</w:t>
      </w:r>
      <w:r w:rsidR="00C76B97">
        <w:rPr>
          <w:rFonts w:ascii="Times New Roman" w:hAnsi="Times New Roman"/>
          <w:b/>
          <w:szCs w:val="22"/>
        </w:rPr>
        <w:t xml:space="preserve">, </w:t>
      </w:r>
      <w:r w:rsidR="00454AC1" w:rsidRPr="00454AC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54AC1" w:rsidRPr="00454AC1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18D79F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54AC1" w:rsidRPr="00454AC1">
        <w:rPr>
          <w:rFonts w:ascii="Times New Roman" w:hAnsi="Times New Roman"/>
          <w:b/>
          <w:szCs w:val="22"/>
        </w:rPr>
        <w:t>2022-02-11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54AC1" w:rsidRPr="00454AC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54AC1" w:rsidRPr="00454AC1">
        <w:rPr>
          <w:rFonts w:ascii="Times New Roman" w:hAnsi="Times New Roman"/>
          <w:b/>
          <w:szCs w:val="22"/>
        </w:rPr>
        <w:t>2022-02-15</w:t>
      </w:r>
      <w:r w:rsidR="008365E9">
        <w:rPr>
          <w:rFonts w:ascii="Times New Roman" w:hAnsi="Times New Roman"/>
          <w:szCs w:val="22"/>
        </w:rPr>
        <w:t xml:space="preserve"> godz. </w:t>
      </w:r>
      <w:r w:rsidR="00454AC1" w:rsidRPr="00454AC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B8CD47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54AC1" w:rsidRPr="00454AC1">
        <w:rPr>
          <w:rFonts w:ascii="Times New Roman" w:hAnsi="Times New Roman"/>
          <w:b/>
          <w:szCs w:val="22"/>
        </w:rPr>
        <w:t>2022-02-11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54AC1" w:rsidRPr="00454AC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54AC1" w:rsidRPr="00454AC1">
        <w:rPr>
          <w:rFonts w:ascii="Times New Roman" w:hAnsi="Times New Roman"/>
          <w:b/>
          <w:szCs w:val="22"/>
        </w:rPr>
        <w:t>2022-02-15</w:t>
      </w:r>
      <w:r w:rsidR="008365E9">
        <w:rPr>
          <w:rFonts w:ascii="Times New Roman" w:hAnsi="Times New Roman"/>
          <w:szCs w:val="22"/>
        </w:rPr>
        <w:t xml:space="preserve"> godz. </w:t>
      </w:r>
      <w:r w:rsidR="00454AC1" w:rsidRPr="00454AC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4BED97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8AA02C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D393DA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7FFBDDB" w14:textId="1646B119" w:rsidR="00F16C50" w:rsidRPr="0046562F" w:rsidRDefault="00010D0D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</w:t>
      </w:r>
      <w:r w:rsidR="00F16C50" w:rsidRPr="004F079B">
        <w:rPr>
          <w:iCs/>
          <w:sz w:val="22"/>
          <w:szCs w:val="22"/>
        </w:rPr>
        <w:t>amawiający</w:t>
      </w:r>
    </w:p>
    <w:p w14:paraId="62D1E430" w14:textId="77777777" w:rsidR="00010D0D" w:rsidRDefault="00454AC1" w:rsidP="00010D0D">
      <w:pPr>
        <w:pStyle w:val="Tekstpodstawowy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 xml:space="preserve"> </w:t>
      </w:r>
      <w:r w:rsidR="00010D0D" w:rsidRPr="00524B20">
        <w:rPr>
          <w:sz w:val="22"/>
          <w:szCs w:val="22"/>
        </w:rPr>
        <w:t xml:space="preserve">  </w:t>
      </w:r>
      <w:r w:rsidR="00010D0D">
        <w:rPr>
          <w:sz w:val="22"/>
          <w:szCs w:val="22"/>
        </w:rPr>
        <w:t xml:space="preserve">/-/ Dyrektor Szpitala Wojewódzkiego </w:t>
      </w:r>
    </w:p>
    <w:p w14:paraId="292BE054" w14:textId="77777777" w:rsidR="00010D0D" w:rsidRDefault="00010D0D" w:rsidP="00010D0D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1349B6A8" w14:textId="77777777" w:rsidR="00010D0D" w:rsidRPr="00B464D3" w:rsidRDefault="00010D0D" w:rsidP="00010D0D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Piotr Nowicki</w:t>
      </w:r>
    </w:p>
    <w:p w14:paraId="59237A9C" w14:textId="0DF11118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D327E" w14:textId="77777777" w:rsidR="003255C2" w:rsidRDefault="003255C2">
      <w:r>
        <w:separator/>
      </w:r>
    </w:p>
  </w:endnote>
  <w:endnote w:type="continuationSeparator" w:id="0">
    <w:p w14:paraId="46FDA8DC" w14:textId="77777777" w:rsidR="003255C2" w:rsidRDefault="00325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A08C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58B1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F15CEC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2AB08A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A55C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BBA60" w14:textId="77777777" w:rsidR="003255C2" w:rsidRDefault="003255C2">
      <w:r>
        <w:separator/>
      </w:r>
    </w:p>
  </w:footnote>
  <w:footnote w:type="continuationSeparator" w:id="0">
    <w:p w14:paraId="1799641F" w14:textId="77777777" w:rsidR="003255C2" w:rsidRDefault="00325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0F32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A359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E4D5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5C2"/>
    <w:rsid w:val="00010D0D"/>
    <w:rsid w:val="00136AEA"/>
    <w:rsid w:val="0015679F"/>
    <w:rsid w:val="001C5A4C"/>
    <w:rsid w:val="001C7A2E"/>
    <w:rsid w:val="002F480A"/>
    <w:rsid w:val="003255C2"/>
    <w:rsid w:val="0033399E"/>
    <w:rsid w:val="0037248D"/>
    <w:rsid w:val="003D12E3"/>
    <w:rsid w:val="00416659"/>
    <w:rsid w:val="004360B0"/>
    <w:rsid w:val="00454AC1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76B9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4492FB"/>
  <w15:chartTrackingRefBased/>
  <w15:docId w15:val="{7AB947EC-76AF-485C-A0A8-748D68811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2022-02-09T09:34:00Z</cp:lastPrinted>
  <dcterms:created xsi:type="dcterms:W3CDTF">2022-02-09T09:36:00Z</dcterms:created>
  <dcterms:modified xsi:type="dcterms:W3CDTF">2022-02-09T09:36:00Z</dcterms:modified>
</cp:coreProperties>
</file>