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84EE1" w14:textId="77777777" w:rsidR="00EE6A98" w:rsidRPr="003E1EA1" w:rsidRDefault="00EE6A98" w:rsidP="001749EF">
      <w:pPr>
        <w:pStyle w:val="Tytu"/>
        <w:spacing w:before="0" w:line="240" w:lineRule="auto"/>
        <w:jc w:val="right"/>
        <w:rPr>
          <w:rFonts w:ascii="Times New Roman" w:hAnsi="Times New Roman"/>
          <w:sz w:val="24"/>
        </w:rPr>
      </w:pPr>
      <w:r w:rsidRPr="003E1EA1">
        <w:rPr>
          <w:rFonts w:ascii="Times New Roman" w:hAnsi="Times New Roman"/>
          <w:sz w:val="24"/>
        </w:rPr>
        <w:t xml:space="preserve">Załącznik nr </w:t>
      </w:r>
      <w:r w:rsidR="003E1EA1" w:rsidRPr="003E1EA1">
        <w:rPr>
          <w:rFonts w:ascii="Times New Roman" w:hAnsi="Times New Roman"/>
          <w:sz w:val="24"/>
        </w:rPr>
        <w:t>2</w:t>
      </w:r>
    </w:p>
    <w:p w14:paraId="2E4705ED" w14:textId="77777777" w:rsidR="00EE6A98" w:rsidRDefault="00EE6A98" w:rsidP="001749EF">
      <w:pPr>
        <w:rPr>
          <w:sz w:val="22"/>
        </w:rPr>
      </w:pPr>
    </w:p>
    <w:p w14:paraId="75BB160F" w14:textId="32A71F42" w:rsidR="00EE6A98" w:rsidRDefault="00044468" w:rsidP="001749EF">
      <w:pPr>
        <w:rPr>
          <w:sz w:val="22"/>
        </w:rPr>
      </w:pPr>
      <w:r>
        <w:rPr>
          <w:rFonts w:ascii="Tahoma" w:hAnsi="Tahoma"/>
          <w:sz w:val="16"/>
        </w:rPr>
        <w:t>Nazwa Wykonawcy</w:t>
      </w:r>
    </w:p>
    <w:p w14:paraId="254A29CC" w14:textId="77777777" w:rsidR="00EE6A98" w:rsidRDefault="00EE6A98" w:rsidP="001749EF">
      <w:pPr>
        <w:rPr>
          <w:sz w:val="22"/>
        </w:rPr>
      </w:pPr>
    </w:p>
    <w:p w14:paraId="293243C3" w14:textId="77777777" w:rsidR="00EE6A98" w:rsidRDefault="00EE6A98" w:rsidP="001749EF">
      <w:pPr>
        <w:rPr>
          <w:sz w:val="22"/>
        </w:rPr>
      </w:pPr>
    </w:p>
    <w:p w14:paraId="085E62B7" w14:textId="77777777" w:rsidR="00EE6A98" w:rsidRDefault="00EE6A98" w:rsidP="001749EF"/>
    <w:p w14:paraId="27FDB5E9" w14:textId="77777777" w:rsidR="00EE6A98" w:rsidRDefault="00EE6A98" w:rsidP="001749EF"/>
    <w:p w14:paraId="4B3884A9" w14:textId="37C2DC10" w:rsidR="00EE6A98" w:rsidRPr="00005795" w:rsidRDefault="00044468" w:rsidP="001749EF">
      <w:pPr>
        <w:rPr>
          <w:b/>
          <w:sz w:val="22"/>
        </w:rPr>
      </w:pPr>
      <w:r>
        <w:rPr>
          <w:b/>
          <w:sz w:val="22"/>
        </w:rPr>
        <w:t xml:space="preserve">Nr sprawy: </w:t>
      </w:r>
      <w:r w:rsidR="00276606" w:rsidRPr="00276606">
        <w:rPr>
          <w:b/>
          <w:sz w:val="22"/>
        </w:rPr>
        <w:t>ZP/</w:t>
      </w:r>
      <w:r w:rsidR="000B2E98" w:rsidRPr="000B2E98">
        <w:rPr>
          <w:b/>
          <w:sz w:val="22"/>
        </w:rPr>
        <w:t>11</w:t>
      </w:r>
      <w:r w:rsidR="00276606" w:rsidRPr="00276606">
        <w:rPr>
          <w:b/>
          <w:sz w:val="22"/>
        </w:rPr>
        <w:t>/20</w:t>
      </w:r>
      <w:r w:rsidR="00340579">
        <w:rPr>
          <w:b/>
          <w:sz w:val="22"/>
        </w:rPr>
        <w:t>2</w:t>
      </w:r>
      <w:r w:rsidR="003127E6">
        <w:rPr>
          <w:b/>
          <w:sz w:val="22"/>
        </w:rPr>
        <w:t>2</w:t>
      </w:r>
    </w:p>
    <w:p w14:paraId="370345D7" w14:textId="77777777" w:rsidR="00044468" w:rsidRDefault="00044468" w:rsidP="001749EF">
      <w:pPr>
        <w:pStyle w:val="Nagwek2"/>
        <w:jc w:val="center"/>
        <w:rPr>
          <w:b/>
        </w:rPr>
      </w:pPr>
    </w:p>
    <w:p w14:paraId="52461924" w14:textId="4CB0D5B4" w:rsidR="00EE6A98" w:rsidRDefault="00EE6A98" w:rsidP="001749EF">
      <w:pPr>
        <w:pStyle w:val="Nagwek2"/>
        <w:jc w:val="center"/>
        <w:rPr>
          <w:b/>
        </w:rPr>
      </w:pPr>
      <w:r>
        <w:rPr>
          <w:b/>
        </w:rPr>
        <w:t>WYKAZ</w:t>
      </w:r>
      <w:r w:rsidR="008C0951">
        <w:rPr>
          <w:b/>
        </w:rPr>
        <w:t xml:space="preserve"> </w:t>
      </w:r>
      <w:r w:rsidRPr="003E1EA1">
        <w:rPr>
          <w:b/>
        </w:rPr>
        <w:t>DOSTAW</w:t>
      </w:r>
    </w:p>
    <w:p w14:paraId="663F5A6F" w14:textId="77777777" w:rsidR="00EE6A98" w:rsidRDefault="00EE6A98" w:rsidP="001749EF">
      <w:pPr>
        <w:rPr>
          <w:sz w:val="22"/>
        </w:rPr>
      </w:pPr>
    </w:p>
    <w:p w14:paraId="277D44CB" w14:textId="77777777" w:rsidR="00EE6A98" w:rsidRDefault="00EE6A98" w:rsidP="001749EF">
      <w:pPr>
        <w:rPr>
          <w:sz w:val="22"/>
        </w:rPr>
      </w:pPr>
    </w:p>
    <w:p w14:paraId="0BC4EBE0" w14:textId="77777777" w:rsidR="00EE6A98" w:rsidRDefault="00EE6A98" w:rsidP="001749EF">
      <w:pPr>
        <w:rPr>
          <w:sz w:val="24"/>
        </w:rPr>
      </w:pPr>
      <w:r>
        <w:rPr>
          <w:sz w:val="24"/>
        </w:rPr>
        <w:t>Składając ofertę w przetargu „</w:t>
      </w:r>
      <w:r w:rsidR="00276606" w:rsidRPr="00276606">
        <w:rPr>
          <w:b/>
          <w:sz w:val="24"/>
        </w:rPr>
        <w:t>przetarg nieograniczony</w:t>
      </w:r>
      <w:r>
        <w:rPr>
          <w:sz w:val="24"/>
        </w:rPr>
        <w:t>„ na :</w:t>
      </w:r>
    </w:p>
    <w:p w14:paraId="7EFB4C23" w14:textId="77777777" w:rsidR="008C0951" w:rsidRDefault="00276606" w:rsidP="008C0951">
      <w:pPr>
        <w:jc w:val="center"/>
        <w:rPr>
          <w:b/>
          <w:sz w:val="24"/>
        </w:rPr>
      </w:pPr>
      <w:r w:rsidRPr="00276606">
        <w:rPr>
          <w:b/>
          <w:sz w:val="24"/>
        </w:rPr>
        <w:t>Zakup energii elektrycznej do obiektu: Szpital Miejski Specjalistyczny im. Gabriela Narutowicza w Krakowie</w:t>
      </w:r>
      <w:r w:rsidR="00952FFD">
        <w:rPr>
          <w:b/>
          <w:sz w:val="24"/>
        </w:rPr>
        <w:t xml:space="preserve"> </w:t>
      </w:r>
    </w:p>
    <w:p w14:paraId="50548FA8" w14:textId="3760286A" w:rsidR="00EE6A98" w:rsidRDefault="00EE6A98" w:rsidP="008C0951">
      <w:pPr>
        <w:jc w:val="center"/>
        <w:rPr>
          <w:sz w:val="24"/>
        </w:rPr>
      </w:pPr>
      <w:r>
        <w:rPr>
          <w:sz w:val="24"/>
        </w:rPr>
        <w:t>oświadczamy, że:</w:t>
      </w:r>
    </w:p>
    <w:p w14:paraId="5717F66C" w14:textId="762C6B7B" w:rsidR="00742C2E" w:rsidRDefault="00742C2E" w:rsidP="00A4659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okresie ostatnich 3 lat, a jeżeli okres prowadzenia działalności jest krótszy – w tym okresie, 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 xml:space="preserve">wykonaliśmy następujące </w:t>
      </w:r>
      <w:r w:rsidR="00A45044" w:rsidRPr="00A45044">
        <w:rPr>
          <w:rFonts w:ascii="Times New Roman" w:hAnsi="Times New Roman" w:cs="Times New Roman"/>
          <w:b/>
          <w:color w:val="auto"/>
          <w:sz w:val="22"/>
          <w:szCs w:val="22"/>
        </w:rPr>
        <w:t>dostawy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 xml:space="preserve"> odpowiadające swoim rodzajem i wartością dostawie stanowiącej przedmiot zamówienia. W załączeniu </w:t>
      </w:r>
      <w:r>
        <w:rPr>
          <w:rFonts w:ascii="Times New Roman" w:hAnsi="Times New Roman" w:cs="Times New Roman"/>
          <w:color w:val="auto"/>
          <w:sz w:val="22"/>
          <w:szCs w:val="22"/>
        </w:rPr>
        <w:t>dowod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>y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określając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>e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czy te dostawy zostały wykonane lub są wykonywane należycie</w:t>
      </w:r>
      <w:r w:rsidR="00A46592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4D5577A2" w14:textId="77777777" w:rsidR="00742C2E" w:rsidRDefault="00742C2E" w:rsidP="001749EF">
      <w:pPr>
        <w:pStyle w:val="Tekstpodstawowy"/>
        <w:spacing w:line="240" w:lineRule="auto"/>
        <w:jc w:val="both"/>
        <w:rPr>
          <w:rFonts w:ascii="Times New Roman" w:hAnsi="Times New Roman"/>
          <w:sz w:val="24"/>
        </w:rPr>
      </w:pPr>
    </w:p>
    <w:p w14:paraId="62DB58FE" w14:textId="77777777" w:rsidR="00EE6A98" w:rsidRDefault="00EE6A98" w:rsidP="00EE6A98">
      <w:pPr>
        <w:rPr>
          <w:sz w:val="24"/>
        </w:rPr>
      </w:pPr>
    </w:p>
    <w:tbl>
      <w:tblPr>
        <w:tblW w:w="9966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977"/>
        <w:gridCol w:w="2268"/>
        <w:gridCol w:w="1417"/>
        <w:gridCol w:w="2594"/>
      </w:tblGrid>
      <w:tr w:rsidR="00EE6A98" w14:paraId="6DC8C6F8" w14:textId="77777777" w:rsidTr="0017498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1EBA2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953C8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Nazwa odbiorcy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006C3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Opis przedmiotu zamówienia (zakres dostaw/realizacji)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017EC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26B3D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</w:tc>
      </w:tr>
      <w:tr w:rsidR="00EE6A98" w14:paraId="0F2BEFD7" w14:textId="77777777" w:rsidTr="0017498A">
        <w:trPr>
          <w:trHeight w:val="7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600B1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5760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51D70FD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46537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BB784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2EEC9165" w14:textId="77777777" w:rsidTr="0017498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CB704" w14:textId="77777777" w:rsidR="00EE6A98" w:rsidRDefault="00EE6A98">
            <w:pPr>
              <w:rPr>
                <w:sz w:val="24"/>
              </w:rPr>
            </w:pPr>
          </w:p>
          <w:p w14:paraId="4E25D8DD" w14:textId="77777777" w:rsidR="00EE6A98" w:rsidRDefault="00EE6A98">
            <w:pPr>
              <w:rPr>
                <w:sz w:val="24"/>
              </w:rPr>
            </w:pPr>
          </w:p>
          <w:p w14:paraId="1CFD69E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4B80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4E113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B6B65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3E533" w14:textId="77777777" w:rsidR="00EE6A98" w:rsidRDefault="00EE6A98">
            <w:pPr>
              <w:rPr>
                <w:sz w:val="24"/>
              </w:rPr>
            </w:pPr>
          </w:p>
        </w:tc>
      </w:tr>
    </w:tbl>
    <w:p w14:paraId="3313F6F9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1FF66E86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4BFAC9C5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6F1B6228" w14:textId="6AABDB63" w:rsidR="00EE6A98" w:rsidRDefault="000B2E9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</w:t>
      </w:r>
      <w:bookmarkStart w:id="0" w:name="_GoBack"/>
      <w:bookmarkEnd w:id="0"/>
      <w:r w:rsidR="00EE6A98">
        <w:rPr>
          <w:sz w:val="24"/>
        </w:rPr>
        <w:tab/>
      </w:r>
      <w:r w:rsidR="00EE6A98">
        <w:rPr>
          <w:sz w:val="24"/>
          <w:u w:val="dotted"/>
        </w:rPr>
        <w:tab/>
      </w:r>
    </w:p>
    <w:p w14:paraId="08917F56" w14:textId="77777777" w:rsidR="00EE6A98" w:rsidRDefault="00EE6A9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50CEC1CF" w14:textId="77777777" w:rsidR="00EE6A98" w:rsidRDefault="00EE6A98"/>
    <w:sectPr w:rsidR="00EE6A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49D7E" w14:textId="77777777" w:rsidR="004F7717" w:rsidRDefault="004F7717">
      <w:r>
        <w:separator/>
      </w:r>
    </w:p>
  </w:endnote>
  <w:endnote w:type="continuationSeparator" w:id="0">
    <w:p w14:paraId="337AB51D" w14:textId="77777777" w:rsidR="004F7717" w:rsidRDefault="004F7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3D949" w14:textId="77777777" w:rsidR="00EE6A98" w:rsidRDefault="00EE6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38A4D" w14:textId="77777777" w:rsidR="00EE6A98" w:rsidRDefault="00EE6A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D5CD5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F2F6B" w14:textId="77777777" w:rsidR="00EE6A98" w:rsidRDefault="00EE6A9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002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4D490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CB6018" w14:textId="77777777" w:rsidR="00EE6A98" w:rsidRDefault="00EE6A98">
    <w:pPr>
      <w:pStyle w:val="Stopka"/>
      <w:tabs>
        <w:tab w:val="clear" w:pos="4536"/>
      </w:tabs>
      <w:jc w:val="center"/>
    </w:pPr>
  </w:p>
  <w:p w14:paraId="52325302" w14:textId="77777777" w:rsidR="00EE6A98" w:rsidRDefault="00EE6A9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77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87219" w14:textId="77777777" w:rsidR="004F7717" w:rsidRDefault="004F7717">
      <w:r>
        <w:separator/>
      </w:r>
    </w:p>
  </w:footnote>
  <w:footnote w:type="continuationSeparator" w:id="0">
    <w:p w14:paraId="7B553E3E" w14:textId="77777777" w:rsidR="004F7717" w:rsidRDefault="004F7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5D7E" w14:textId="77777777" w:rsidR="00276606" w:rsidRDefault="00276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6496F" w14:textId="77777777" w:rsidR="00276606" w:rsidRDefault="00276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69C77" w14:textId="77777777" w:rsidR="00EE6A98" w:rsidRDefault="00EE6A9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717"/>
    <w:rsid w:val="00005795"/>
    <w:rsid w:val="00044468"/>
    <w:rsid w:val="000B2E98"/>
    <w:rsid w:val="0017498A"/>
    <w:rsid w:val="001749EF"/>
    <w:rsid w:val="00276606"/>
    <w:rsid w:val="003127E6"/>
    <w:rsid w:val="00340579"/>
    <w:rsid w:val="003D4F7B"/>
    <w:rsid w:val="003E1EA1"/>
    <w:rsid w:val="00493510"/>
    <w:rsid w:val="004F7717"/>
    <w:rsid w:val="007008EC"/>
    <w:rsid w:val="00742C2E"/>
    <w:rsid w:val="00801C4E"/>
    <w:rsid w:val="008C0951"/>
    <w:rsid w:val="00952FFD"/>
    <w:rsid w:val="00975371"/>
    <w:rsid w:val="00A002FE"/>
    <w:rsid w:val="00A45044"/>
    <w:rsid w:val="00A46592"/>
    <w:rsid w:val="00EE6A98"/>
    <w:rsid w:val="00F8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5C985"/>
  <w15:chartTrackingRefBased/>
  <w15:docId w15:val="{0860BBAE-D2AB-4BAC-8236-A3E9A92D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customStyle="1" w:styleId="Default">
    <w:name w:val="Default"/>
    <w:rsid w:val="00742C2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95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 pisma</vt:lpstr>
      <vt:lpstr>nr pisma</vt:lpstr>
    </vt:vector>
  </TitlesOfParts>
  <Company>Datacomp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dell</dc:creator>
  <cp:keywords/>
  <cp:lastModifiedBy>Barbara Bogusz</cp:lastModifiedBy>
  <cp:revision>4</cp:revision>
  <cp:lastPrinted>2021-03-02T06:49:00Z</cp:lastPrinted>
  <dcterms:created xsi:type="dcterms:W3CDTF">2022-01-19T12:27:00Z</dcterms:created>
  <dcterms:modified xsi:type="dcterms:W3CDTF">2022-02-02T11:05:00Z</dcterms:modified>
</cp:coreProperties>
</file>