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8B2069" w:rsidRDefault="00AC3A13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B2069">
        <w:rPr>
          <w:rFonts w:ascii="Arial Narrow" w:hAnsi="Arial Narrow"/>
          <w:sz w:val="22"/>
          <w:szCs w:val="22"/>
        </w:rPr>
        <w:t>Bydgoszcz</w:t>
      </w:r>
      <w:r w:rsidR="00FB7F50" w:rsidRPr="008B2069">
        <w:rPr>
          <w:rFonts w:ascii="Arial Narrow" w:hAnsi="Arial Narrow"/>
          <w:sz w:val="22"/>
          <w:szCs w:val="22"/>
        </w:rPr>
        <w:t xml:space="preserve"> dnia: </w:t>
      </w:r>
      <w:r w:rsidRPr="008B2069">
        <w:rPr>
          <w:rFonts w:ascii="Arial Narrow" w:hAnsi="Arial Narrow"/>
          <w:sz w:val="22"/>
          <w:szCs w:val="22"/>
        </w:rPr>
        <w:t>2022-02-16</w:t>
      </w:r>
    </w:p>
    <w:p w:rsidR="00FB7F50" w:rsidRPr="008B2069" w:rsidRDefault="00AC3A13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B2069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8B2069" w:rsidRDefault="00AC3A13" w:rsidP="00FB7F50">
      <w:pPr>
        <w:rPr>
          <w:rFonts w:ascii="Arial Narrow" w:hAnsi="Arial Narrow"/>
          <w:sz w:val="22"/>
          <w:szCs w:val="22"/>
        </w:rPr>
      </w:pPr>
      <w:r w:rsidRPr="008B2069">
        <w:rPr>
          <w:rFonts w:ascii="Arial Narrow" w:hAnsi="Arial Narrow"/>
          <w:sz w:val="22"/>
          <w:szCs w:val="22"/>
        </w:rPr>
        <w:t>Powstańców Warszawy</w:t>
      </w:r>
      <w:r w:rsidR="00FB7F50" w:rsidRPr="008B2069">
        <w:rPr>
          <w:rFonts w:ascii="Arial Narrow" w:hAnsi="Arial Narrow"/>
          <w:sz w:val="22"/>
          <w:szCs w:val="22"/>
        </w:rPr>
        <w:t xml:space="preserve"> </w:t>
      </w:r>
      <w:r w:rsidRPr="008B2069">
        <w:rPr>
          <w:rFonts w:ascii="Arial Narrow" w:hAnsi="Arial Narrow"/>
          <w:sz w:val="22"/>
          <w:szCs w:val="22"/>
        </w:rPr>
        <w:t>5</w:t>
      </w:r>
    </w:p>
    <w:p w:rsidR="00FB7F50" w:rsidRPr="008B2069" w:rsidRDefault="00AC3A13" w:rsidP="00FB7F50">
      <w:pPr>
        <w:rPr>
          <w:rFonts w:ascii="Arial Narrow" w:hAnsi="Arial Narrow"/>
          <w:sz w:val="22"/>
          <w:szCs w:val="22"/>
        </w:rPr>
      </w:pPr>
      <w:r w:rsidRPr="008B2069">
        <w:rPr>
          <w:rFonts w:ascii="Arial Narrow" w:hAnsi="Arial Narrow"/>
          <w:sz w:val="22"/>
          <w:szCs w:val="22"/>
        </w:rPr>
        <w:t>85-681</w:t>
      </w:r>
      <w:r w:rsidR="00FB7F50" w:rsidRPr="008B2069">
        <w:rPr>
          <w:rFonts w:ascii="Arial Narrow" w:hAnsi="Arial Narrow"/>
          <w:sz w:val="22"/>
          <w:szCs w:val="22"/>
        </w:rPr>
        <w:t xml:space="preserve"> </w:t>
      </w:r>
      <w:r w:rsidRPr="008B2069">
        <w:rPr>
          <w:rFonts w:ascii="Arial Narrow" w:hAnsi="Arial Narrow"/>
          <w:sz w:val="22"/>
          <w:szCs w:val="22"/>
        </w:rPr>
        <w:t>Bydgoszcz</w:t>
      </w:r>
    </w:p>
    <w:p w:rsidR="008642B3" w:rsidRPr="008B2069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8B2069">
        <w:rPr>
          <w:rFonts w:ascii="Arial Narrow" w:hAnsi="Arial Narrow"/>
          <w:sz w:val="28"/>
        </w:rPr>
        <w:t>OGŁOSZENIE</w:t>
      </w:r>
      <w:r w:rsidR="008B2069">
        <w:rPr>
          <w:rFonts w:ascii="Arial Narrow" w:hAnsi="Arial Narrow"/>
          <w:sz w:val="28"/>
        </w:rPr>
        <w:t xml:space="preserve"> -2</w:t>
      </w:r>
    </w:p>
    <w:p w:rsidR="008642B3" w:rsidRPr="008B2069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8B2069">
        <w:rPr>
          <w:rFonts w:ascii="Arial Narrow" w:hAnsi="Arial Narrow"/>
          <w:b/>
          <w:sz w:val="28"/>
        </w:rPr>
        <w:t xml:space="preserve">o </w:t>
      </w:r>
      <w:r w:rsidR="0054734E" w:rsidRPr="008B2069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AC3A13" w:rsidRPr="008B2069" w:rsidTr="00713BFE">
        <w:trPr>
          <w:trHeight w:val="638"/>
        </w:trPr>
        <w:tc>
          <w:tcPr>
            <w:tcW w:w="959" w:type="dxa"/>
            <w:shd w:val="clear" w:color="auto" w:fill="auto"/>
          </w:tcPr>
          <w:p w:rsidR="00AC3A13" w:rsidRPr="008B2069" w:rsidRDefault="00AC3A13" w:rsidP="00713BF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206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3A13" w:rsidRPr="008B2069" w:rsidRDefault="00AC3A13" w:rsidP="008B206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2069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8B2069">
              <w:rPr>
                <w:rFonts w:ascii="Arial Narrow" w:hAnsi="Arial Narrow"/>
                <w:sz w:val="22"/>
                <w:szCs w:val="22"/>
              </w:rPr>
              <w:t>podstawowy</w:t>
            </w:r>
            <w:r w:rsidR="008B2069">
              <w:rPr>
                <w:rFonts w:ascii="Arial Narrow" w:hAnsi="Arial Narrow"/>
                <w:sz w:val="22"/>
                <w:szCs w:val="22"/>
              </w:rPr>
              <w:t>m</w:t>
            </w:r>
            <w:r w:rsidRPr="008B2069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8B206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B206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B2069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laboratoryjnego dla Zakładu Patomorfologii na okres 24 miesięcy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B206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B206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/>
                <w:sz w:val="22"/>
                <w:szCs w:val="22"/>
              </w:rPr>
              <w:t>163/2021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B206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B2069">
        <w:rPr>
          <w:rFonts w:ascii="Arial Narrow" w:hAnsi="Arial Narrow"/>
          <w:sz w:val="22"/>
          <w:szCs w:val="22"/>
        </w:rPr>
        <w:t xml:space="preserve">Zamawiający, </w:t>
      </w:r>
      <w:r w:rsidR="00AC3A13" w:rsidRPr="008B2069">
        <w:rPr>
          <w:rFonts w:ascii="Arial Narrow" w:hAnsi="Arial Narrow"/>
          <w:b/>
          <w:sz w:val="22"/>
          <w:szCs w:val="22"/>
        </w:rPr>
        <w:t>10WSKzP SPZOZ</w:t>
      </w:r>
      <w:r w:rsidRPr="008B2069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8B2069">
        <w:rPr>
          <w:rFonts w:ascii="Arial Narrow" w:hAnsi="Arial Narrow"/>
          <w:sz w:val="22"/>
          <w:szCs w:val="22"/>
        </w:rPr>
        <w:t xml:space="preserve"> pkt. 1 i ust. 2</w:t>
      </w:r>
      <w:r w:rsidRPr="008B2069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C3A13" w:rsidRPr="008B2069">
        <w:rPr>
          <w:rFonts w:ascii="Arial Narrow" w:hAnsi="Arial Narrow"/>
          <w:sz w:val="22"/>
          <w:szCs w:val="22"/>
        </w:rPr>
        <w:t>(t.j. Dz.U. z 2021r. poz. 1129)</w:t>
      </w:r>
      <w:r w:rsidRPr="008B2069">
        <w:rPr>
          <w:rFonts w:ascii="Arial Narrow" w:hAnsi="Arial Narrow"/>
          <w:sz w:val="22"/>
          <w:szCs w:val="22"/>
        </w:rPr>
        <w:t>, zwanej dalej „ustawą Pzp”</w:t>
      </w:r>
      <w:r w:rsidR="00D26ED6" w:rsidRPr="008B2069">
        <w:rPr>
          <w:rFonts w:ascii="Arial Narrow" w:hAnsi="Arial Narrow"/>
          <w:sz w:val="22"/>
          <w:szCs w:val="22"/>
        </w:rPr>
        <w:t xml:space="preserve">, </w:t>
      </w:r>
      <w:r w:rsidRPr="008B2069">
        <w:rPr>
          <w:rFonts w:ascii="Arial Narrow" w:hAnsi="Arial Narrow"/>
          <w:sz w:val="22"/>
          <w:szCs w:val="22"/>
        </w:rPr>
        <w:t>informuje</w:t>
      </w:r>
      <w:r w:rsidR="00D26ED6" w:rsidRPr="008B2069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B2069">
        <w:rPr>
          <w:rFonts w:ascii="Arial Narrow" w:hAnsi="Arial Narrow"/>
          <w:sz w:val="22"/>
          <w:szCs w:val="22"/>
        </w:rPr>
        <w:t>najkorzystniejsz</w:t>
      </w:r>
      <w:r w:rsidR="00D26ED6" w:rsidRPr="008B2069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B2069">
        <w:rPr>
          <w:rFonts w:ascii="Arial Narrow" w:hAnsi="Arial Narrow"/>
          <w:sz w:val="22"/>
          <w:szCs w:val="22"/>
        </w:rPr>
        <w:t>ofer</w:t>
      </w:r>
      <w:r w:rsidR="00D26ED6" w:rsidRPr="008B2069">
        <w:rPr>
          <w:rFonts w:ascii="Arial Narrow" w:hAnsi="Arial Narrow"/>
          <w:sz w:val="22"/>
          <w:szCs w:val="22"/>
        </w:rPr>
        <w:t>t</w:t>
      </w:r>
      <w:r w:rsidR="009F0E5C" w:rsidRPr="008B2069">
        <w:rPr>
          <w:rFonts w:ascii="Arial Narrow" w:hAnsi="Arial Narrow"/>
          <w:sz w:val="22"/>
          <w:szCs w:val="22"/>
        </w:rPr>
        <w:t>a</w:t>
      </w:r>
      <w:r w:rsidR="00D26ED6" w:rsidRPr="008B206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C3A13" w:rsidRPr="008B2069" w:rsidTr="008B20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C3A13" w:rsidRPr="008B2069" w:rsidRDefault="00AC3A13" w:rsidP="00713BF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B2069">
              <w:rPr>
                <w:rFonts w:ascii="Arial Narrow" w:hAnsi="Arial Narrow"/>
                <w:b/>
                <w:sz w:val="22"/>
                <w:szCs w:val="22"/>
              </w:rPr>
              <w:t xml:space="preserve">Elektro Med Grzegorz </w:t>
            </w:r>
            <w:proofErr w:type="spellStart"/>
            <w:r w:rsidRPr="008B2069">
              <w:rPr>
                <w:rFonts w:ascii="Arial Narrow" w:hAnsi="Arial Narrow"/>
                <w:b/>
                <w:sz w:val="22"/>
                <w:szCs w:val="22"/>
              </w:rPr>
              <w:t>Pałkowski</w:t>
            </w:r>
            <w:proofErr w:type="spellEnd"/>
          </w:p>
          <w:p w:rsidR="00AC3A13" w:rsidRPr="008B2069" w:rsidRDefault="00AC3A13" w:rsidP="00713BF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B2069">
              <w:rPr>
                <w:rFonts w:ascii="Arial Narrow" w:hAnsi="Arial Narrow"/>
                <w:bCs/>
                <w:sz w:val="22"/>
                <w:szCs w:val="22"/>
              </w:rPr>
              <w:t>ul. Zabierzowska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32-005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Niepołomice</w:t>
            </w:r>
          </w:p>
          <w:p w:rsidR="00AC3A13" w:rsidRPr="008B2069" w:rsidRDefault="00AC3A13" w:rsidP="00713BF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2069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C3A13" w:rsidRPr="008B2069" w:rsidRDefault="00AC3A13" w:rsidP="00713BF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2069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B2069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8B2069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8B2069">
              <w:rPr>
                <w:rFonts w:ascii="Arial Narrow" w:hAnsi="Arial Narrow"/>
                <w:color w:val="000000"/>
                <w:sz w:val="22"/>
                <w:szCs w:val="22"/>
              </w:rPr>
              <w:t>filterki</w:t>
            </w:r>
            <w:proofErr w:type="spellEnd"/>
            <w:r w:rsidRPr="008B2069">
              <w:rPr>
                <w:rFonts w:ascii="Arial Narrow" w:hAnsi="Arial Narrow"/>
                <w:color w:val="000000"/>
                <w:sz w:val="22"/>
                <w:szCs w:val="22"/>
              </w:rPr>
              <w:t xml:space="preserve"> białe</w:t>
            </w:r>
            <w:r w:rsidRPr="008B2069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B206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/>
                <w:sz w:val="22"/>
                <w:szCs w:val="22"/>
              </w:rPr>
              <w:t>648.00 zł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C3A13" w:rsidRPr="008B2069" w:rsidRDefault="00AC3A13" w:rsidP="00713BF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2069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C3A13" w:rsidRPr="008B2069" w:rsidRDefault="00AC3A13" w:rsidP="00713BF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B2069">
              <w:rPr>
                <w:rFonts w:ascii="Arial Narrow" w:hAnsi="Arial Narrow"/>
              </w:rPr>
              <w:t xml:space="preserve">Wybrana oferta nie podlega wykluczeniu oraz spełnia wszystkie warunki określone w SWZ i zgodnie </w:t>
            </w:r>
            <w:r w:rsidR="008B2069">
              <w:rPr>
                <w:rFonts w:ascii="Arial Narrow" w:hAnsi="Arial Narrow"/>
              </w:rPr>
              <w:br/>
            </w:r>
            <w:r w:rsidRPr="008B2069">
              <w:rPr>
                <w:rFonts w:ascii="Arial Narrow" w:hAnsi="Arial Narrow"/>
              </w:rPr>
              <w:t>z określonymi w niej kryteriami jest ofertą najkorzystniejszą.</w:t>
            </w:r>
          </w:p>
        </w:tc>
      </w:tr>
      <w:tr w:rsidR="00AC3A13" w:rsidRPr="008B2069" w:rsidTr="008B20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C3A13" w:rsidRPr="008B2069" w:rsidRDefault="00AC3A13" w:rsidP="00713BF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B2069">
              <w:rPr>
                <w:rFonts w:ascii="Arial Narrow" w:hAnsi="Arial Narrow"/>
                <w:b/>
                <w:sz w:val="22"/>
                <w:szCs w:val="22"/>
              </w:rPr>
              <w:t>Mar-Four</w:t>
            </w:r>
            <w:proofErr w:type="spellEnd"/>
            <w:r w:rsidRPr="008B2069">
              <w:rPr>
                <w:rFonts w:ascii="Arial Narrow" w:hAnsi="Arial Narrow"/>
                <w:b/>
                <w:sz w:val="22"/>
                <w:szCs w:val="22"/>
              </w:rPr>
              <w:t xml:space="preserve"> Marian Siekierski</w:t>
            </w:r>
          </w:p>
          <w:p w:rsidR="00AC3A13" w:rsidRPr="008B2069" w:rsidRDefault="00AC3A13" w:rsidP="00713BF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B2069">
              <w:rPr>
                <w:rFonts w:ascii="Arial Narrow" w:hAnsi="Arial Narrow"/>
                <w:bCs/>
                <w:sz w:val="22"/>
                <w:szCs w:val="22"/>
              </w:rPr>
              <w:t>Srebrzyńska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5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/7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95-050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Konstantynów Łódzki</w:t>
            </w:r>
          </w:p>
          <w:p w:rsidR="00AC3A13" w:rsidRPr="008B2069" w:rsidRDefault="00AC3A13" w:rsidP="00713BF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2069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C3A13" w:rsidRPr="008B2069" w:rsidRDefault="00AC3A13" w:rsidP="00713BF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2069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B2069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8B2069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8B2069">
              <w:rPr>
                <w:rFonts w:ascii="Arial Narrow" w:hAnsi="Arial Narrow"/>
                <w:color w:val="000000"/>
                <w:sz w:val="22"/>
                <w:szCs w:val="22"/>
              </w:rPr>
              <w:t>szkiełka nakrywkowe</w:t>
            </w:r>
            <w:r w:rsidRPr="008B2069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B206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/>
                <w:sz w:val="22"/>
                <w:szCs w:val="22"/>
              </w:rPr>
              <w:t>33 635.00 zł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C3A13" w:rsidRPr="008B2069" w:rsidRDefault="00AC3A13" w:rsidP="00713BF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2069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C3A13" w:rsidRPr="008B2069" w:rsidRDefault="00AC3A13" w:rsidP="00713BF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B2069">
              <w:rPr>
                <w:rFonts w:ascii="Arial Narrow" w:hAnsi="Arial Narrow"/>
              </w:rPr>
              <w:t xml:space="preserve">Wybrana oferta nie podlega wykluczeniu oraz spełnia wszystkie warunki określone w SWZ i zgodnie </w:t>
            </w:r>
            <w:r w:rsidR="008B2069">
              <w:rPr>
                <w:rFonts w:ascii="Arial Narrow" w:hAnsi="Arial Narrow"/>
              </w:rPr>
              <w:br/>
            </w:r>
            <w:r w:rsidRPr="008B2069">
              <w:rPr>
                <w:rFonts w:ascii="Arial Narrow" w:hAnsi="Arial Narrow"/>
              </w:rPr>
              <w:t>z określonymi w niej kryteriami jest ofertą najkorzystniejszą.</w:t>
            </w:r>
          </w:p>
        </w:tc>
      </w:tr>
      <w:tr w:rsidR="00AC3A13" w:rsidRPr="008B2069" w:rsidTr="008B20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C3A13" w:rsidRPr="008B2069" w:rsidRDefault="00AC3A13" w:rsidP="00713BF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B2069">
              <w:rPr>
                <w:rFonts w:ascii="Arial Narrow" w:hAnsi="Arial Narrow"/>
                <w:b/>
                <w:sz w:val="22"/>
                <w:szCs w:val="22"/>
              </w:rPr>
              <w:t>Mar-Four</w:t>
            </w:r>
            <w:proofErr w:type="spellEnd"/>
            <w:r w:rsidRPr="008B2069">
              <w:rPr>
                <w:rFonts w:ascii="Arial Narrow" w:hAnsi="Arial Narrow"/>
                <w:b/>
                <w:sz w:val="22"/>
                <w:szCs w:val="22"/>
              </w:rPr>
              <w:t xml:space="preserve"> Marian Siekierski</w:t>
            </w:r>
          </w:p>
          <w:p w:rsidR="00AC3A13" w:rsidRPr="008B2069" w:rsidRDefault="00AC3A13" w:rsidP="00713BF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8B2069">
              <w:rPr>
                <w:rFonts w:ascii="Arial Narrow" w:hAnsi="Arial Narrow"/>
                <w:bCs/>
                <w:sz w:val="22"/>
                <w:szCs w:val="22"/>
              </w:rPr>
              <w:t>Srebrzyńska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5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/7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95-050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Konstantynów Łódzki</w:t>
            </w:r>
          </w:p>
          <w:p w:rsidR="00AC3A13" w:rsidRPr="008B2069" w:rsidRDefault="00AC3A13" w:rsidP="00713BF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2069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C3A13" w:rsidRPr="008B2069" w:rsidRDefault="00AC3A13" w:rsidP="00713BF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2069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8B2069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8B2069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8B2069">
              <w:rPr>
                <w:rFonts w:ascii="Arial Narrow" w:hAnsi="Arial Narrow"/>
                <w:color w:val="000000"/>
                <w:sz w:val="22"/>
                <w:szCs w:val="22"/>
              </w:rPr>
              <w:t>kasetk</w:t>
            </w:r>
            <w:proofErr w:type="spellEnd"/>
            <w:r w:rsidRPr="008B2069">
              <w:rPr>
                <w:rFonts w:ascii="Arial Narrow" w:hAnsi="Arial Narrow"/>
                <w:color w:val="000000"/>
                <w:sz w:val="22"/>
                <w:szCs w:val="22"/>
              </w:rPr>
              <w:t xml:space="preserve"> zamykana mega</w:t>
            </w:r>
            <w:r w:rsidRPr="008B2069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8B206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B2069">
              <w:rPr>
                <w:rFonts w:ascii="Arial Narrow" w:hAnsi="Arial Narrow"/>
                <w:b/>
                <w:sz w:val="22"/>
                <w:szCs w:val="22"/>
              </w:rPr>
              <w:t>4 033.26 zł</w:t>
            </w:r>
            <w:r w:rsidRPr="008B206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C3A13" w:rsidRPr="008B2069" w:rsidRDefault="00AC3A13" w:rsidP="00713BF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B2069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C3A13" w:rsidRPr="008B2069" w:rsidRDefault="00AC3A13" w:rsidP="00713BF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B2069">
              <w:rPr>
                <w:rFonts w:ascii="Arial Narrow" w:hAnsi="Arial Narrow"/>
              </w:rPr>
              <w:t xml:space="preserve">Wybrana oferta nie podlega wykluczeniu oraz spełnia wszystkie warunki określone w SWZ i zgodnie </w:t>
            </w:r>
            <w:r w:rsidR="008B2069">
              <w:rPr>
                <w:rFonts w:ascii="Arial Narrow" w:hAnsi="Arial Narrow"/>
              </w:rPr>
              <w:br/>
            </w:r>
            <w:r w:rsidRPr="008B2069">
              <w:rPr>
                <w:rFonts w:ascii="Arial Narrow" w:hAnsi="Arial Narrow"/>
              </w:rPr>
              <w:t>z określonymi w niej kryteriami jest ofertą najkorzystniejszą.</w:t>
            </w:r>
          </w:p>
        </w:tc>
      </w:tr>
    </w:tbl>
    <w:p w:rsidR="008B2069" w:rsidRDefault="008B2069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8B2069" w:rsidRDefault="008B2069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8B2069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B2069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B2069" w:rsidTr="008B2069">
        <w:tc>
          <w:tcPr>
            <w:tcW w:w="2169" w:type="dxa"/>
            <w:shd w:val="clear" w:color="auto" w:fill="F3F3F3"/>
          </w:tcPr>
          <w:p w:rsidR="00211A34" w:rsidRPr="008B206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8B206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8B206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8B206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C3A13" w:rsidRPr="008B2069" w:rsidTr="008B2069">
        <w:tc>
          <w:tcPr>
            <w:tcW w:w="2169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1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8B2069">
              <w:rPr>
                <w:rFonts w:ascii="Arial Narrow" w:hAnsi="Arial Narrow"/>
                <w:sz w:val="20"/>
                <w:szCs w:val="20"/>
              </w:rPr>
              <w:t>filterki</w:t>
            </w:r>
            <w:proofErr w:type="spellEnd"/>
            <w:r w:rsidRPr="008B2069">
              <w:rPr>
                <w:rFonts w:ascii="Arial Narrow" w:hAnsi="Arial Narrow"/>
                <w:sz w:val="20"/>
                <w:szCs w:val="20"/>
              </w:rPr>
              <w:t xml:space="preserve"> białe</w:t>
            </w:r>
          </w:p>
        </w:tc>
        <w:tc>
          <w:tcPr>
            <w:tcW w:w="2793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Med Grzegorz </w:t>
            </w:r>
            <w:proofErr w:type="spellStart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AC3A13" w:rsidRPr="008B2069" w:rsidRDefault="00AC3A13" w:rsidP="00713BFE">
            <w:pPr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ul. Zabierzowska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AC3A13" w:rsidRPr="008B2069" w:rsidRDefault="00AC3A13" w:rsidP="00713BF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32-005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3A13" w:rsidRPr="008B2069" w:rsidRDefault="00AC3A13" w:rsidP="00713BF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C3A13" w:rsidRPr="008B2069" w:rsidTr="008B2069">
        <w:tc>
          <w:tcPr>
            <w:tcW w:w="2169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2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2069">
              <w:rPr>
                <w:rFonts w:ascii="Arial Narrow" w:hAnsi="Arial Narrow"/>
                <w:sz w:val="20"/>
                <w:szCs w:val="20"/>
              </w:rPr>
              <w:t>szkiełka nakrywkowe</w:t>
            </w:r>
          </w:p>
        </w:tc>
        <w:tc>
          <w:tcPr>
            <w:tcW w:w="2793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>Mar-Four</w:t>
            </w:r>
            <w:proofErr w:type="spellEnd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Marian Siekierski</w:t>
            </w:r>
          </w:p>
          <w:p w:rsidR="00AC3A13" w:rsidRPr="008B2069" w:rsidRDefault="00AC3A13" w:rsidP="00713BFE">
            <w:pPr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Srebrzyńska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5/7</w:t>
            </w:r>
          </w:p>
          <w:p w:rsidR="00AC3A13" w:rsidRPr="008B2069" w:rsidRDefault="00AC3A13" w:rsidP="00713BF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95-050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Konstantynów Łódzki</w:t>
            </w:r>
          </w:p>
        </w:tc>
        <w:tc>
          <w:tcPr>
            <w:tcW w:w="2976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3A13" w:rsidRPr="008B2069" w:rsidRDefault="00AC3A13" w:rsidP="00713BF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C3A13" w:rsidRPr="008B2069" w:rsidTr="008B2069">
        <w:tc>
          <w:tcPr>
            <w:tcW w:w="2169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2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2069">
              <w:rPr>
                <w:rFonts w:ascii="Arial Narrow" w:hAnsi="Arial Narrow"/>
                <w:sz w:val="20"/>
                <w:szCs w:val="20"/>
              </w:rPr>
              <w:t>szkiełka nakrywkowe</w:t>
            </w:r>
          </w:p>
        </w:tc>
        <w:tc>
          <w:tcPr>
            <w:tcW w:w="2793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Lab </w:t>
            </w:r>
            <w:proofErr w:type="spellStart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>Path</w:t>
            </w:r>
            <w:proofErr w:type="spellEnd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>Experts</w:t>
            </w:r>
            <w:proofErr w:type="spellEnd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Paweł Piotrowski</w:t>
            </w:r>
          </w:p>
          <w:p w:rsidR="00AC3A13" w:rsidRPr="008B2069" w:rsidRDefault="00AC3A13" w:rsidP="00713BFE">
            <w:pPr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marsz. Józefa Piłsudskiego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27B/33</w:t>
            </w:r>
          </w:p>
          <w:p w:rsidR="00AC3A13" w:rsidRPr="008B2069" w:rsidRDefault="00AC3A13" w:rsidP="00713BF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62-028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Koziegłowy</w:t>
            </w:r>
          </w:p>
        </w:tc>
        <w:tc>
          <w:tcPr>
            <w:tcW w:w="2976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3A13" w:rsidRPr="008B2069" w:rsidRDefault="00AC3A13" w:rsidP="00713BF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AC3A13" w:rsidRPr="008B2069" w:rsidTr="008B2069">
        <w:tc>
          <w:tcPr>
            <w:tcW w:w="2169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2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2069">
              <w:rPr>
                <w:rFonts w:ascii="Arial Narrow" w:hAnsi="Arial Narrow"/>
                <w:sz w:val="20"/>
                <w:szCs w:val="20"/>
              </w:rPr>
              <w:t>szkiełka nakrywkowe</w:t>
            </w:r>
          </w:p>
        </w:tc>
        <w:tc>
          <w:tcPr>
            <w:tcW w:w="2793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Med Grzegorz </w:t>
            </w:r>
            <w:proofErr w:type="spellStart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AC3A13" w:rsidRPr="008B2069" w:rsidRDefault="00AC3A13" w:rsidP="00713BFE">
            <w:pPr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ul. Zabierzowska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AC3A13" w:rsidRPr="008B2069" w:rsidRDefault="00AC3A13" w:rsidP="00713BF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32-005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1 - Cena - 33.16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3A13" w:rsidRPr="008B2069" w:rsidRDefault="00AC3A13" w:rsidP="00713BF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 xml:space="preserve">  73,16</w:t>
            </w:r>
          </w:p>
        </w:tc>
      </w:tr>
      <w:tr w:rsidR="00AC3A13" w:rsidRPr="008B2069" w:rsidTr="008B2069">
        <w:tc>
          <w:tcPr>
            <w:tcW w:w="2169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2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8B2069">
              <w:rPr>
                <w:rFonts w:ascii="Arial Narrow" w:hAnsi="Arial Narrow"/>
                <w:sz w:val="20"/>
                <w:szCs w:val="20"/>
              </w:rPr>
              <w:t>szkiełka nakrywkowe</w:t>
            </w:r>
          </w:p>
        </w:tc>
        <w:tc>
          <w:tcPr>
            <w:tcW w:w="2793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>Equimed</w:t>
            </w:r>
            <w:proofErr w:type="spellEnd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Hołda </w:t>
            </w:r>
            <w:proofErr w:type="spellStart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>Lenk</w:t>
            </w:r>
            <w:proofErr w:type="spellEnd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Trembecki Spółka Jawna</w:t>
            </w:r>
          </w:p>
          <w:p w:rsidR="00AC3A13" w:rsidRPr="008B2069" w:rsidRDefault="00AC3A13" w:rsidP="00713BFE">
            <w:pPr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Prądnicka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46</w:t>
            </w:r>
          </w:p>
          <w:p w:rsidR="00AC3A13" w:rsidRPr="008B2069" w:rsidRDefault="00AC3A13" w:rsidP="00713BF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31-202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3A13" w:rsidRPr="008B2069" w:rsidRDefault="00AC3A13" w:rsidP="00713BF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AC3A13" w:rsidRPr="008B2069" w:rsidTr="008B2069">
        <w:tc>
          <w:tcPr>
            <w:tcW w:w="2169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5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8B2069">
              <w:rPr>
                <w:rFonts w:ascii="Arial Narrow" w:hAnsi="Arial Narrow"/>
                <w:sz w:val="20"/>
                <w:szCs w:val="20"/>
              </w:rPr>
              <w:t>kasetk</w:t>
            </w:r>
            <w:proofErr w:type="spellEnd"/>
            <w:r w:rsidRPr="008B2069">
              <w:rPr>
                <w:rFonts w:ascii="Arial Narrow" w:hAnsi="Arial Narrow"/>
                <w:sz w:val="20"/>
                <w:szCs w:val="20"/>
              </w:rPr>
              <w:t xml:space="preserve"> zamykana mega</w:t>
            </w:r>
          </w:p>
        </w:tc>
        <w:tc>
          <w:tcPr>
            <w:tcW w:w="2793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>Mar-Four</w:t>
            </w:r>
            <w:proofErr w:type="spellEnd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Marian Siekierski</w:t>
            </w:r>
          </w:p>
          <w:p w:rsidR="00AC3A13" w:rsidRPr="008B2069" w:rsidRDefault="00AC3A13" w:rsidP="00713BFE">
            <w:pPr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Srebrzyńska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5/7</w:t>
            </w:r>
          </w:p>
          <w:p w:rsidR="00AC3A13" w:rsidRPr="008B2069" w:rsidRDefault="00AC3A13" w:rsidP="00713BF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95-050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Konstantynów Łódzki</w:t>
            </w:r>
          </w:p>
        </w:tc>
        <w:tc>
          <w:tcPr>
            <w:tcW w:w="2976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3A13" w:rsidRPr="008B2069" w:rsidRDefault="00AC3A13" w:rsidP="00713BF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C3A13" w:rsidRPr="008B2069" w:rsidTr="008B2069">
        <w:tc>
          <w:tcPr>
            <w:tcW w:w="2169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5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8B2069">
              <w:rPr>
                <w:rFonts w:ascii="Arial Narrow" w:hAnsi="Arial Narrow"/>
                <w:sz w:val="20"/>
                <w:szCs w:val="20"/>
              </w:rPr>
              <w:t>kasetk</w:t>
            </w:r>
            <w:proofErr w:type="spellEnd"/>
            <w:r w:rsidRPr="008B2069">
              <w:rPr>
                <w:rFonts w:ascii="Arial Narrow" w:hAnsi="Arial Narrow"/>
                <w:sz w:val="20"/>
                <w:szCs w:val="20"/>
              </w:rPr>
              <w:t xml:space="preserve"> zamykana mega</w:t>
            </w:r>
          </w:p>
        </w:tc>
        <w:tc>
          <w:tcPr>
            <w:tcW w:w="2793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Elektro Med Grzegorz </w:t>
            </w:r>
            <w:proofErr w:type="spellStart"/>
            <w:r w:rsidRPr="008B2069">
              <w:rPr>
                <w:rFonts w:ascii="Arial Narrow" w:hAnsi="Arial Narrow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AC3A13" w:rsidRPr="008B2069" w:rsidRDefault="00AC3A13" w:rsidP="00713BFE">
            <w:pPr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ul. Zabierzowska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AC3A13" w:rsidRPr="008B2069" w:rsidRDefault="00AC3A13" w:rsidP="00713BF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32-005</w:t>
            </w:r>
            <w:r w:rsidRPr="008B206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B2069">
              <w:rPr>
                <w:rFonts w:ascii="Arial Narrow" w:hAnsi="Arial Narrow"/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1 - Cena - 49.14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C3A13" w:rsidRPr="008B2069" w:rsidRDefault="00AC3A13" w:rsidP="00713BF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3A13" w:rsidRPr="008B2069" w:rsidRDefault="00AC3A13" w:rsidP="00713BF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B2069">
              <w:rPr>
                <w:rFonts w:ascii="Arial Narrow" w:hAnsi="Arial Narrow"/>
                <w:sz w:val="20"/>
                <w:szCs w:val="20"/>
              </w:rPr>
              <w:t xml:space="preserve">  89,14</w:t>
            </w:r>
          </w:p>
        </w:tc>
      </w:tr>
    </w:tbl>
    <w:p w:rsidR="008B2069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B2069">
        <w:rPr>
          <w:rFonts w:ascii="Arial Narrow" w:hAnsi="Arial Narrow"/>
          <w:i/>
          <w:sz w:val="22"/>
          <w:szCs w:val="22"/>
        </w:rPr>
        <w:t>Zamawiający</w:t>
      </w: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P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8B2069" w:rsidRDefault="008B2069" w:rsidP="008B2069">
      <w:pPr>
        <w:rPr>
          <w:rFonts w:ascii="Arial Narrow" w:hAnsi="Arial Narrow"/>
          <w:sz w:val="22"/>
          <w:szCs w:val="22"/>
        </w:rPr>
      </w:pPr>
    </w:p>
    <w:p w:rsidR="00B464D3" w:rsidRDefault="008B2069" w:rsidP="008B20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1 ark. </w:t>
      </w:r>
    </w:p>
    <w:p w:rsidR="008B2069" w:rsidRDefault="008B2069" w:rsidP="008B20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8B2069" w:rsidRDefault="008B2069" w:rsidP="008B20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8B2069" w:rsidRDefault="008B2069" w:rsidP="008B20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8B2069" w:rsidRPr="008B2069" w:rsidRDefault="008B2069" w:rsidP="008B206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2022-02-16</w:t>
      </w:r>
      <w:bookmarkStart w:id="1" w:name="_GoBack"/>
      <w:bookmarkEnd w:id="1"/>
    </w:p>
    <w:bookmarkEnd w:id="0"/>
    <w:sectPr w:rsidR="008B2069" w:rsidRPr="008B206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AB2" w:rsidRDefault="00743AB2">
      <w:r>
        <w:separator/>
      </w:r>
    </w:p>
  </w:endnote>
  <w:endnote w:type="continuationSeparator" w:id="0">
    <w:p w:rsidR="00743AB2" w:rsidRDefault="00743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AB2" w:rsidRDefault="00743AB2">
      <w:r>
        <w:separator/>
      </w:r>
    </w:p>
  </w:footnote>
  <w:footnote w:type="continuationSeparator" w:id="0">
    <w:p w:rsidR="00743AB2" w:rsidRDefault="00743A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8B2069" w:rsidRDefault="008B2069">
    <w:pPr>
      <w:pStyle w:val="Nagwek"/>
      <w:rPr>
        <w:rFonts w:ascii="Arial Narrow" w:hAnsi="Arial Narrow"/>
        <w:sz w:val="20"/>
        <w:szCs w:val="20"/>
      </w:rPr>
    </w:pPr>
    <w:r w:rsidRPr="008B2069">
      <w:rPr>
        <w:rFonts w:ascii="Arial Narrow" w:hAnsi="Arial Narrow"/>
        <w:sz w:val="20"/>
        <w:szCs w:val="20"/>
      </w:rPr>
      <w:t>Sprawa 163/2021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AB2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3AB2"/>
    <w:rsid w:val="00756CDA"/>
    <w:rsid w:val="007E2ACC"/>
    <w:rsid w:val="007E68C5"/>
    <w:rsid w:val="00832144"/>
    <w:rsid w:val="00836DAF"/>
    <w:rsid w:val="008567C7"/>
    <w:rsid w:val="008642B3"/>
    <w:rsid w:val="008A6C10"/>
    <w:rsid w:val="008B2069"/>
    <w:rsid w:val="008E5102"/>
    <w:rsid w:val="00915B9E"/>
    <w:rsid w:val="00952256"/>
    <w:rsid w:val="0097748A"/>
    <w:rsid w:val="009F0E5C"/>
    <w:rsid w:val="00A029B8"/>
    <w:rsid w:val="00A91321"/>
    <w:rsid w:val="00AA02AC"/>
    <w:rsid w:val="00AC3A13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507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2022-02-16T13:52:00Z</dcterms:created>
  <dcterms:modified xsi:type="dcterms:W3CDTF">2022-02-16T13:54:00Z</dcterms:modified>
</cp:coreProperties>
</file>