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384600">
        <w:rPr>
          <w:rFonts w:ascii="Franklin Gothic Medium" w:hAnsi="Franklin Gothic Medium"/>
          <w:b/>
          <w:sz w:val="20"/>
        </w:rPr>
        <w:t>zapytania ofertowego – wartość netto zamówienia nieprzekraczająca 130 000 zł</w:t>
      </w:r>
      <w:r>
        <w:rPr>
          <w:rFonts w:ascii="Franklin Gothic Medium" w:hAnsi="Franklin Gothic Medium"/>
          <w:sz w:val="20"/>
        </w:rPr>
        <w:t xml:space="preserve"> na: </w:t>
      </w:r>
      <w:r w:rsidR="00F517E3" w:rsidRPr="00F517E3">
        <w:rPr>
          <w:rFonts w:ascii="Franklin Gothic Medium" w:hAnsi="Franklin Gothic Medium"/>
          <w:b/>
          <w:sz w:val="20"/>
        </w:rPr>
        <w:t xml:space="preserve">Dostawy worków na odpady, fartuchów, prześcieradeł z folii PE, papieru toaletowego ujęte </w:t>
      </w:r>
      <w:r w:rsidR="00384600">
        <w:rPr>
          <w:rFonts w:ascii="Franklin Gothic Medium" w:hAnsi="Franklin Gothic Medium"/>
          <w:b/>
          <w:sz w:val="20"/>
        </w:rPr>
        <w:t xml:space="preserve">              </w:t>
      </w:r>
      <w:bookmarkStart w:id="0" w:name="_GoBack"/>
      <w:bookmarkEnd w:id="0"/>
      <w:r w:rsidR="00F517E3" w:rsidRPr="00F517E3">
        <w:rPr>
          <w:rFonts w:ascii="Franklin Gothic Medium" w:hAnsi="Franklin Gothic Medium"/>
          <w:b/>
          <w:sz w:val="20"/>
        </w:rPr>
        <w:t>w 2 zadaniach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4C8" w:rsidRDefault="006E54C8">
      <w:r>
        <w:separator/>
      </w:r>
    </w:p>
  </w:endnote>
  <w:endnote w:type="continuationSeparator" w:id="0">
    <w:p w:rsidR="006E54C8" w:rsidRDefault="006E5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84600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84600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54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4C8" w:rsidRDefault="006E54C8">
      <w:r>
        <w:separator/>
      </w:r>
    </w:p>
  </w:footnote>
  <w:footnote w:type="continuationSeparator" w:id="0">
    <w:p w:rsidR="006E54C8" w:rsidRDefault="006E5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7E3" w:rsidRDefault="00F517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7E3" w:rsidRDefault="00F517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7E3" w:rsidRDefault="00F517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4C8"/>
    <w:rsid w:val="00285B86"/>
    <w:rsid w:val="003362E8"/>
    <w:rsid w:val="00384600"/>
    <w:rsid w:val="006E54C8"/>
    <w:rsid w:val="00B6665C"/>
    <w:rsid w:val="00DF6ED5"/>
    <w:rsid w:val="00F5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D1A25A-775E-430A-8FE9-C1C3FDE9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3</cp:revision>
  <cp:lastPrinted>2012-08-22T12:15:00Z</cp:lastPrinted>
  <dcterms:created xsi:type="dcterms:W3CDTF">2022-02-15T12:51:00Z</dcterms:created>
  <dcterms:modified xsi:type="dcterms:W3CDTF">2022-02-15T12:53:00Z</dcterms:modified>
</cp:coreProperties>
</file>