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F8900" w14:textId="77777777" w:rsidR="005F4BC0" w:rsidRDefault="006E47ED" w:rsidP="00425B6E">
      <w:pPr>
        <w:jc w:val="right"/>
        <w:rPr>
          <w:sz w:val="22"/>
          <w:szCs w:val="22"/>
        </w:rPr>
      </w:pPr>
      <w:r w:rsidRPr="006E47E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E47ED">
        <w:rPr>
          <w:sz w:val="22"/>
          <w:szCs w:val="22"/>
        </w:rPr>
        <w:t>2022-02-18</w:t>
      </w:r>
    </w:p>
    <w:p w14:paraId="13B76A78" w14:textId="77777777" w:rsidR="001C5A4C" w:rsidRPr="004F079B" w:rsidRDefault="001C5A4C" w:rsidP="00425B6E">
      <w:pPr>
        <w:jc w:val="right"/>
        <w:rPr>
          <w:sz w:val="22"/>
          <w:szCs w:val="22"/>
        </w:rPr>
      </w:pPr>
    </w:p>
    <w:p w14:paraId="7E7C2A2C" w14:textId="77777777" w:rsidR="006E47ED" w:rsidRPr="006E47ED" w:rsidRDefault="006E47ED" w:rsidP="00425B6E">
      <w:pPr>
        <w:rPr>
          <w:b/>
          <w:bCs/>
          <w:sz w:val="22"/>
          <w:szCs w:val="22"/>
        </w:rPr>
      </w:pPr>
      <w:r w:rsidRPr="006E47ED">
        <w:rPr>
          <w:b/>
          <w:bCs/>
          <w:sz w:val="22"/>
          <w:szCs w:val="22"/>
        </w:rPr>
        <w:t>Szpital Wojewódzki w Poznaniu</w:t>
      </w:r>
    </w:p>
    <w:p w14:paraId="7C6ADD1B" w14:textId="77777777" w:rsidR="00F16C50" w:rsidRPr="00D91931" w:rsidRDefault="006E47ED" w:rsidP="00425B6E">
      <w:pPr>
        <w:rPr>
          <w:b/>
          <w:bCs/>
          <w:sz w:val="22"/>
          <w:szCs w:val="22"/>
        </w:rPr>
      </w:pPr>
      <w:r w:rsidRPr="006E47ED">
        <w:rPr>
          <w:b/>
          <w:bCs/>
          <w:sz w:val="22"/>
          <w:szCs w:val="22"/>
        </w:rPr>
        <w:t>Dział Zamówień Publicznych</w:t>
      </w:r>
    </w:p>
    <w:p w14:paraId="2AB15038" w14:textId="77777777" w:rsidR="00F16C50" w:rsidRPr="00BD5546" w:rsidRDefault="006E47ED" w:rsidP="00425B6E">
      <w:pPr>
        <w:rPr>
          <w:sz w:val="22"/>
          <w:szCs w:val="22"/>
        </w:rPr>
      </w:pPr>
      <w:r w:rsidRPr="006E47E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E47ED">
        <w:rPr>
          <w:sz w:val="22"/>
          <w:szCs w:val="22"/>
        </w:rPr>
        <w:t>7/19</w:t>
      </w:r>
    </w:p>
    <w:p w14:paraId="6F5F2E1C" w14:textId="77777777" w:rsidR="00F16C50" w:rsidRPr="00BD5546" w:rsidRDefault="006E47ED" w:rsidP="00425B6E">
      <w:pPr>
        <w:rPr>
          <w:sz w:val="22"/>
          <w:szCs w:val="22"/>
        </w:rPr>
      </w:pPr>
      <w:r w:rsidRPr="006E47E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E47ED">
        <w:rPr>
          <w:sz w:val="22"/>
          <w:szCs w:val="22"/>
        </w:rPr>
        <w:t>Poznań</w:t>
      </w:r>
    </w:p>
    <w:p w14:paraId="54A34777" w14:textId="0E5E7EDC" w:rsidR="00F16C50" w:rsidRDefault="00F16C50" w:rsidP="00425B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356B7A" w14:textId="77777777" w:rsidR="00425B6E" w:rsidRPr="00D91931" w:rsidRDefault="00425B6E" w:rsidP="00425B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F982FD" w14:textId="77777777" w:rsidR="00D91931" w:rsidRPr="00D91931" w:rsidRDefault="00D91931" w:rsidP="00425B6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D22E6D1" w14:textId="77777777" w:rsidR="00D91931" w:rsidRPr="00D91931" w:rsidRDefault="00D91931" w:rsidP="00425B6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EFDE7FF" w14:textId="77777777" w:rsidR="00F16C50" w:rsidRPr="00D91931" w:rsidRDefault="00F16C50" w:rsidP="00425B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B9F615" w14:textId="77777777" w:rsidR="00F16C50" w:rsidRDefault="00F16C50" w:rsidP="00425B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22524E" w14:textId="77777777" w:rsidR="0046562F" w:rsidRPr="00D91931" w:rsidRDefault="0046562F" w:rsidP="00425B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BC498A" w14:textId="480D83E4" w:rsidR="00F16C50" w:rsidRPr="00D91931" w:rsidRDefault="00425B6E" w:rsidP="00425B6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5DE663" w14:textId="57265CDC" w:rsidR="00F16C50" w:rsidRDefault="00F16C50" w:rsidP="00425B6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75C54B18" w14:textId="2CDEDC7E" w:rsidR="00425B6E" w:rsidRDefault="00425B6E" w:rsidP="00425B6E"/>
    <w:p w14:paraId="7CBDA284" w14:textId="77777777" w:rsidR="00425B6E" w:rsidRPr="00425B6E" w:rsidRDefault="00425B6E" w:rsidP="00425B6E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E47ED" w:rsidRPr="00607F9B" w14:paraId="7FDBAC09" w14:textId="77777777" w:rsidTr="00E02163">
        <w:trPr>
          <w:trHeight w:val="638"/>
        </w:trPr>
        <w:tc>
          <w:tcPr>
            <w:tcW w:w="959" w:type="dxa"/>
            <w:shd w:val="clear" w:color="auto" w:fill="auto"/>
          </w:tcPr>
          <w:p w14:paraId="085C20BC" w14:textId="77777777" w:rsidR="006E47ED" w:rsidRPr="00607F9B" w:rsidRDefault="006E47ED" w:rsidP="00425B6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CF1C5F" w14:textId="77777777" w:rsidR="006E47ED" w:rsidRDefault="006E47ED" w:rsidP="00425B6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6E47ED">
              <w:rPr>
                <w:sz w:val="22"/>
                <w:szCs w:val="22"/>
              </w:rPr>
              <w:t xml:space="preserve"> podstawowy</w:t>
            </w:r>
            <w:r w:rsidR="00425B6E">
              <w:rPr>
                <w:sz w:val="22"/>
                <w:szCs w:val="22"/>
              </w:rPr>
              <w:t>m</w:t>
            </w:r>
            <w:r w:rsidRPr="006E47ED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47ED">
              <w:rPr>
                <w:b/>
                <w:bCs/>
                <w:sz w:val="22"/>
                <w:szCs w:val="22"/>
              </w:rPr>
              <w:t>Sukcesywna dostawa osprzętu endoskopowego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47ED">
              <w:rPr>
                <w:b/>
                <w:sz w:val="22"/>
                <w:szCs w:val="22"/>
              </w:rPr>
              <w:t>SZW/DZP/6/2022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0620C30" w14:textId="77777777" w:rsidR="00425B6E" w:rsidRDefault="00425B6E" w:rsidP="00425B6E">
            <w:pPr>
              <w:jc w:val="both"/>
              <w:rPr>
                <w:bCs/>
                <w:sz w:val="22"/>
                <w:szCs w:val="22"/>
              </w:rPr>
            </w:pPr>
          </w:p>
          <w:p w14:paraId="51608BAF" w14:textId="20802D99" w:rsidR="00425B6E" w:rsidRPr="00607F9B" w:rsidRDefault="00425B6E" w:rsidP="00425B6E">
            <w:pPr>
              <w:jc w:val="both"/>
              <w:rPr>
                <w:sz w:val="22"/>
                <w:szCs w:val="22"/>
              </w:rPr>
            </w:pPr>
          </w:p>
        </w:tc>
      </w:tr>
    </w:tbl>
    <w:p w14:paraId="757A3AB4" w14:textId="415BF51D" w:rsidR="004F079B" w:rsidRDefault="004F079B" w:rsidP="00425B6E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E47ED" w:rsidRPr="006E47ED">
        <w:rPr>
          <w:rFonts w:ascii="Times New Roman" w:hAnsi="Times New Roman"/>
          <w:b/>
          <w:szCs w:val="22"/>
        </w:rPr>
        <w:t>Szpital Wojewódzki w Poznaniu</w:t>
      </w:r>
      <w:r w:rsidR="00425B6E">
        <w:rPr>
          <w:rFonts w:ascii="Times New Roman" w:hAnsi="Times New Roman"/>
          <w:b/>
          <w:szCs w:val="22"/>
        </w:rPr>
        <w:t xml:space="preserve">, </w:t>
      </w:r>
      <w:r w:rsidR="006E47ED" w:rsidRPr="006E47E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E47ED" w:rsidRPr="006E47ED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D2B0D04" w14:textId="77777777" w:rsidR="004F079B" w:rsidRDefault="004F079B" w:rsidP="00425B6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E47ED" w:rsidRPr="006E47ED">
        <w:rPr>
          <w:rFonts w:ascii="Times New Roman" w:hAnsi="Times New Roman"/>
          <w:b/>
          <w:szCs w:val="22"/>
        </w:rPr>
        <w:t>2022-02-11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E47ED" w:rsidRPr="006E47E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E47ED" w:rsidRPr="006E47ED">
        <w:rPr>
          <w:rFonts w:ascii="Times New Roman" w:hAnsi="Times New Roman"/>
          <w:b/>
          <w:szCs w:val="22"/>
        </w:rPr>
        <w:t>2022-02-25</w:t>
      </w:r>
      <w:r w:rsidR="008365E9">
        <w:rPr>
          <w:rFonts w:ascii="Times New Roman" w:hAnsi="Times New Roman"/>
          <w:szCs w:val="22"/>
        </w:rPr>
        <w:t xml:space="preserve"> godz. </w:t>
      </w:r>
      <w:r w:rsidR="006E47ED" w:rsidRPr="006E47E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79F3596" w14:textId="77777777" w:rsidR="004F079B" w:rsidRDefault="004F079B" w:rsidP="00425B6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E47ED" w:rsidRPr="006E47ED">
        <w:rPr>
          <w:rFonts w:ascii="Times New Roman" w:hAnsi="Times New Roman"/>
          <w:b/>
          <w:szCs w:val="22"/>
        </w:rPr>
        <w:t>2022-02-11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E47ED" w:rsidRPr="006E47E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E47ED" w:rsidRPr="006E47ED">
        <w:rPr>
          <w:rFonts w:ascii="Times New Roman" w:hAnsi="Times New Roman"/>
          <w:b/>
          <w:szCs w:val="22"/>
        </w:rPr>
        <w:t>2022-02-25</w:t>
      </w:r>
      <w:r w:rsidR="008365E9">
        <w:rPr>
          <w:rFonts w:ascii="Times New Roman" w:hAnsi="Times New Roman"/>
          <w:szCs w:val="22"/>
        </w:rPr>
        <w:t xml:space="preserve"> godz. </w:t>
      </w:r>
      <w:r w:rsidR="006E47ED" w:rsidRPr="006E47E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D77AF5" w14:textId="77777777" w:rsidR="00F16C50" w:rsidRPr="00D91931" w:rsidRDefault="00F16C50" w:rsidP="00425B6E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94DD12" w14:textId="77777777" w:rsidR="00F16C50" w:rsidRPr="00D91931" w:rsidRDefault="00F16C50" w:rsidP="00425B6E">
      <w:pPr>
        <w:pStyle w:val="Tekstpodstawowywcity"/>
        <w:spacing w:line="240" w:lineRule="auto"/>
        <w:rPr>
          <w:sz w:val="22"/>
          <w:szCs w:val="22"/>
        </w:rPr>
      </w:pPr>
    </w:p>
    <w:p w14:paraId="03F1F41A" w14:textId="77777777" w:rsidR="00F16C50" w:rsidRPr="00D91931" w:rsidRDefault="00F16C50" w:rsidP="00425B6E">
      <w:pPr>
        <w:ind w:left="567"/>
        <w:rPr>
          <w:sz w:val="22"/>
          <w:szCs w:val="22"/>
        </w:rPr>
      </w:pPr>
    </w:p>
    <w:p w14:paraId="742E46E2" w14:textId="0EC9020F" w:rsidR="00F16C50" w:rsidRDefault="00F16C50" w:rsidP="00425B6E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060ABCD" w14:textId="27ABB3B6" w:rsidR="00425B6E" w:rsidRDefault="00425B6E" w:rsidP="00425B6E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61081130" w14:textId="77777777" w:rsidR="00425B6E" w:rsidRDefault="00425B6E" w:rsidP="00425B6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D8838A8" w14:textId="77777777" w:rsidR="00425B6E" w:rsidRDefault="00425B6E" w:rsidP="00425B6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3DF23848" w14:textId="77777777" w:rsidR="00425B6E" w:rsidRPr="00B464D3" w:rsidRDefault="00425B6E" w:rsidP="00425B6E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011A179A" w14:textId="77777777" w:rsidR="00425B6E" w:rsidRPr="0046562F" w:rsidRDefault="00425B6E" w:rsidP="00425B6E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425B6E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52A66" w14:textId="77777777" w:rsidR="00177B49" w:rsidRDefault="00177B49">
      <w:r>
        <w:separator/>
      </w:r>
    </w:p>
  </w:endnote>
  <w:endnote w:type="continuationSeparator" w:id="0">
    <w:p w14:paraId="04ADA692" w14:textId="77777777" w:rsidR="00177B49" w:rsidRDefault="00177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A3B8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5346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387DA8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DD79D6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C344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CC4BF" w14:textId="77777777" w:rsidR="00177B49" w:rsidRDefault="00177B49">
      <w:r>
        <w:separator/>
      </w:r>
    </w:p>
  </w:footnote>
  <w:footnote w:type="continuationSeparator" w:id="0">
    <w:p w14:paraId="1CD4431F" w14:textId="77777777" w:rsidR="00177B49" w:rsidRDefault="00177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8959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773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DCE1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B49"/>
    <w:rsid w:val="00136AEA"/>
    <w:rsid w:val="0015679F"/>
    <w:rsid w:val="00177B49"/>
    <w:rsid w:val="001C5A4C"/>
    <w:rsid w:val="002F480A"/>
    <w:rsid w:val="0033399E"/>
    <w:rsid w:val="0037248D"/>
    <w:rsid w:val="003D12E3"/>
    <w:rsid w:val="00416659"/>
    <w:rsid w:val="00425B6E"/>
    <w:rsid w:val="004360B0"/>
    <w:rsid w:val="0046562F"/>
    <w:rsid w:val="004E022D"/>
    <w:rsid w:val="004F079B"/>
    <w:rsid w:val="00540D03"/>
    <w:rsid w:val="00581997"/>
    <w:rsid w:val="005F4BC0"/>
    <w:rsid w:val="006A0D80"/>
    <w:rsid w:val="006E47ED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49135"/>
  <w15:chartTrackingRefBased/>
  <w15:docId w15:val="{17E03048-9336-4838-BC2C-BBAFE80E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25B6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2022-02-18T08:14:00Z</cp:lastPrinted>
  <dcterms:created xsi:type="dcterms:W3CDTF">2022-02-18T08:14:00Z</dcterms:created>
  <dcterms:modified xsi:type="dcterms:W3CDTF">2022-02-18T08:14:00Z</dcterms:modified>
</cp:coreProperties>
</file>