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DFA0E" w14:textId="77777777" w:rsidR="00D665F5" w:rsidRPr="00D53699" w:rsidRDefault="00B441D6" w:rsidP="00D665F5">
      <w:pPr>
        <w:spacing w:after="240"/>
        <w:jc w:val="right"/>
        <w:rPr>
          <w:sz w:val="24"/>
          <w:szCs w:val="24"/>
        </w:rPr>
      </w:pPr>
      <w:r w:rsidRPr="00D53699">
        <w:rPr>
          <w:sz w:val="24"/>
          <w:szCs w:val="24"/>
        </w:rPr>
        <w:t>Poznań</w:t>
      </w:r>
      <w:r w:rsidR="00D665F5" w:rsidRPr="00D53699">
        <w:rPr>
          <w:sz w:val="24"/>
          <w:szCs w:val="24"/>
        </w:rPr>
        <w:t xml:space="preserve"> dnia: </w:t>
      </w:r>
      <w:r w:rsidRPr="00D53699">
        <w:rPr>
          <w:sz w:val="24"/>
          <w:szCs w:val="24"/>
        </w:rPr>
        <w:t>2022-02-18</w:t>
      </w:r>
    </w:p>
    <w:p w14:paraId="382F0B83" w14:textId="77777777" w:rsidR="00B441D6" w:rsidRPr="00D53699" w:rsidRDefault="00B441D6" w:rsidP="00577BC6">
      <w:pPr>
        <w:spacing w:after="40"/>
        <w:rPr>
          <w:b/>
          <w:bCs/>
          <w:sz w:val="24"/>
          <w:szCs w:val="24"/>
        </w:rPr>
      </w:pPr>
      <w:r w:rsidRPr="00D53699">
        <w:rPr>
          <w:b/>
          <w:bCs/>
          <w:sz w:val="24"/>
          <w:szCs w:val="24"/>
        </w:rPr>
        <w:t>Szpital Wojewódzki w Poznaniu</w:t>
      </w:r>
    </w:p>
    <w:p w14:paraId="7FD9631F" w14:textId="77777777" w:rsidR="00D665F5" w:rsidRPr="00D53699" w:rsidRDefault="00B441D6" w:rsidP="00577BC6">
      <w:pPr>
        <w:spacing w:after="40"/>
        <w:rPr>
          <w:b/>
          <w:bCs/>
          <w:sz w:val="24"/>
          <w:szCs w:val="24"/>
        </w:rPr>
      </w:pPr>
      <w:r w:rsidRPr="00D53699">
        <w:rPr>
          <w:b/>
          <w:bCs/>
          <w:sz w:val="24"/>
          <w:szCs w:val="24"/>
        </w:rPr>
        <w:t>Dział Zamówień Publicznych</w:t>
      </w:r>
    </w:p>
    <w:p w14:paraId="51BCA7DA" w14:textId="77777777" w:rsidR="00D665F5" w:rsidRPr="00D53699" w:rsidRDefault="00B441D6" w:rsidP="00D665F5">
      <w:pPr>
        <w:rPr>
          <w:sz w:val="24"/>
          <w:szCs w:val="24"/>
        </w:rPr>
      </w:pPr>
      <w:r w:rsidRPr="00D53699">
        <w:rPr>
          <w:sz w:val="24"/>
          <w:szCs w:val="24"/>
        </w:rPr>
        <w:t>Juraszów</w:t>
      </w:r>
      <w:r w:rsidR="00D665F5" w:rsidRPr="00D53699">
        <w:rPr>
          <w:sz w:val="24"/>
          <w:szCs w:val="24"/>
        </w:rPr>
        <w:t xml:space="preserve"> </w:t>
      </w:r>
      <w:r w:rsidRPr="00D53699">
        <w:rPr>
          <w:sz w:val="24"/>
          <w:szCs w:val="24"/>
        </w:rPr>
        <w:t>7/19</w:t>
      </w:r>
    </w:p>
    <w:p w14:paraId="4D803F52" w14:textId="77777777" w:rsidR="00D665F5" w:rsidRPr="00D53699" w:rsidRDefault="00B441D6" w:rsidP="00D665F5">
      <w:pPr>
        <w:rPr>
          <w:sz w:val="24"/>
          <w:szCs w:val="24"/>
        </w:rPr>
      </w:pPr>
      <w:r w:rsidRPr="00D53699">
        <w:rPr>
          <w:sz w:val="24"/>
          <w:szCs w:val="24"/>
        </w:rPr>
        <w:t>60-479</w:t>
      </w:r>
      <w:r w:rsidR="00D665F5" w:rsidRPr="00D53699">
        <w:rPr>
          <w:sz w:val="24"/>
          <w:szCs w:val="24"/>
        </w:rPr>
        <w:t xml:space="preserve"> </w:t>
      </w:r>
      <w:r w:rsidRPr="00D53699">
        <w:rPr>
          <w:sz w:val="24"/>
          <w:szCs w:val="24"/>
        </w:rPr>
        <w:t>Poznań</w:t>
      </w:r>
    </w:p>
    <w:p w14:paraId="23701D24" w14:textId="77777777" w:rsidR="00D665F5" w:rsidRPr="00D53699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1AC453" w14:textId="77777777" w:rsidR="00D665F5" w:rsidRPr="00D5369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0EA5A40" w14:textId="77777777" w:rsidR="00A80738" w:rsidRPr="00D5369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53699">
        <w:rPr>
          <w:sz w:val="24"/>
          <w:szCs w:val="24"/>
        </w:rPr>
        <w:t>Znak sprawy:</w:t>
      </w:r>
      <w:r w:rsidRPr="00D53699">
        <w:rPr>
          <w:b/>
          <w:sz w:val="24"/>
          <w:szCs w:val="24"/>
        </w:rPr>
        <w:t xml:space="preserve"> </w:t>
      </w:r>
      <w:r w:rsidR="00B441D6" w:rsidRPr="00D53699">
        <w:rPr>
          <w:b/>
          <w:sz w:val="24"/>
          <w:szCs w:val="24"/>
        </w:rPr>
        <w:t>SZW/DZP/5/2022</w:t>
      </w:r>
      <w:r w:rsidR="00A80738" w:rsidRPr="00D53699">
        <w:rPr>
          <w:sz w:val="24"/>
          <w:szCs w:val="24"/>
        </w:rPr>
        <w:tab/>
        <w:t xml:space="preserve"> </w:t>
      </w:r>
    </w:p>
    <w:p w14:paraId="199528A3" w14:textId="77777777" w:rsidR="00A80738" w:rsidRPr="00D5369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44B176" w14:textId="77777777" w:rsidR="00A80738" w:rsidRPr="00D5369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58B0D8" w14:textId="77777777" w:rsidR="00A80738" w:rsidRPr="00D5369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85120E" w14:textId="77777777" w:rsidR="00A80738" w:rsidRPr="00D536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53699">
        <w:rPr>
          <w:b/>
          <w:spacing w:val="20"/>
          <w:sz w:val="24"/>
          <w:szCs w:val="24"/>
        </w:rPr>
        <w:t>INFORMACJA Z OTWARCIA OFERT</w:t>
      </w:r>
    </w:p>
    <w:p w14:paraId="051276C9" w14:textId="77777777" w:rsidR="00A80738" w:rsidRPr="00D536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063AC60" w14:textId="31F0DFBA" w:rsidR="00C659E2" w:rsidRPr="00D5369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53699">
        <w:rPr>
          <w:bCs/>
          <w:sz w:val="24"/>
          <w:szCs w:val="24"/>
        </w:rPr>
        <w:t xml:space="preserve">Dotyczy </w:t>
      </w:r>
      <w:r w:rsidRPr="00D53699">
        <w:rPr>
          <w:sz w:val="24"/>
          <w:szCs w:val="24"/>
        </w:rPr>
        <w:t xml:space="preserve">postępowania o udzielenie zamówienia publicznego prowadzonego w trybie </w:t>
      </w:r>
      <w:r w:rsidR="00B441D6" w:rsidRPr="00D53699">
        <w:rPr>
          <w:sz w:val="24"/>
          <w:szCs w:val="24"/>
        </w:rPr>
        <w:t>podstawowy</w:t>
      </w:r>
      <w:r w:rsidR="00D53699">
        <w:rPr>
          <w:sz w:val="24"/>
          <w:szCs w:val="24"/>
        </w:rPr>
        <w:t>m</w:t>
      </w:r>
      <w:r w:rsidR="00B441D6" w:rsidRPr="00D53699">
        <w:rPr>
          <w:sz w:val="24"/>
          <w:szCs w:val="24"/>
        </w:rPr>
        <w:t xml:space="preserve"> bez negocjacji - art. 275 pkt. 1 ustawy Pzp</w:t>
      </w:r>
      <w:r w:rsidRPr="00D53699">
        <w:rPr>
          <w:sz w:val="24"/>
          <w:szCs w:val="24"/>
        </w:rPr>
        <w:t xml:space="preserve"> na: </w:t>
      </w:r>
    </w:p>
    <w:p w14:paraId="7AD8B0EB" w14:textId="77777777" w:rsidR="00A80738" w:rsidRPr="00D53699" w:rsidRDefault="00B441D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53699">
        <w:rPr>
          <w:b/>
          <w:szCs w:val="24"/>
        </w:rPr>
        <w:t>Pełnienie całodobowego serwisu, konserwacji oraz naprawy urządzeń transportu bliskiego</w:t>
      </w:r>
    </w:p>
    <w:p w14:paraId="6608239A" w14:textId="77777777" w:rsidR="00D665F5" w:rsidRPr="00D5369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53699">
        <w:rPr>
          <w:sz w:val="24"/>
          <w:szCs w:val="24"/>
        </w:rPr>
        <w:t>Zamawiający, działając na podstawie art. 22</w:t>
      </w:r>
      <w:r w:rsidR="00601802" w:rsidRPr="00D53699">
        <w:rPr>
          <w:sz w:val="24"/>
          <w:szCs w:val="24"/>
        </w:rPr>
        <w:t>2</w:t>
      </w:r>
      <w:r w:rsidRPr="00D53699">
        <w:rPr>
          <w:sz w:val="24"/>
          <w:szCs w:val="24"/>
        </w:rPr>
        <w:t xml:space="preserve"> ust. 5 </w:t>
      </w:r>
      <w:r w:rsidRPr="00D53699">
        <w:rPr>
          <w:bCs/>
          <w:sz w:val="24"/>
          <w:szCs w:val="24"/>
        </w:rPr>
        <w:t>ustawy z dnia 11 września 2019 r. Prawo zamówień publicznych</w:t>
      </w:r>
      <w:r w:rsidRPr="00D53699">
        <w:rPr>
          <w:sz w:val="24"/>
          <w:szCs w:val="24"/>
        </w:rPr>
        <w:t xml:space="preserve"> </w:t>
      </w:r>
      <w:r w:rsidR="00B441D6" w:rsidRPr="00D53699">
        <w:rPr>
          <w:sz w:val="24"/>
          <w:szCs w:val="24"/>
        </w:rPr>
        <w:t>(t.j. Dz.U. z 2021r. poz. 1129)</w:t>
      </w:r>
      <w:r w:rsidR="00490DC0" w:rsidRPr="00D53699">
        <w:rPr>
          <w:sz w:val="24"/>
          <w:szCs w:val="24"/>
        </w:rPr>
        <w:t xml:space="preserve"> </w:t>
      </w:r>
      <w:r w:rsidRPr="00D53699">
        <w:rPr>
          <w:sz w:val="24"/>
          <w:szCs w:val="24"/>
        </w:rPr>
        <w:t>udostępnia</w:t>
      </w:r>
      <w:r w:rsidR="00F95C33" w:rsidRPr="00D53699">
        <w:rPr>
          <w:sz w:val="24"/>
          <w:szCs w:val="24"/>
        </w:rPr>
        <w:t xml:space="preserve"> </w:t>
      </w:r>
      <w:r w:rsidR="004C7E9B" w:rsidRPr="00D53699">
        <w:rPr>
          <w:sz w:val="24"/>
          <w:szCs w:val="24"/>
        </w:rPr>
        <w:t>informacj</w:t>
      </w:r>
      <w:r w:rsidR="00577BC6" w:rsidRPr="00D53699">
        <w:rPr>
          <w:sz w:val="24"/>
          <w:szCs w:val="24"/>
        </w:rPr>
        <w:t>ę</w:t>
      </w:r>
      <w:r w:rsidR="00035488" w:rsidRPr="00D53699">
        <w:rPr>
          <w:sz w:val="24"/>
          <w:szCs w:val="24"/>
        </w:rPr>
        <w:t xml:space="preserve"> z otwarcia ofert</w:t>
      </w:r>
      <w:r w:rsidR="00577BC6" w:rsidRPr="00D53699">
        <w:rPr>
          <w:sz w:val="24"/>
          <w:szCs w:val="24"/>
        </w:rPr>
        <w:t>.</w:t>
      </w:r>
    </w:p>
    <w:p w14:paraId="614AAB14" w14:textId="77777777" w:rsidR="00A80738" w:rsidRPr="00D5369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53699">
        <w:rPr>
          <w:sz w:val="24"/>
          <w:szCs w:val="24"/>
        </w:rPr>
        <w:t>Podczas otwarcia ofert, mającego miejsce</w:t>
      </w:r>
      <w:r w:rsidR="00FF4AB1" w:rsidRPr="00D53699">
        <w:rPr>
          <w:sz w:val="24"/>
          <w:szCs w:val="24"/>
        </w:rPr>
        <w:t xml:space="preserve"> w dniu </w:t>
      </w:r>
      <w:r w:rsidR="00B441D6" w:rsidRPr="00D53699">
        <w:rPr>
          <w:sz w:val="24"/>
          <w:szCs w:val="24"/>
        </w:rPr>
        <w:t>18/02/2022</w:t>
      </w:r>
      <w:r w:rsidR="00FF4AB1" w:rsidRPr="00D53699">
        <w:rPr>
          <w:sz w:val="24"/>
          <w:szCs w:val="24"/>
        </w:rPr>
        <w:t xml:space="preserve"> o godz. </w:t>
      </w:r>
      <w:r w:rsidR="00B441D6" w:rsidRPr="00D53699">
        <w:rPr>
          <w:sz w:val="24"/>
          <w:szCs w:val="24"/>
        </w:rPr>
        <w:t>10:00</w:t>
      </w:r>
      <w:r w:rsidRPr="00D53699">
        <w:rPr>
          <w:sz w:val="24"/>
          <w:szCs w:val="24"/>
        </w:rPr>
        <w:t>, otwarte zostały oferty następujących wykonawców:</w:t>
      </w:r>
    </w:p>
    <w:tbl>
      <w:tblPr>
        <w:tblW w:w="93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9"/>
        <w:gridCol w:w="2900"/>
        <w:gridCol w:w="1931"/>
        <w:gridCol w:w="2099"/>
        <w:gridCol w:w="1535"/>
      </w:tblGrid>
      <w:tr w:rsidR="00D53699" w:rsidRPr="00D53699" w14:paraId="6C88C4E6" w14:textId="77777777" w:rsidTr="00D53699">
        <w:trPr>
          <w:trHeight w:val="1574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DA0E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Nr oferty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290D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Nazwa i adres Wykonawcy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82A8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Cena oferty brutto</w:t>
            </w:r>
          </w:p>
          <w:p w14:paraId="5C5843F1" w14:textId="084EE3FD" w:rsidR="00D53699" w:rsidRPr="00D53699" w:rsidRDefault="00D53699">
            <w:pPr>
              <w:spacing w:before="120" w:after="120"/>
              <w:jc w:val="center"/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36E62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Stawka roboczogodziny dla rozliczenia napraw oraz prac dodatkowych</w:t>
            </w:r>
          </w:p>
          <w:p w14:paraId="6D1E8CC7" w14:textId="558D155C" w:rsidR="00D53699" w:rsidRPr="00D53699" w:rsidRDefault="00D53699">
            <w:pPr>
              <w:spacing w:before="120" w:after="120"/>
              <w:jc w:val="center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8CB4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Doświadczenie osób wyznaczonych do realizacji zamówienia</w:t>
            </w:r>
          </w:p>
          <w:p w14:paraId="7E21AA22" w14:textId="207949F5" w:rsidR="00D53699" w:rsidRPr="00D53699" w:rsidRDefault="00D53699">
            <w:pPr>
              <w:spacing w:before="120" w:after="120"/>
              <w:jc w:val="center"/>
            </w:pPr>
          </w:p>
        </w:tc>
      </w:tr>
      <w:tr w:rsidR="00D53699" w:rsidRPr="00D53699" w14:paraId="737864E4" w14:textId="77777777" w:rsidTr="00D53699">
        <w:trPr>
          <w:trHeight w:val="1442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90C8" w14:textId="77777777" w:rsidR="00D53699" w:rsidRPr="00D53699" w:rsidRDefault="00D53699">
            <w:pPr>
              <w:spacing w:before="120" w:after="120"/>
              <w:jc w:val="center"/>
            </w:pPr>
            <w:r w:rsidRPr="00D53699"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12CB" w14:textId="77777777" w:rsidR="00D53699" w:rsidRPr="00D53699" w:rsidRDefault="00D53699" w:rsidP="00D53699">
            <w:pPr>
              <w:spacing w:before="80"/>
            </w:pPr>
            <w:r w:rsidRPr="00D53699">
              <w:t>WINDA s.j. Zakład Elektromechaniki Dźwigowej</w:t>
            </w:r>
          </w:p>
          <w:p w14:paraId="2442DEF3" w14:textId="77777777" w:rsidR="00D53699" w:rsidRPr="00D53699" w:rsidRDefault="00D53699" w:rsidP="00D53699">
            <w:r w:rsidRPr="00D53699">
              <w:t xml:space="preserve">os. Orła Białego 3 </w:t>
            </w:r>
          </w:p>
          <w:p w14:paraId="2E09C76F" w14:textId="346FDBA8" w:rsidR="00D53699" w:rsidRPr="00D53699" w:rsidRDefault="00D53699" w:rsidP="00D53699">
            <w:pPr>
              <w:spacing w:after="40"/>
            </w:pPr>
            <w:r w:rsidRPr="00D53699">
              <w:t>61-251 Poznań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C930" w14:textId="423149D6" w:rsidR="00D53699" w:rsidRPr="00D53699" w:rsidRDefault="00D53699">
            <w:pPr>
              <w:spacing w:before="120" w:after="120"/>
              <w:jc w:val="center"/>
            </w:pPr>
            <w:r w:rsidRPr="00D53699">
              <w:t>111 585.60 zł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0470" w14:textId="687EF3C0" w:rsidR="00D53699" w:rsidRPr="00D53699" w:rsidRDefault="00D53699">
            <w:pPr>
              <w:spacing w:before="120" w:after="120"/>
              <w:jc w:val="center"/>
            </w:pPr>
            <w:r>
              <w:t>107,01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19E7" w14:textId="768C45B4" w:rsidR="00D53699" w:rsidRPr="00D53699" w:rsidRDefault="00D53699">
            <w:pPr>
              <w:spacing w:before="120" w:after="120"/>
              <w:jc w:val="center"/>
            </w:pPr>
            <w:r w:rsidRPr="00D53699">
              <w:t>2</w:t>
            </w:r>
            <w:r w:rsidRPr="00D53699">
              <w:t>5</w:t>
            </w:r>
            <w:r w:rsidRPr="00D53699">
              <w:t xml:space="preserve"> lat</w:t>
            </w:r>
          </w:p>
        </w:tc>
      </w:tr>
    </w:tbl>
    <w:p w14:paraId="0F2A0E8E" w14:textId="77777777" w:rsidR="00577BC6" w:rsidRPr="00D53699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52667F38" w14:textId="4F16D8DF" w:rsidR="00BA13C6" w:rsidRDefault="00A80738" w:rsidP="00BA13C6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D53699">
        <w:rPr>
          <w:i/>
          <w:szCs w:val="24"/>
        </w:rPr>
        <w:t>Z</w:t>
      </w:r>
      <w:r w:rsidR="00BA13C6">
        <w:rPr>
          <w:i/>
          <w:sz w:val="22"/>
          <w:szCs w:val="22"/>
        </w:rPr>
        <w:t>amawiający</w:t>
      </w:r>
    </w:p>
    <w:p w14:paraId="412B73FD" w14:textId="77777777" w:rsidR="00BA13C6" w:rsidRDefault="00BA13C6" w:rsidP="00BA13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B0D9949" w14:textId="77777777" w:rsidR="00BA13C6" w:rsidRDefault="00BA13C6" w:rsidP="00BA13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3BE6056" w14:textId="77777777" w:rsidR="00BA13C6" w:rsidRDefault="00BA13C6" w:rsidP="00BA13C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CCBD2E6" w14:textId="77777777" w:rsidR="00BA13C6" w:rsidRPr="00D53699" w:rsidRDefault="00BA13C6" w:rsidP="00D53699">
      <w:pPr>
        <w:pStyle w:val="Tekstpodstawowy"/>
        <w:spacing w:after="480"/>
        <w:ind w:left="3119" w:firstLine="425"/>
        <w:jc w:val="center"/>
        <w:rPr>
          <w:i/>
          <w:szCs w:val="24"/>
        </w:rPr>
      </w:pPr>
    </w:p>
    <w:p w14:paraId="6A9986BD" w14:textId="0B2DA2CD" w:rsidR="00C236D3" w:rsidRDefault="00B441D6" w:rsidP="00173B20">
      <w:pPr>
        <w:jc w:val="right"/>
      </w:pPr>
      <w:r w:rsidRPr="00B441D6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1880" w14:textId="77777777" w:rsidR="00F74820" w:rsidRDefault="00F74820">
      <w:r>
        <w:separator/>
      </w:r>
    </w:p>
  </w:endnote>
  <w:endnote w:type="continuationSeparator" w:id="0">
    <w:p w14:paraId="55A8BF6E" w14:textId="77777777" w:rsidR="00F74820" w:rsidRDefault="00F7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CB2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D97D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60A8" w14:textId="0158EAF4" w:rsidR="009F189D" w:rsidRDefault="00011D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F05F28" wp14:editId="28207C9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C798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71C1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65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6490F5" w14:textId="77777777" w:rsidR="009F189D" w:rsidRDefault="009F189D">
    <w:pPr>
      <w:pStyle w:val="Stopka"/>
      <w:tabs>
        <w:tab w:val="clear" w:pos="4536"/>
      </w:tabs>
      <w:jc w:val="center"/>
    </w:pPr>
  </w:p>
  <w:p w14:paraId="7219B7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FD681" w14:textId="77777777" w:rsidR="00F74820" w:rsidRDefault="00F74820">
      <w:r>
        <w:separator/>
      </w:r>
    </w:p>
  </w:footnote>
  <w:footnote w:type="continuationSeparator" w:id="0">
    <w:p w14:paraId="55B30039" w14:textId="77777777" w:rsidR="00F74820" w:rsidRDefault="00F7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4DA71" w14:textId="77777777" w:rsidR="00B441D6" w:rsidRDefault="00B44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2DDA" w14:textId="77777777" w:rsidR="00B441D6" w:rsidRDefault="00B44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2E14E" w14:textId="77777777" w:rsidR="00B441D6" w:rsidRDefault="00B441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820"/>
    <w:rsid w:val="00007727"/>
    <w:rsid w:val="00011DE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441D6"/>
    <w:rsid w:val="00BA13C6"/>
    <w:rsid w:val="00C236D3"/>
    <w:rsid w:val="00C659E2"/>
    <w:rsid w:val="00CB0802"/>
    <w:rsid w:val="00D53699"/>
    <w:rsid w:val="00D665F5"/>
    <w:rsid w:val="00D7128F"/>
    <w:rsid w:val="00EA3476"/>
    <w:rsid w:val="00F44906"/>
    <w:rsid w:val="00F748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DEBFD8"/>
  <w15:chartTrackingRefBased/>
  <w15:docId w15:val="{F4D7A948-817F-4581-9BFE-1FD7590B9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146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2022-02-18T10:13:00Z</cp:lastPrinted>
  <dcterms:created xsi:type="dcterms:W3CDTF">2022-02-18T09:51:00Z</dcterms:created>
  <dcterms:modified xsi:type="dcterms:W3CDTF">2022-02-18T10:15:00Z</dcterms:modified>
</cp:coreProperties>
</file>