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1B501" w14:textId="37547BFE" w:rsidR="00F5316F" w:rsidRDefault="00F5316F" w:rsidP="00F5316F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C426AC">
        <w:rPr>
          <w:rFonts w:ascii="Times New Roman" w:hAnsi="Times New Roman"/>
          <w:sz w:val="24"/>
        </w:rPr>
        <w:t>3</w:t>
      </w:r>
    </w:p>
    <w:p w14:paraId="31C9CA0C" w14:textId="2FC417BB" w:rsidR="00F5316F" w:rsidRDefault="00C426AC" w:rsidP="00F5316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B610C9" wp14:editId="74F6811C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065" r="1270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3662C9" w14:textId="77777777" w:rsidR="00F5316F" w:rsidRDefault="00F5316F" w:rsidP="00F5316F"/>
                          <w:p w14:paraId="5A78B001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050149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20F2F13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8DD8C6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BC1FAD8" w14:textId="77777777" w:rsidR="00F5316F" w:rsidRDefault="00F5316F" w:rsidP="00F531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BC12548" w14:textId="77777777" w:rsidR="00F5316F" w:rsidRDefault="00F5316F" w:rsidP="00F531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B610C9" id="AutoShape 2" o:spid="_x0000_s1026" style="position:absolute;margin-left:-3.85pt;margin-top:10.6pt;width:158.4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" filled="f" strokeweight=".25pt">
                <v:textbox inset="1pt,1pt,1pt,1pt">
                  <w:txbxContent>
                    <w:p w14:paraId="6D3662C9" w14:textId="77777777" w:rsidR="00F5316F" w:rsidRDefault="00F5316F" w:rsidP="00F5316F"/>
                    <w:p w14:paraId="5A78B001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63050149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520F2F13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2B8DD8C6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7BC1FAD8" w14:textId="77777777" w:rsidR="00F5316F" w:rsidRDefault="00F5316F" w:rsidP="00F531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BC12548" w14:textId="77777777" w:rsidR="00F5316F" w:rsidRDefault="00F5316F" w:rsidP="00F5316F"/>
                  </w:txbxContent>
                </v:textbox>
              </v:roundrect>
            </w:pict>
          </mc:Fallback>
        </mc:AlternateContent>
      </w:r>
    </w:p>
    <w:p w14:paraId="2558EA4E" w14:textId="77777777" w:rsidR="00F5316F" w:rsidRDefault="00F5316F" w:rsidP="00F5316F">
      <w:pPr>
        <w:rPr>
          <w:sz w:val="22"/>
        </w:rPr>
      </w:pPr>
    </w:p>
    <w:p w14:paraId="5F2171CC" w14:textId="77777777" w:rsidR="00F5316F" w:rsidRDefault="00F5316F" w:rsidP="00F5316F">
      <w:pPr>
        <w:rPr>
          <w:sz w:val="22"/>
        </w:rPr>
      </w:pPr>
    </w:p>
    <w:p w14:paraId="2117998B" w14:textId="77777777" w:rsidR="00F5316F" w:rsidRDefault="00F5316F" w:rsidP="00F5316F">
      <w:pPr>
        <w:rPr>
          <w:sz w:val="22"/>
        </w:rPr>
      </w:pPr>
    </w:p>
    <w:p w14:paraId="216A3BB2" w14:textId="77777777" w:rsidR="00F5316F" w:rsidRDefault="00F5316F" w:rsidP="00F5316F">
      <w:pPr>
        <w:spacing w:line="360" w:lineRule="auto"/>
        <w:rPr>
          <w:sz w:val="22"/>
        </w:rPr>
      </w:pPr>
    </w:p>
    <w:p w14:paraId="0380D91C" w14:textId="77777777" w:rsidR="00F5316F" w:rsidRPr="0060654D" w:rsidRDefault="00F5316F" w:rsidP="00F5316F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0115B88E" w14:textId="77777777" w:rsidR="00F5316F" w:rsidRDefault="00F5316F" w:rsidP="00F5316F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3955C799" w14:textId="77777777" w:rsidR="00F5316F" w:rsidRPr="0060654D" w:rsidRDefault="00F5316F" w:rsidP="00F5316F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14:paraId="0ADC112C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2AD71246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17E4D6A2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410AB81A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345A093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312E0D28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4EBB84A2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F5316F" w14:paraId="154C0FBF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378B820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E0907F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B84318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96CDFE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40D7B023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D8D002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15AE6C60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2204C69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C443FA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14B334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CFBE2F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63E2CD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4A4A0BA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174A8882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5F805CC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A73A66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1C3265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6A2B38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3ACEB07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26549E5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771B04C3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2163991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4F544EE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06200B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AC1D39A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58DFAF7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185B06A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6DACAC10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6292B3B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3105252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D6F59C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3D416D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1A7DE18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A417EDC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</w:tbl>
    <w:p w14:paraId="1451E278" w14:textId="77777777" w:rsidR="000B487D" w:rsidRDefault="000B487D" w:rsidP="00C426AC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Oświadczam, że wykazane osoby posiadają wymagane uprawnienia </w:t>
      </w:r>
    </w:p>
    <w:p w14:paraId="2469C46D" w14:textId="77777777" w:rsidR="00F5316F" w:rsidRDefault="00F5316F" w:rsidP="00C426AC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>
        <w:rPr>
          <w:sz w:val="24"/>
        </w:rPr>
        <w:tab/>
        <w:t xml:space="preserve">                                      .………………………………………………………..</w:t>
      </w:r>
    </w:p>
    <w:p w14:paraId="08A1513C" w14:textId="77777777" w:rsidR="007B3DA7" w:rsidRDefault="00F5316F" w:rsidP="002B5195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7B3DA7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8117B" w14:textId="77777777" w:rsidR="00BA0273" w:rsidRDefault="00BA0273" w:rsidP="0028052F">
      <w:r>
        <w:separator/>
      </w:r>
    </w:p>
  </w:endnote>
  <w:endnote w:type="continuationSeparator" w:id="0">
    <w:p w14:paraId="40898DBF" w14:textId="77777777" w:rsidR="00BA0273" w:rsidRDefault="00BA0273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58A94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E22868" w14:textId="77777777" w:rsidR="00821C80" w:rsidRDefault="002D5A7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D0852" w14:textId="77777777" w:rsidR="00821C80" w:rsidRDefault="002D5A7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152062" w14:textId="77777777" w:rsidR="00821C80" w:rsidRDefault="002D5A73">
    <w:pPr>
      <w:pStyle w:val="Stopka"/>
      <w:tabs>
        <w:tab w:val="clear" w:pos="4536"/>
      </w:tabs>
      <w:jc w:val="center"/>
    </w:pPr>
  </w:p>
  <w:p w14:paraId="6D882D56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32DED" w14:textId="77777777" w:rsidR="00821C80" w:rsidRDefault="002D5A7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05863B" w14:textId="77777777" w:rsidR="00821C80" w:rsidRDefault="002D5A73">
    <w:pPr>
      <w:pStyle w:val="Stopka"/>
      <w:tabs>
        <w:tab w:val="clear" w:pos="4536"/>
      </w:tabs>
      <w:jc w:val="center"/>
    </w:pPr>
  </w:p>
  <w:p w14:paraId="20FB7AEC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38B84" w14:textId="77777777" w:rsidR="00BA0273" w:rsidRDefault="00BA0273" w:rsidP="0028052F">
      <w:r>
        <w:separator/>
      </w:r>
    </w:p>
  </w:footnote>
  <w:footnote w:type="continuationSeparator" w:id="0">
    <w:p w14:paraId="2CDCA14D" w14:textId="77777777" w:rsidR="00BA0273" w:rsidRDefault="00BA0273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73F5E" w14:textId="77777777" w:rsidR="001B5CE5" w:rsidRDefault="001B5C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A947" w14:textId="77777777" w:rsidR="001B5CE5" w:rsidRDefault="001B5C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2060F" w14:textId="77777777" w:rsidR="00821C80" w:rsidRDefault="002D5A73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273"/>
    <w:rsid w:val="000B487D"/>
    <w:rsid w:val="000F6EBE"/>
    <w:rsid w:val="00162030"/>
    <w:rsid w:val="0017159B"/>
    <w:rsid w:val="001B2FEC"/>
    <w:rsid w:val="001B5CE5"/>
    <w:rsid w:val="001F4EB3"/>
    <w:rsid w:val="0028052F"/>
    <w:rsid w:val="002B5195"/>
    <w:rsid w:val="002D5A73"/>
    <w:rsid w:val="003B2FE7"/>
    <w:rsid w:val="003B64CE"/>
    <w:rsid w:val="007B3DA7"/>
    <w:rsid w:val="00901B09"/>
    <w:rsid w:val="00A8178B"/>
    <w:rsid w:val="00BA0273"/>
    <w:rsid w:val="00C426AC"/>
    <w:rsid w:val="00D8625D"/>
    <w:rsid w:val="00F5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2EEAF3C"/>
  <w15:docId w15:val="{A0E96BE1-0F26-47DD-99CE-3E3AF5008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2022-02-21T08:47:00Z</dcterms:created>
  <dcterms:modified xsi:type="dcterms:W3CDTF">2022-02-21T08:47:00Z</dcterms:modified>
</cp:coreProperties>
</file>