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4C298" w14:textId="7777777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4F21BA" w:rsidRPr="004F21BA">
        <w:rPr>
          <w:bCs/>
          <w:i w:val="0"/>
          <w:sz w:val="22"/>
          <w:szCs w:val="22"/>
        </w:rPr>
        <w:t>7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020A039C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392899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4F21BA" w:rsidRPr="004F21BA">
        <w:rPr>
          <w:b/>
          <w:sz w:val="22"/>
          <w:szCs w:val="22"/>
        </w:rPr>
        <w:t>ZP 271.5.2022</w:t>
      </w:r>
    </w:p>
    <w:p w14:paraId="0CD766E1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3E92826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15A294C0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1931349D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0FBC1A9E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3E55DFFD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7F7EB669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B28E19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2A642D76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4F21BA" w:rsidRPr="00110593" w14:paraId="235279EC" w14:textId="77777777" w:rsidTr="0003535E">
        <w:tc>
          <w:tcPr>
            <w:tcW w:w="9104" w:type="dxa"/>
            <w:shd w:val="clear" w:color="auto" w:fill="D9D9D9"/>
          </w:tcPr>
          <w:p w14:paraId="6030D125" w14:textId="77777777" w:rsidR="004F21BA" w:rsidRPr="00110593" w:rsidRDefault="004F21BA" w:rsidP="0003535E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4BD46B02" w14:textId="07520E8E" w:rsidR="004F21BA" w:rsidRPr="00110593" w:rsidRDefault="004F21BA" w:rsidP="0003535E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4F21BA">
              <w:t>(</w:t>
            </w:r>
            <w:proofErr w:type="spellStart"/>
            <w:r w:rsidRPr="004F21BA">
              <w:t>t.j</w:t>
            </w:r>
            <w:proofErr w:type="spellEnd"/>
            <w:r w:rsidRPr="004F21BA">
              <w:t>. Dz.U. z 2021r. poz. 1129</w:t>
            </w:r>
            <w:r w:rsidR="0040236A">
              <w:t xml:space="preserve"> ze zm.</w:t>
            </w:r>
            <w:r w:rsidRPr="004F21BA">
              <w:t>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2F19FB27" w14:textId="77777777" w:rsidR="004F21BA" w:rsidRPr="0043102D" w:rsidRDefault="004F21BA" w:rsidP="0003535E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12C4CF54" w14:textId="77777777" w:rsidR="004F21BA" w:rsidRPr="00110593" w:rsidRDefault="004F21BA" w:rsidP="0003535E">
            <w:pPr>
              <w:jc w:val="center"/>
              <w:rPr>
                <w:sz w:val="21"/>
                <w:szCs w:val="21"/>
              </w:rPr>
            </w:pPr>
          </w:p>
        </w:tc>
      </w:tr>
    </w:tbl>
    <w:p w14:paraId="2E1C1340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61B40CA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5E91443F" w14:textId="77777777" w:rsidR="006E0FAA" w:rsidRPr="005E622E" w:rsidRDefault="004F21BA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4F21BA">
        <w:rPr>
          <w:b/>
          <w:sz w:val="22"/>
          <w:szCs w:val="22"/>
        </w:rPr>
        <w:t>Prowadzenie całorocznego remontu cząstkowego nawierzchni dróg powiatowych, gminnych i wewnętrznych</w:t>
      </w:r>
    </w:p>
    <w:p w14:paraId="05F40DF1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7EC77CFC" w14:textId="792EF20A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</w:t>
      </w:r>
      <w:r w:rsidR="0040236A">
        <w:rPr>
          <w:sz w:val="22"/>
          <w:szCs w:val="22"/>
        </w:rPr>
        <w:t>1</w:t>
      </w:r>
      <w:r w:rsidRPr="006E0FAA">
        <w:rPr>
          <w:sz w:val="22"/>
          <w:szCs w:val="22"/>
        </w:rPr>
        <w:t xml:space="preserve"> r. poz. </w:t>
      </w:r>
      <w:r w:rsidR="0040236A">
        <w:rPr>
          <w:sz w:val="22"/>
          <w:szCs w:val="22"/>
        </w:rPr>
        <w:t>275</w:t>
      </w:r>
      <w:r w:rsidRPr="006E0FAA">
        <w:rPr>
          <w:sz w:val="22"/>
          <w:szCs w:val="22"/>
        </w:rPr>
        <w:t>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4612D6B8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5BC41E65" w14:textId="5B23F7C0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</w:t>
      </w:r>
      <w:r w:rsidR="0040236A">
        <w:rPr>
          <w:sz w:val="22"/>
          <w:szCs w:val="22"/>
        </w:rPr>
        <w:t xml:space="preserve">1 </w:t>
      </w:r>
      <w:r w:rsidR="009A4CD3" w:rsidRPr="009A4CD3">
        <w:rPr>
          <w:sz w:val="22"/>
          <w:szCs w:val="22"/>
        </w:rPr>
        <w:t xml:space="preserve">r. poz. </w:t>
      </w:r>
      <w:r w:rsidR="0040236A">
        <w:rPr>
          <w:sz w:val="22"/>
          <w:szCs w:val="22"/>
        </w:rPr>
        <w:t>275</w:t>
      </w:r>
      <w:r w:rsidR="009A4CD3" w:rsidRPr="009A4CD3">
        <w:rPr>
          <w:sz w:val="22"/>
          <w:szCs w:val="22"/>
        </w:rPr>
        <w:t>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DCEE27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71BF205B" w14:textId="77777777" w:rsidTr="00C37CD2">
        <w:trPr>
          <w:trHeight w:val="321"/>
        </w:trPr>
        <w:tc>
          <w:tcPr>
            <w:tcW w:w="516" w:type="dxa"/>
          </w:tcPr>
          <w:p w14:paraId="54D26D3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27B467C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4EFD980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B7B800D" w14:textId="77777777" w:rsidTr="009A4CD3">
        <w:tc>
          <w:tcPr>
            <w:tcW w:w="516" w:type="dxa"/>
          </w:tcPr>
          <w:p w14:paraId="4C494A0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32A8E77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14C3ED8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72CBEA22" w14:textId="77777777" w:rsidTr="009A4CD3">
        <w:tc>
          <w:tcPr>
            <w:tcW w:w="516" w:type="dxa"/>
          </w:tcPr>
          <w:p w14:paraId="0BEC34D0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7FB2CAF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921DA9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13E2104B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6297BD20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723F5115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02169861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37E07D8E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A3D92E5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673931A8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1832EB6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7E3300" w14:textId="77777777" w:rsidR="0050623F" w:rsidRDefault="0050623F">
      <w:r>
        <w:separator/>
      </w:r>
    </w:p>
  </w:endnote>
  <w:endnote w:type="continuationSeparator" w:id="0">
    <w:p w14:paraId="469F74B2" w14:textId="77777777" w:rsidR="0050623F" w:rsidRDefault="005062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ED56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CE24D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F89B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F921481" w14:textId="19936632" w:rsidR="009A4CD3" w:rsidRDefault="0040236A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0217F3A" wp14:editId="3F9D88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9E01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2298477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B3A66" w14:textId="77777777" w:rsidR="004F21BA" w:rsidRDefault="004F21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D850EC" w14:textId="77777777" w:rsidR="0050623F" w:rsidRDefault="0050623F">
      <w:r>
        <w:separator/>
      </w:r>
    </w:p>
  </w:footnote>
  <w:footnote w:type="continuationSeparator" w:id="0">
    <w:p w14:paraId="4C3EBDFF" w14:textId="77777777" w:rsidR="0050623F" w:rsidRDefault="0050623F">
      <w:r>
        <w:continuationSeparator/>
      </w:r>
    </w:p>
  </w:footnote>
  <w:footnote w:id="1">
    <w:p w14:paraId="501AC1FD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908B9" w14:textId="77777777" w:rsidR="004F21BA" w:rsidRDefault="004F21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896A01" w14:textId="77777777" w:rsidR="004F21BA" w:rsidRDefault="004F21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A884A" w14:textId="77777777" w:rsidR="004F21BA" w:rsidRDefault="004F21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23F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A5A83"/>
    <w:rsid w:val="003E5D20"/>
    <w:rsid w:val="003F6927"/>
    <w:rsid w:val="0040236A"/>
    <w:rsid w:val="00415097"/>
    <w:rsid w:val="00422381"/>
    <w:rsid w:val="0043102D"/>
    <w:rsid w:val="00460820"/>
    <w:rsid w:val="004704CB"/>
    <w:rsid w:val="004C55DE"/>
    <w:rsid w:val="004D5C77"/>
    <w:rsid w:val="004F21BA"/>
    <w:rsid w:val="0050623F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C60962"/>
  <w15:chartTrackingRefBased/>
  <w15:docId w15:val="{4B213E3F-51FE-4718-AF9B-4EF309612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206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cp:lastModifiedBy>Katarzyna Nokielska</cp:lastModifiedBy>
  <cp:revision>2</cp:revision>
  <cp:lastPrinted>2010-01-07T09:39:00Z</cp:lastPrinted>
  <dcterms:created xsi:type="dcterms:W3CDTF">2022-02-21T08:52:00Z</dcterms:created>
  <dcterms:modified xsi:type="dcterms:W3CDTF">2022-02-21T08:52:00Z</dcterms:modified>
</cp:coreProperties>
</file>