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B3C4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21A7D" w:rsidRPr="00821A7D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3F53FD71" w14:textId="77777777" w:rsidTr="00AF7375">
        <w:tc>
          <w:tcPr>
            <w:tcW w:w="9104" w:type="dxa"/>
            <w:shd w:val="clear" w:color="auto" w:fill="auto"/>
          </w:tcPr>
          <w:p w14:paraId="34050315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42EB677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821A7D" w:rsidRPr="00821A7D">
        <w:rPr>
          <w:rFonts w:ascii="Times New Roman" w:eastAsia="Times New Roman" w:hAnsi="Times New Roman"/>
          <w:b/>
          <w:lang w:eastAsia="pl-PL"/>
        </w:rPr>
        <w:t>ZP 271.5.2022</w:t>
      </w:r>
    </w:p>
    <w:p w14:paraId="5F1AA19C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BB6C83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E2BF16C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9975A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64900660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45170F0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366556B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7E7C67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1B64A02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941E2B9" w14:textId="5D988F1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821A7D" w:rsidRPr="00821A7D">
        <w:rPr>
          <w:rFonts w:ascii="Times New Roman" w:hAnsi="Times New Roman"/>
        </w:rPr>
        <w:t>(</w:t>
      </w:r>
      <w:proofErr w:type="spellStart"/>
      <w:r w:rsidR="00821A7D" w:rsidRPr="00821A7D">
        <w:rPr>
          <w:rFonts w:ascii="Times New Roman" w:hAnsi="Times New Roman"/>
        </w:rPr>
        <w:t>t.j</w:t>
      </w:r>
      <w:proofErr w:type="spellEnd"/>
      <w:r w:rsidR="00821A7D" w:rsidRPr="00821A7D">
        <w:rPr>
          <w:rFonts w:ascii="Times New Roman" w:hAnsi="Times New Roman"/>
        </w:rPr>
        <w:t>. Dz.U. z 2021r. poz. 1129</w:t>
      </w:r>
      <w:r w:rsidR="00B56B67">
        <w:rPr>
          <w:rFonts w:ascii="Times New Roman" w:hAnsi="Times New Roman"/>
        </w:rPr>
        <w:t xml:space="preserve"> ze zm.</w:t>
      </w:r>
      <w:r w:rsidR="00821A7D" w:rsidRPr="00821A7D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FA3D5A9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6B4870EF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21780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006CAD0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F9F435D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BE80A4C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FDFDFF9" w14:textId="77777777" w:rsidR="00E27ABB" w:rsidRDefault="00821A7D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821A7D">
        <w:rPr>
          <w:rFonts w:ascii="Times New Roman" w:eastAsia="Times New Roman" w:hAnsi="Times New Roman"/>
          <w:b/>
          <w:lang w:eastAsia="pl-PL"/>
        </w:rPr>
        <w:t>Prowadzenie całorocznego remontu cząstkowego nawierzchni dróg powiatowych, gminnych i wewnętrznych</w:t>
      </w:r>
    </w:p>
    <w:p w14:paraId="5AA02F8B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E4CCA67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2FDA243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0746E42C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5AC1AF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76934B4C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BBC8D16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B7D3CD0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E92DDC3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35278C1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DEF41C7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EBB5BF0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C2EE9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546E520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7BD0DC2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169ADB14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45A24" w14:textId="77777777" w:rsidR="004631AF" w:rsidRDefault="004631AF" w:rsidP="00025386">
      <w:pPr>
        <w:spacing w:after="0" w:line="240" w:lineRule="auto"/>
      </w:pPr>
      <w:r>
        <w:separator/>
      </w:r>
    </w:p>
  </w:endnote>
  <w:endnote w:type="continuationSeparator" w:id="0">
    <w:p w14:paraId="6D2AC2C2" w14:textId="77777777" w:rsidR="004631AF" w:rsidRDefault="004631A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046E2" w14:textId="77777777" w:rsidR="00821A7D" w:rsidRDefault="00821A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1F898" w14:textId="3AE153CA" w:rsidR="00025386" w:rsidRDefault="00B56B6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A3D06D7" wp14:editId="511201F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BF7F3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4BAABB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85A9D2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C68C" w14:textId="77777777" w:rsidR="00821A7D" w:rsidRDefault="00821A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0F314" w14:textId="77777777" w:rsidR="004631AF" w:rsidRDefault="004631AF" w:rsidP="00025386">
      <w:pPr>
        <w:spacing w:after="0" w:line="240" w:lineRule="auto"/>
      </w:pPr>
      <w:r>
        <w:separator/>
      </w:r>
    </w:p>
  </w:footnote>
  <w:footnote w:type="continuationSeparator" w:id="0">
    <w:p w14:paraId="5C086277" w14:textId="77777777" w:rsidR="004631AF" w:rsidRDefault="004631A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9F4B0" w14:textId="77777777" w:rsidR="00821A7D" w:rsidRDefault="00821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103C9" w14:textId="77777777" w:rsidR="00821A7D" w:rsidRDefault="00821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3CCCD" w14:textId="77777777" w:rsidR="00821A7D" w:rsidRDefault="00821A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1AF"/>
    <w:rsid w:val="00025386"/>
    <w:rsid w:val="000423B9"/>
    <w:rsid w:val="00084786"/>
    <w:rsid w:val="0016158F"/>
    <w:rsid w:val="001C2314"/>
    <w:rsid w:val="00213980"/>
    <w:rsid w:val="004374F2"/>
    <w:rsid w:val="00460705"/>
    <w:rsid w:val="004631AF"/>
    <w:rsid w:val="00485239"/>
    <w:rsid w:val="004B35CB"/>
    <w:rsid w:val="004E27D7"/>
    <w:rsid w:val="0055145C"/>
    <w:rsid w:val="005624D8"/>
    <w:rsid w:val="00620476"/>
    <w:rsid w:val="00657A47"/>
    <w:rsid w:val="00745A44"/>
    <w:rsid w:val="007666D6"/>
    <w:rsid w:val="00821A7D"/>
    <w:rsid w:val="00824D73"/>
    <w:rsid w:val="00830970"/>
    <w:rsid w:val="008B797E"/>
    <w:rsid w:val="008F2498"/>
    <w:rsid w:val="0093388F"/>
    <w:rsid w:val="00A56A6F"/>
    <w:rsid w:val="00A87380"/>
    <w:rsid w:val="00AF7375"/>
    <w:rsid w:val="00B56B67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68BE6"/>
  <w15:chartTrackingRefBased/>
  <w15:docId w15:val="{CA2147E2-1A3E-47A5-ABFD-1C6F781A5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2022-02-21T08:44:00Z</dcterms:created>
  <dcterms:modified xsi:type="dcterms:W3CDTF">2022-02-21T08:44:00Z</dcterms:modified>
</cp:coreProperties>
</file>