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9ADA9" w14:textId="77777777" w:rsidR="007E331F" w:rsidRPr="00525EF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435219" w:rsidRPr="00435219">
        <w:rPr>
          <w:rFonts w:ascii="Times New Roman" w:hAnsi="Times New Roman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0FE80D0E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25676209" w14:textId="77777777" w:rsidTr="005844F6">
        <w:tc>
          <w:tcPr>
            <w:tcW w:w="9104" w:type="dxa"/>
            <w:shd w:val="clear" w:color="auto" w:fill="F2F2F2"/>
          </w:tcPr>
          <w:p w14:paraId="544991B3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0A28BD3A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57F01842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435219" w:rsidRPr="00435219">
        <w:rPr>
          <w:sz w:val="22"/>
          <w:szCs w:val="22"/>
        </w:rPr>
        <w:t xml:space="preserve">Tryb podstawowy bez negocjacji - art. 275 pkt. 1 ustawy </w:t>
      </w:r>
      <w:proofErr w:type="spellStart"/>
      <w:r w:rsidR="00435219" w:rsidRPr="00435219">
        <w:rPr>
          <w:sz w:val="22"/>
          <w:szCs w:val="22"/>
        </w:rPr>
        <w:t>Pzp</w:t>
      </w:r>
      <w:proofErr w:type="spellEnd"/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0DF930A" w14:textId="77777777" w:rsidR="002E612D" w:rsidRPr="00525EFF" w:rsidRDefault="00AA39D6" w:rsidP="00F31EAC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435219" w:rsidRPr="00435219">
        <w:rPr>
          <w:b/>
          <w:sz w:val="22"/>
          <w:szCs w:val="22"/>
        </w:rPr>
        <w:t>Prowadzenie całorocznego remontu cząstkowego nawierzchni dróg powiatowych, gminnych i wewnętrznych</w:t>
      </w:r>
      <w:r w:rsidRPr="00525EFF">
        <w:rPr>
          <w:sz w:val="22"/>
          <w:szCs w:val="22"/>
        </w:rPr>
        <w:t>”</w:t>
      </w:r>
    </w:p>
    <w:p w14:paraId="0C18B22A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2A77AC55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C1AFFC3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2D2AF3C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1"/>
        <w:gridCol w:w="6153"/>
      </w:tblGrid>
      <w:tr w:rsidR="00AE2ACB" w:rsidRPr="007677F8" w14:paraId="0D01C690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2799710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449115E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187198F5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82B4A06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FC3752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03A9C1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5905AF4B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A22A4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1CE65E0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5D9412AD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49D4E3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37E3B35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162730AC" w14:textId="77777777" w:rsidR="00AE2ACB" w:rsidRPr="007677F8" w:rsidRDefault="00D5631A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  <w:shd w:val="clear" w:color="auto" w:fill="auto"/>
          </w:tcPr>
          <w:p w14:paraId="7882F858" w14:textId="77777777" w:rsidR="00AE2ACB" w:rsidRPr="007677F8" w:rsidRDefault="00D5631A" w:rsidP="00D5631A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both"/>
            </w:pPr>
            <w:r>
              <w:t>Mikroprzedsiębiorstwo</w:t>
            </w:r>
            <w:r w:rsidR="00AE2ACB" w:rsidRPr="007677F8">
              <w:t xml:space="preserve"> / </w:t>
            </w:r>
            <w:r>
              <w:t>Małe przedsiębiorstwo / Średnie przedsiębiorstwo / Jednoosobowa działalność gospodarcza / Osoba fizyczna nieprowadząca działalności gospodarczej / Inny rodzaj</w:t>
            </w:r>
            <w:r w:rsidR="00AE2ACB" w:rsidRPr="007677F8">
              <w:t xml:space="preserve"> *</w:t>
            </w:r>
          </w:p>
        </w:tc>
      </w:tr>
    </w:tbl>
    <w:p w14:paraId="2CB2482E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4E87E414" w14:textId="77777777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poszczególnych części przedmiotu zamówienia zgodnie, ze Specyfikacją Warunków Zamówienia, stosując niżej wymienione stawki</w:t>
      </w:r>
      <w:r w:rsidRPr="0097776D">
        <w:rPr>
          <w:sz w:val="22"/>
        </w:rPr>
        <w:t>:</w:t>
      </w:r>
    </w:p>
    <w:p w14:paraId="4E45A529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7229"/>
      </w:tblGrid>
      <w:tr w:rsidR="007F3E87" w:rsidRPr="007F3E87" w14:paraId="606E7FA2" w14:textId="77777777" w:rsidTr="00E1735C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14:paraId="60DE0430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14:paraId="40538DAA" w14:textId="77777777" w:rsidR="007F3E87" w:rsidRPr="007F3E87" w:rsidRDefault="007F3E87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435219" w:rsidRPr="007F3E87" w14:paraId="744D1142" w14:textId="77777777" w:rsidTr="0003535E">
        <w:tc>
          <w:tcPr>
            <w:tcW w:w="1559" w:type="dxa"/>
            <w:shd w:val="clear" w:color="auto" w:fill="auto"/>
            <w:vAlign w:val="center"/>
          </w:tcPr>
          <w:p w14:paraId="0A2351A1" w14:textId="77777777" w:rsidR="00435219" w:rsidRPr="007F3E87" w:rsidRDefault="00435219" w:rsidP="0003535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35219">
              <w:rPr>
                <w:sz w:val="22"/>
                <w:szCs w:val="22"/>
              </w:rPr>
              <w:t>1</w:t>
            </w:r>
          </w:p>
        </w:tc>
        <w:tc>
          <w:tcPr>
            <w:tcW w:w="7229" w:type="dxa"/>
            <w:shd w:val="clear" w:color="auto" w:fill="auto"/>
          </w:tcPr>
          <w:p w14:paraId="07FF56EC" w14:textId="77777777" w:rsidR="00435219" w:rsidRPr="007F3E87" w:rsidRDefault="00435219" w:rsidP="0003535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435219">
              <w:rPr>
                <w:sz w:val="22"/>
                <w:szCs w:val="22"/>
              </w:rPr>
              <w:t>Prowadzenie całorocznego remontu cząstkowego nawierzchni dróg powiatowych, gminnych i wewnętrznych przy użyciu mieszanek mineralno-asfaltowych</w:t>
            </w:r>
          </w:p>
          <w:p w14:paraId="20F2E922" w14:textId="128CFB0C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BF2FFD">
              <w:rPr>
                <w:sz w:val="22"/>
                <w:szCs w:val="22"/>
              </w:rPr>
              <w:t>Cena za wykonanie remontu nawierzchni dróg przy pomocy masy asfaltowej w ilości 1 tony.</w:t>
            </w:r>
          </w:p>
          <w:p w14:paraId="69BDFAAD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Netto ……………………………………...zł</w:t>
            </w:r>
          </w:p>
          <w:p w14:paraId="3846B60F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Podatek VAT ……..% ……………………zł</w:t>
            </w:r>
          </w:p>
          <w:p w14:paraId="0BC336EB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Brutto ………………………….………… zł</w:t>
            </w:r>
          </w:p>
          <w:p w14:paraId="5B1E8433" w14:textId="77777777" w:rsidR="00BF2FFD" w:rsidRPr="00BF2FFD" w:rsidRDefault="00BF2FFD" w:rsidP="00BF2FFD">
            <w:pPr>
              <w:spacing w:line="360" w:lineRule="auto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Słownie brutto: ………………………………………………………………….……….</w:t>
            </w:r>
          </w:p>
          <w:p w14:paraId="3CC28686" w14:textId="015978C6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r w:rsidRPr="00BF2FFD">
              <w:rPr>
                <w:sz w:val="22"/>
                <w:szCs w:val="22"/>
              </w:rPr>
              <w:t>Cena za wykonanie remontu nawierzchni dróg przy pomocy masy asfaltowej 400 ton.</w:t>
            </w:r>
          </w:p>
          <w:p w14:paraId="0DAF8F09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Netto ……………………………………...zł</w:t>
            </w:r>
          </w:p>
          <w:p w14:paraId="230F0345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Podatek VAT ……..% ……………………zł</w:t>
            </w:r>
          </w:p>
          <w:p w14:paraId="11FD2DFC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Brutto ………………………….………… zł</w:t>
            </w:r>
          </w:p>
          <w:p w14:paraId="33523878" w14:textId="654A66CB" w:rsidR="00435219" w:rsidRPr="007F3E87" w:rsidRDefault="00BF2FFD" w:rsidP="00BF2FFD">
            <w:pPr>
              <w:spacing w:line="360" w:lineRule="auto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Słownie brutto: ………………………………………………………………….……….</w:t>
            </w:r>
          </w:p>
        </w:tc>
      </w:tr>
      <w:tr w:rsidR="00435219" w:rsidRPr="007F3E87" w14:paraId="0590B351" w14:textId="77777777" w:rsidTr="0003535E">
        <w:tc>
          <w:tcPr>
            <w:tcW w:w="1559" w:type="dxa"/>
            <w:shd w:val="clear" w:color="auto" w:fill="auto"/>
            <w:vAlign w:val="center"/>
          </w:tcPr>
          <w:p w14:paraId="4B9BFD9F" w14:textId="77777777" w:rsidR="00435219" w:rsidRPr="007F3E87" w:rsidRDefault="00435219" w:rsidP="0003535E">
            <w:pPr>
              <w:spacing w:line="360" w:lineRule="auto"/>
              <w:jc w:val="center"/>
              <w:rPr>
                <w:sz w:val="22"/>
                <w:szCs w:val="22"/>
              </w:rPr>
            </w:pPr>
            <w:r w:rsidRPr="00435219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14:paraId="3A5DA54A" w14:textId="77777777" w:rsidR="00435219" w:rsidRPr="007F3E87" w:rsidRDefault="00435219" w:rsidP="0003535E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Pr="00435219">
              <w:rPr>
                <w:sz w:val="22"/>
                <w:szCs w:val="22"/>
              </w:rPr>
              <w:t>Prowadzenie całorocznego remontu cząstkowego nawierzchni dróg powiatowych, gminnych i wewnętrznych przy użyciu grysów i emulsji asfaltowych</w:t>
            </w:r>
          </w:p>
          <w:p w14:paraId="76917DD9" w14:textId="657250F8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BF2FFD">
              <w:rPr>
                <w:sz w:val="22"/>
                <w:szCs w:val="22"/>
              </w:rPr>
              <w:t xml:space="preserve"> Cena za wykonanie remontu nawierzchni dróg przy pomocy mieszaniny </w:t>
            </w:r>
            <w:proofErr w:type="spellStart"/>
            <w:r w:rsidRPr="00BF2FFD">
              <w:rPr>
                <w:sz w:val="22"/>
                <w:szCs w:val="22"/>
              </w:rPr>
              <w:t>emulsyjno</w:t>
            </w:r>
            <w:proofErr w:type="spellEnd"/>
            <w:r w:rsidRPr="00BF2FFD">
              <w:rPr>
                <w:sz w:val="22"/>
                <w:szCs w:val="22"/>
              </w:rPr>
              <w:t xml:space="preserve"> grysowej w ilości 1 tony.</w:t>
            </w:r>
          </w:p>
          <w:p w14:paraId="4695D828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Netto ……………………………………...zł</w:t>
            </w:r>
          </w:p>
          <w:p w14:paraId="7D9246C7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Podatek VAT ……..% ……………………zł</w:t>
            </w:r>
          </w:p>
          <w:p w14:paraId="6FB22EBC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Brutto ………………………….………… zł</w:t>
            </w:r>
          </w:p>
          <w:p w14:paraId="21B7D89C" w14:textId="77777777" w:rsidR="00BF2FFD" w:rsidRPr="00BF2FFD" w:rsidRDefault="00BF2FFD" w:rsidP="00BF2FFD">
            <w:pPr>
              <w:spacing w:line="360" w:lineRule="auto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Słownie brutto: ………………………………………………………………….……….</w:t>
            </w:r>
          </w:p>
          <w:p w14:paraId="24FDAB52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 xml:space="preserve">Cena za wykonanie remontu nawierzchni dróg przy pomocy mieszaniny </w:t>
            </w:r>
            <w:proofErr w:type="spellStart"/>
            <w:r w:rsidRPr="00BF2FFD">
              <w:rPr>
                <w:sz w:val="22"/>
                <w:szCs w:val="22"/>
              </w:rPr>
              <w:t>emulsyjno</w:t>
            </w:r>
            <w:proofErr w:type="spellEnd"/>
            <w:r w:rsidRPr="00BF2FFD">
              <w:rPr>
                <w:sz w:val="22"/>
                <w:szCs w:val="22"/>
              </w:rPr>
              <w:t xml:space="preserve"> grysowej 400 ton.</w:t>
            </w:r>
          </w:p>
          <w:p w14:paraId="32A229AE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Netto ……………………………………...zł</w:t>
            </w:r>
          </w:p>
          <w:p w14:paraId="3E377535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Podatek VAT ……..% ……………………zł</w:t>
            </w:r>
          </w:p>
          <w:p w14:paraId="709851A3" w14:textId="77777777" w:rsidR="00BF2FFD" w:rsidRPr="00BF2FFD" w:rsidRDefault="00BF2FFD" w:rsidP="00BF2FFD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Brutto ………………………….………… zł</w:t>
            </w:r>
          </w:p>
          <w:p w14:paraId="11B91CC0" w14:textId="05AF7B00" w:rsidR="00435219" w:rsidRPr="007F3E87" w:rsidRDefault="00BF2FFD" w:rsidP="00BF2FFD">
            <w:pPr>
              <w:spacing w:line="360" w:lineRule="auto"/>
              <w:rPr>
                <w:sz w:val="22"/>
                <w:szCs w:val="22"/>
              </w:rPr>
            </w:pPr>
            <w:r w:rsidRPr="00BF2FFD">
              <w:rPr>
                <w:sz w:val="22"/>
                <w:szCs w:val="22"/>
              </w:rPr>
              <w:t>Słownie brutto: ………………………………………………………………….……….</w:t>
            </w:r>
          </w:p>
        </w:tc>
      </w:tr>
    </w:tbl>
    <w:p w14:paraId="1B3BDB6E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25DDCDB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45EEABDA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7043B26B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7020A61C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C863976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F91681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8535E8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15E138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120A5D3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4C9C264F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74B59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24E5A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4B54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052EDFE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68EA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B49F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62B7B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25003B1" w14:textId="6AC4A764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udzielamy gwarancji na okres </w:t>
      </w:r>
      <w:r w:rsidR="00BF2FFD">
        <w:rPr>
          <w:sz w:val="22"/>
        </w:rPr>
        <w:t>24</w:t>
      </w:r>
      <w:r w:rsidRPr="0097776D">
        <w:rPr>
          <w:sz w:val="22"/>
        </w:rPr>
        <w:t xml:space="preserve"> miesięcy licząc od daty odbioru końcowego;</w:t>
      </w:r>
    </w:p>
    <w:p w14:paraId="02AAA3A7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</w:t>
      </w:r>
      <w:r w:rsidRPr="0097776D">
        <w:rPr>
          <w:sz w:val="22"/>
        </w:rPr>
        <w:t>a</w:t>
      </w:r>
      <w:r w:rsidRPr="0097776D">
        <w:rPr>
          <w:sz w:val="22"/>
        </w:rPr>
        <w:t>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6754E501" w14:textId="155688F6" w:rsidR="00FF57EE" w:rsidRPr="00BF2FFD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73A6B7B6" w14:textId="3E01951E" w:rsidR="00BF2FFD" w:rsidRPr="00BF2FFD" w:rsidRDefault="00BF2FFD" w:rsidP="00BF2FFD">
      <w:pPr>
        <w:numPr>
          <w:ilvl w:val="0"/>
          <w:numId w:val="3"/>
        </w:numPr>
        <w:jc w:val="both"/>
      </w:pPr>
      <w:r w:rsidRPr="00BF2FFD">
        <w:t>rozpoczniemy roboty objęte § 4 ust. 2 umowy w terminie …………. dni od daty otrzymania zlecenia. (nie więcej niż 7 dni)</w:t>
      </w:r>
      <w:r>
        <w:rPr>
          <w:vertAlign w:val="superscript"/>
        </w:rPr>
        <w:t>4</w:t>
      </w:r>
    </w:p>
    <w:p w14:paraId="33D112EB" w14:textId="77777777" w:rsidR="00BF2FFD" w:rsidRDefault="00BF2FFD" w:rsidP="00BF2FFD">
      <w:pPr>
        <w:pStyle w:val="Akapitzlist"/>
        <w:spacing w:before="120" w:after="120" w:line="276" w:lineRule="auto"/>
        <w:ind w:left="641"/>
        <w:jc w:val="both"/>
      </w:pPr>
    </w:p>
    <w:p w14:paraId="3EE23F11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089A48A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21E190C6" w14:textId="51FB71C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BF2FFD">
        <w:rPr>
          <w:bCs/>
          <w:sz w:val="22"/>
          <w:szCs w:val="22"/>
        </w:rPr>
        <w:t>1</w:t>
      </w:r>
      <w:r w:rsidRPr="00CE3AE6">
        <w:rPr>
          <w:bCs/>
          <w:sz w:val="22"/>
          <w:szCs w:val="22"/>
        </w:rPr>
        <w:t xml:space="preserve">r. poz. </w:t>
      </w:r>
      <w:r w:rsidR="00BF2FFD">
        <w:rPr>
          <w:bCs/>
          <w:sz w:val="22"/>
          <w:szCs w:val="22"/>
        </w:rPr>
        <w:t>685 ze zm.</w:t>
      </w:r>
      <w:r w:rsidRPr="00CE3AE6">
        <w:rPr>
          <w:bCs/>
          <w:sz w:val="22"/>
          <w:szCs w:val="22"/>
        </w:rPr>
        <w:t>)</w:t>
      </w:r>
    </w:p>
    <w:p w14:paraId="657BC38F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580A37AA" w14:textId="12D83A0D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</w:t>
      </w:r>
      <w:r w:rsidR="00BF2FFD">
        <w:rPr>
          <w:bCs/>
          <w:sz w:val="22"/>
          <w:szCs w:val="22"/>
        </w:rPr>
        <w:t>1</w:t>
      </w:r>
      <w:r w:rsidRPr="00CE3AE6">
        <w:rPr>
          <w:bCs/>
          <w:sz w:val="22"/>
          <w:szCs w:val="22"/>
        </w:rPr>
        <w:t xml:space="preserve">r. poz. </w:t>
      </w:r>
      <w:r w:rsidR="00BF2FFD">
        <w:rPr>
          <w:bCs/>
          <w:sz w:val="22"/>
          <w:szCs w:val="22"/>
        </w:rPr>
        <w:t>685 ze zm.</w:t>
      </w:r>
      <w:r w:rsidRPr="00CE3AE6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694192F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B06521F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C892F2D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E3A8D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D2061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188B17BB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F5D4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4C7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6965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27B2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4C52A15B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A19E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FA861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B4A5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F887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16C21C6" w14:textId="77777777" w:rsidR="007D475B" w:rsidRPr="007D475B" w:rsidRDefault="007D475B" w:rsidP="00BF2FFD">
      <w:pPr>
        <w:pStyle w:val="Akapitzlist"/>
        <w:spacing w:before="240" w:after="120" w:line="360" w:lineRule="auto"/>
        <w:ind w:left="0"/>
        <w:jc w:val="both"/>
        <w:rPr>
          <w:sz w:val="12"/>
          <w:szCs w:val="12"/>
        </w:rPr>
      </w:pPr>
    </w:p>
    <w:p w14:paraId="5C589067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14F8203F" w14:textId="77777777" w:rsidTr="00DC336F">
        <w:tc>
          <w:tcPr>
            <w:tcW w:w="2551" w:type="dxa"/>
            <w:shd w:val="clear" w:color="auto" w:fill="auto"/>
            <w:vAlign w:val="center"/>
          </w:tcPr>
          <w:p w14:paraId="4CA8B9C7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7FEBD28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3E7E2664" w14:textId="77777777" w:rsidTr="00DC336F">
        <w:tc>
          <w:tcPr>
            <w:tcW w:w="2551" w:type="dxa"/>
            <w:shd w:val="clear" w:color="auto" w:fill="auto"/>
            <w:vAlign w:val="center"/>
          </w:tcPr>
          <w:p w14:paraId="0DF9C1F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4192F998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4138AE19" w14:textId="77777777" w:rsidTr="00DC336F">
        <w:tc>
          <w:tcPr>
            <w:tcW w:w="2551" w:type="dxa"/>
            <w:shd w:val="clear" w:color="auto" w:fill="auto"/>
            <w:vAlign w:val="center"/>
          </w:tcPr>
          <w:p w14:paraId="0893B2E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25441DD1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1860161" w14:textId="77777777" w:rsidTr="00DC336F">
        <w:tc>
          <w:tcPr>
            <w:tcW w:w="2551" w:type="dxa"/>
            <w:shd w:val="clear" w:color="auto" w:fill="auto"/>
            <w:vAlign w:val="center"/>
          </w:tcPr>
          <w:p w14:paraId="367BC06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44905E7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CEFDEE0" w14:textId="77777777" w:rsidR="00525EFF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OFERTĘ</w:t>
      </w:r>
      <w:r w:rsidRPr="0097776D">
        <w:rPr>
          <w:sz w:val="22"/>
          <w:szCs w:val="22"/>
        </w:rPr>
        <w:t xml:space="preserve"> składamy na _____ kolejno ponumerowanych stronach. </w:t>
      </w:r>
      <w:r w:rsidR="0097776D"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5945FBEF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6CDEE161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3D79331C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DAA902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436970AD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3F147962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</w:p>
    <w:sectPr w:rsidR="0097776D" w:rsidRPr="0097776D" w:rsidSect="00BC4F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D68DE" w14:textId="77777777" w:rsidR="00D443E3" w:rsidRDefault="00D443E3" w:rsidP="00FF57EE">
      <w:r>
        <w:separator/>
      </w:r>
    </w:p>
  </w:endnote>
  <w:endnote w:type="continuationSeparator" w:id="0">
    <w:p w14:paraId="32AF6DF7" w14:textId="77777777" w:rsidR="00D443E3" w:rsidRDefault="00D443E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F09E2" w14:textId="77777777" w:rsidR="00435219" w:rsidRDefault="0043521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97A61" w14:textId="77777777" w:rsidR="00435219" w:rsidRDefault="004352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F2685" w14:textId="77777777" w:rsidR="00435219" w:rsidRDefault="004352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E1BDC" w14:textId="77777777" w:rsidR="00D443E3" w:rsidRDefault="00D443E3" w:rsidP="00FF57EE">
      <w:r>
        <w:separator/>
      </w:r>
    </w:p>
  </w:footnote>
  <w:footnote w:type="continuationSeparator" w:id="0">
    <w:p w14:paraId="403F14AD" w14:textId="77777777" w:rsidR="00D443E3" w:rsidRDefault="00D443E3" w:rsidP="00FF57EE">
      <w:r>
        <w:continuationSeparator/>
      </w:r>
    </w:p>
  </w:footnote>
  <w:footnote w:id="1">
    <w:p w14:paraId="72527B6C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6155CACE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3522252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70FB6353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71E688D" w14:textId="5290B7F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14:paraId="31B68D59" w14:textId="77777777" w:rsidR="00BF2FFD" w:rsidRPr="00BF2FFD" w:rsidRDefault="00BF2FFD" w:rsidP="00BF2FFD">
      <w:pPr>
        <w:pStyle w:val="Tekstprzypisudolnego"/>
        <w:jc w:val="both"/>
      </w:pPr>
      <w:r w:rsidRPr="00BF2FFD">
        <w:rPr>
          <w:vertAlign w:val="superscript"/>
        </w:rPr>
        <w:t xml:space="preserve">4 </w:t>
      </w:r>
      <w:r w:rsidRPr="00BF2FFD">
        <w:t>Czas reakcji od zgłoszenia będzie oceniany w kryterium oceny ofert na zasadach określonych w SWZ.</w:t>
      </w:r>
    </w:p>
    <w:p w14:paraId="14EDF91D" w14:textId="77777777" w:rsidR="00BF2FFD" w:rsidRDefault="00BF2FFD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0A671" w14:textId="77777777" w:rsidR="00435219" w:rsidRDefault="004352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4FA63" w14:textId="77777777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435219">
      <w:rPr>
        <w:sz w:val="20"/>
        <w:szCs w:val="20"/>
      </w:rPr>
      <w:t>ZP 271.5.2022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F23FD" w14:textId="77777777" w:rsidR="00435219" w:rsidRDefault="004352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3E3"/>
    <w:rsid w:val="001063D3"/>
    <w:rsid w:val="001C7D84"/>
    <w:rsid w:val="002214DB"/>
    <w:rsid w:val="00233792"/>
    <w:rsid w:val="00267D1F"/>
    <w:rsid w:val="002E612D"/>
    <w:rsid w:val="003B769C"/>
    <w:rsid w:val="00435219"/>
    <w:rsid w:val="004D5A42"/>
    <w:rsid w:val="00525EFF"/>
    <w:rsid w:val="005844F6"/>
    <w:rsid w:val="005F6F5F"/>
    <w:rsid w:val="006B63D6"/>
    <w:rsid w:val="006C641D"/>
    <w:rsid w:val="006D09E0"/>
    <w:rsid w:val="007D475B"/>
    <w:rsid w:val="007E331F"/>
    <w:rsid w:val="007F3E87"/>
    <w:rsid w:val="009312B4"/>
    <w:rsid w:val="0097776D"/>
    <w:rsid w:val="00983D1D"/>
    <w:rsid w:val="009D75A8"/>
    <w:rsid w:val="00A23973"/>
    <w:rsid w:val="00A50E18"/>
    <w:rsid w:val="00AA39D6"/>
    <w:rsid w:val="00AE2ACB"/>
    <w:rsid w:val="00AF4AC3"/>
    <w:rsid w:val="00B47637"/>
    <w:rsid w:val="00B9086B"/>
    <w:rsid w:val="00BC4F99"/>
    <w:rsid w:val="00BF2FFD"/>
    <w:rsid w:val="00C22F7D"/>
    <w:rsid w:val="00CE3AE6"/>
    <w:rsid w:val="00D443E3"/>
    <w:rsid w:val="00D554C7"/>
    <w:rsid w:val="00D5631A"/>
    <w:rsid w:val="00DC336F"/>
    <w:rsid w:val="00E1735C"/>
    <w:rsid w:val="00F134D5"/>
    <w:rsid w:val="00F31EAC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038D2"/>
  <w15:chartTrackingRefBased/>
  <w15:docId w15:val="{57BA35F4-8500-4F56-8EEB-5F3B5604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7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684</Words>
  <Characters>4104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2022-02-21T09:02:00Z</dcterms:created>
  <dcterms:modified xsi:type="dcterms:W3CDTF">2022-02-21T09:02:00Z</dcterms:modified>
</cp:coreProperties>
</file>