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F60B89" w:rsidP="00F60B89">
      <w:pPr>
        <w:pStyle w:val="Nagwek4"/>
        <w:tabs>
          <w:tab w:val="left" w:pos="3926"/>
          <w:tab w:val="right" w:pos="9070"/>
        </w:tabs>
        <w:jc w:val="left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ab/>
      </w:r>
      <w:r>
        <w:rPr>
          <w:bCs/>
          <w:i w:val="0"/>
          <w:sz w:val="22"/>
          <w:szCs w:val="22"/>
        </w:rPr>
        <w:tab/>
      </w:r>
      <w:r w:rsidR="00CB6204" w:rsidRPr="00360BC3">
        <w:rPr>
          <w:bCs/>
          <w:i w:val="0"/>
          <w:sz w:val="22"/>
          <w:szCs w:val="22"/>
        </w:rPr>
        <w:t xml:space="preserve">Załącznik nr </w:t>
      </w:r>
      <w:r w:rsidR="00DB749A" w:rsidRPr="00DB749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B749A" w:rsidRPr="00DB749A">
        <w:rPr>
          <w:b/>
          <w:sz w:val="22"/>
          <w:szCs w:val="22"/>
        </w:rPr>
        <w:t>NZ/07/D/N/AC/2022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749A" w:rsidRPr="00110593" w:rsidTr="001030BB">
        <w:tc>
          <w:tcPr>
            <w:tcW w:w="9104" w:type="dxa"/>
            <w:shd w:val="clear" w:color="auto" w:fill="D9D9D9"/>
          </w:tcPr>
          <w:p w:rsidR="00DB749A" w:rsidRPr="00110593" w:rsidRDefault="00DB749A" w:rsidP="001030B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B749A" w:rsidRPr="00110593" w:rsidRDefault="00DB749A" w:rsidP="001030B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B749A">
              <w:t>(t.j. Dz.U. z 2021r. poz. 1129)</w:t>
            </w:r>
            <w:r w:rsidRPr="00110593">
              <w:t xml:space="preserve"> (dalej jako: ustawa Pzp), dotyczące:</w:t>
            </w:r>
          </w:p>
          <w:p w:rsidR="00DB749A" w:rsidRPr="0043102D" w:rsidRDefault="00DB749A" w:rsidP="001030B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B749A" w:rsidRPr="00110593" w:rsidRDefault="00DB749A" w:rsidP="001030B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B749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B749A">
        <w:rPr>
          <w:b/>
          <w:sz w:val="22"/>
          <w:szCs w:val="22"/>
        </w:rPr>
        <w:t>Dostawa środowiska sprzętowo programowego do wirtualizacji stanowiącego infrastrukturę obsługi środowiska IT szpitala oraz infrastrukturę warstwy lokalnej MSIM</w:t>
      </w:r>
      <w:r w:rsidR="0029444C">
        <w:rPr>
          <w:b/>
          <w:sz w:val="22"/>
          <w:szCs w:val="22"/>
        </w:rPr>
        <w:t xml:space="preserve"> </w:t>
      </w:r>
      <w:r w:rsidR="0029444C" w:rsidRPr="0029444C">
        <w:rPr>
          <w:b/>
          <w:sz w:val="22"/>
          <w:szCs w:val="22"/>
        </w:rPr>
        <w:t>w ramach projektu pn. "Małopolski System Informacji Medycznej (MSIM)"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5E8" w:rsidRDefault="00B465E8">
      <w:r>
        <w:separator/>
      </w:r>
    </w:p>
  </w:endnote>
  <w:endnote w:type="continuationSeparator" w:id="0">
    <w:p w:rsidR="00B465E8" w:rsidRDefault="00B4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9444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4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4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5E8" w:rsidRDefault="00B465E8">
      <w:r>
        <w:separator/>
      </w:r>
    </w:p>
  </w:footnote>
  <w:footnote w:type="continuationSeparator" w:id="0">
    <w:p w:rsidR="00B465E8" w:rsidRDefault="00B465E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29444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65pt;height:40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5E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444C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6616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465E8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B749A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0B89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56B5009-DD9B-48D2-B512-269C3079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60F09-6248-437C-8E88-6E50FA4B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5</cp:revision>
  <cp:lastPrinted>2010-01-07T09:39:00Z</cp:lastPrinted>
  <dcterms:created xsi:type="dcterms:W3CDTF">2022-02-08T10:44:00Z</dcterms:created>
  <dcterms:modified xsi:type="dcterms:W3CDTF">2022-02-16T10:06:00Z</dcterms:modified>
</cp:coreProperties>
</file>