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488CB84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44D4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02DF712E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96D1B6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144D43">
        <w:rPr>
          <w:rFonts w:ascii="Times New Roman" w:eastAsia="Times New Roman" w:hAnsi="Times New Roman"/>
          <w:b/>
          <w:lang w:eastAsia="pl-PL"/>
        </w:rPr>
        <w:t>10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144D4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3999453D" w:rsidR="00E27ABB" w:rsidRDefault="00144D4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1470C" w14:textId="77777777" w:rsidR="001C24B3" w:rsidRDefault="001C24B3" w:rsidP="00025386">
      <w:pPr>
        <w:spacing w:after="0" w:line="240" w:lineRule="auto"/>
      </w:pPr>
      <w:r>
        <w:separator/>
      </w:r>
    </w:p>
  </w:endnote>
  <w:endnote w:type="continuationSeparator" w:id="0">
    <w:p w14:paraId="4AC8134B" w14:textId="77777777" w:rsidR="001C24B3" w:rsidRDefault="001C24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6B0E1" w14:textId="77777777" w:rsidR="001C24B3" w:rsidRDefault="001C24B3" w:rsidP="00025386">
      <w:pPr>
        <w:spacing w:after="0" w:line="240" w:lineRule="auto"/>
      </w:pPr>
      <w:r>
        <w:separator/>
      </w:r>
    </w:p>
  </w:footnote>
  <w:footnote w:type="continuationSeparator" w:id="0">
    <w:p w14:paraId="52482D31" w14:textId="77777777" w:rsidR="001C24B3" w:rsidRDefault="001C24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44D43"/>
    <w:rsid w:val="0016158F"/>
    <w:rsid w:val="001C2314"/>
    <w:rsid w:val="001C24B3"/>
    <w:rsid w:val="00213980"/>
    <w:rsid w:val="003D110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22CA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dcterms:created xsi:type="dcterms:W3CDTF">2022-02-22T06:55:00Z</dcterms:created>
  <dcterms:modified xsi:type="dcterms:W3CDTF">2022-02-22T06:59:00Z</dcterms:modified>
</cp:coreProperties>
</file>