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41F16" w14:textId="761F9981" w:rsidR="006A5DF1" w:rsidRPr="00F31EE5" w:rsidRDefault="008C480A" w:rsidP="006A5DF1">
      <w:pPr>
        <w:spacing w:after="240"/>
        <w:jc w:val="right"/>
        <w:rPr>
          <w:sz w:val="24"/>
          <w:szCs w:val="24"/>
        </w:rPr>
      </w:pPr>
      <w:r w:rsidRPr="00F31EE5">
        <w:rPr>
          <w:sz w:val="24"/>
          <w:szCs w:val="24"/>
        </w:rPr>
        <w:t>Poznań</w:t>
      </w:r>
      <w:r w:rsidR="006A5DF1" w:rsidRPr="00F31EE5">
        <w:rPr>
          <w:sz w:val="24"/>
          <w:szCs w:val="24"/>
        </w:rPr>
        <w:t xml:space="preserve"> dnia: </w:t>
      </w:r>
      <w:r w:rsidRPr="00F31EE5">
        <w:rPr>
          <w:sz w:val="24"/>
          <w:szCs w:val="24"/>
        </w:rPr>
        <w:t>2022-02-</w:t>
      </w:r>
      <w:r w:rsidR="00F31EE5" w:rsidRPr="00F31EE5">
        <w:rPr>
          <w:sz w:val="24"/>
          <w:szCs w:val="24"/>
        </w:rPr>
        <w:t>22</w:t>
      </w:r>
    </w:p>
    <w:p w14:paraId="6BC93F9E" w14:textId="77777777" w:rsidR="0029606A" w:rsidRPr="00C660AB" w:rsidRDefault="0029606A" w:rsidP="006A5DF1">
      <w:pPr>
        <w:spacing w:after="240"/>
        <w:jc w:val="right"/>
        <w:rPr>
          <w:sz w:val="24"/>
          <w:szCs w:val="24"/>
        </w:rPr>
      </w:pPr>
    </w:p>
    <w:p w14:paraId="229A8C2F" w14:textId="77777777" w:rsidR="008C480A" w:rsidRPr="00C660AB" w:rsidRDefault="008C480A" w:rsidP="006A5DF1">
      <w:pPr>
        <w:rPr>
          <w:b/>
          <w:bCs/>
          <w:sz w:val="24"/>
          <w:szCs w:val="24"/>
        </w:rPr>
      </w:pPr>
      <w:r w:rsidRPr="00C660AB">
        <w:rPr>
          <w:b/>
          <w:bCs/>
          <w:sz w:val="24"/>
          <w:szCs w:val="24"/>
        </w:rPr>
        <w:t>Szpital Wojewódzki w Poznaniu</w:t>
      </w:r>
    </w:p>
    <w:p w14:paraId="1E009D40" w14:textId="77777777" w:rsidR="006A5DF1" w:rsidRPr="00C660AB" w:rsidRDefault="008C480A" w:rsidP="006A5DF1">
      <w:pPr>
        <w:rPr>
          <w:b/>
          <w:bCs/>
          <w:sz w:val="24"/>
          <w:szCs w:val="24"/>
        </w:rPr>
      </w:pPr>
      <w:r w:rsidRPr="00C660AB">
        <w:rPr>
          <w:b/>
          <w:bCs/>
          <w:sz w:val="24"/>
          <w:szCs w:val="24"/>
        </w:rPr>
        <w:t>Dział Zamówień Publicznych</w:t>
      </w:r>
    </w:p>
    <w:p w14:paraId="189D603E" w14:textId="3FCF2FE6" w:rsidR="006A5DF1" w:rsidRPr="00C660AB" w:rsidRDefault="00C660AB" w:rsidP="006A5DF1">
      <w:pPr>
        <w:rPr>
          <w:sz w:val="24"/>
          <w:szCs w:val="24"/>
        </w:rPr>
      </w:pPr>
      <w:r w:rsidRPr="00C660AB">
        <w:rPr>
          <w:sz w:val="24"/>
          <w:szCs w:val="24"/>
        </w:rPr>
        <w:t xml:space="preserve">ul. </w:t>
      </w:r>
      <w:r w:rsidR="008C480A" w:rsidRPr="00C660AB">
        <w:rPr>
          <w:sz w:val="24"/>
          <w:szCs w:val="24"/>
        </w:rPr>
        <w:t>Juraszów</w:t>
      </w:r>
      <w:r w:rsidR="006A5DF1" w:rsidRPr="00C660AB">
        <w:rPr>
          <w:sz w:val="24"/>
          <w:szCs w:val="24"/>
        </w:rPr>
        <w:t xml:space="preserve"> </w:t>
      </w:r>
      <w:r w:rsidR="008C480A" w:rsidRPr="00C660AB">
        <w:rPr>
          <w:sz w:val="24"/>
          <w:szCs w:val="24"/>
        </w:rPr>
        <w:t>7/19</w:t>
      </w:r>
    </w:p>
    <w:p w14:paraId="6881E2A5" w14:textId="77777777" w:rsidR="006A5DF1" w:rsidRPr="00C660AB" w:rsidRDefault="008C480A" w:rsidP="006A5DF1">
      <w:pPr>
        <w:rPr>
          <w:sz w:val="24"/>
          <w:szCs w:val="24"/>
        </w:rPr>
      </w:pPr>
      <w:r w:rsidRPr="00C660AB">
        <w:rPr>
          <w:sz w:val="24"/>
          <w:szCs w:val="24"/>
        </w:rPr>
        <w:t>60-479</w:t>
      </w:r>
      <w:r w:rsidR="006A5DF1" w:rsidRPr="00C660AB">
        <w:rPr>
          <w:sz w:val="24"/>
          <w:szCs w:val="24"/>
        </w:rPr>
        <w:t xml:space="preserve"> </w:t>
      </w:r>
      <w:r w:rsidRPr="00C660AB">
        <w:rPr>
          <w:sz w:val="24"/>
          <w:szCs w:val="24"/>
        </w:rPr>
        <w:t>Poznań</w:t>
      </w:r>
    </w:p>
    <w:p w14:paraId="1CA1FE2D" w14:textId="77777777" w:rsidR="006A5DF1" w:rsidRPr="00C660AB" w:rsidRDefault="006A5DF1" w:rsidP="006A5DF1">
      <w:pPr>
        <w:pStyle w:val="Nagwek"/>
        <w:tabs>
          <w:tab w:val="clear" w:pos="4536"/>
          <w:tab w:val="clear" w:pos="9072"/>
        </w:tabs>
        <w:rPr>
          <w:sz w:val="24"/>
          <w:szCs w:val="24"/>
        </w:rPr>
      </w:pPr>
    </w:p>
    <w:p w14:paraId="0DA0B594" w14:textId="77777777" w:rsidR="006A5DF1" w:rsidRPr="00C660AB" w:rsidRDefault="006A5DF1" w:rsidP="006A5DF1">
      <w:pPr>
        <w:pStyle w:val="Nagwek"/>
        <w:tabs>
          <w:tab w:val="clear" w:pos="4536"/>
        </w:tabs>
        <w:rPr>
          <w:sz w:val="24"/>
          <w:szCs w:val="24"/>
        </w:rPr>
      </w:pPr>
      <w:r w:rsidRPr="00C660AB">
        <w:rPr>
          <w:sz w:val="24"/>
          <w:szCs w:val="24"/>
        </w:rPr>
        <w:tab/>
        <w:t xml:space="preserve"> </w:t>
      </w:r>
    </w:p>
    <w:p w14:paraId="6962AF34" w14:textId="77777777" w:rsidR="006A5DF1" w:rsidRPr="00C660AB" w:rsidRDefault="006A5DF1" w:rsidP="006A5DF1">
      <w:pPr>
        <w:pStyle w:val="Nagwek"/>
        <w:tabs>
          <w:tab w:val="clear" w:pos="4536"/>
          <w:tab w:val="clear" w:pos="9072"/>
        </w:tabs>
        <w:rPr>
          <w:sz w:val="24"/>
          <w:szCs w:val="24"/>
        </w:rPr>
      </w:pPr>
    </w:p>
    <w:p w14:paraId="09E83FD3" w14:textId="77777777" w:rsidR="006A5DF1" w:rsidRPr="00C660AB" w:rsidRDefault="006A5DF1" w:rsidP="009003D1">
      <w:pPr>
        <w:tabs>
          <w:tab w:val="left" w:pos="708"/>
          <w:tab w:val="center" w:pos="4536"/>
          <w:tab w:val="right" w:pos="9072"/>
        </w:tabs>
        <w:spacing w:after="20"/>
        <w:ind w:left="4820"/>
        <w:rPr>
          <w:b/>
          <w:sz w:val="24"/>
          <w:szCs w:val="24"/>
        </w:rPr>
      </w:pPr>
      <w:r w:rsidRPr="00C660AB">
        <w:rPr>
          <w:b/>
          <w:sz w:val="24"/>
          <w:szCs w:val="24"/>
        </w:rPr>
        <w:t>WYKONAWCY</w:t>
      </w:r>
    </w:p>
    <w:p w14:paraId="2DE544A4" w14:textId="77777777" w:rsidR="006A5DF1" w:rsidRPr="00C660AB" w:rsidRDefault="006A5DF1" w:rsidP="009003D1">
      <w:pPr>
        <w:tabs>
          <w:tab w:val="left" w:pos="708"/>
          <w:tab w:val="center" w:pos="4536"/>
          <w:tab w:val="right" w:pos="9072"/>
        </w:tabs>
        <w:spacing w:after="20"/>
        <w:ind w:left="4820"/>
        <w:rPr>
          <w:sz w:val="24"/>
          <w:szCs w:val="24"/>
        </w:rPr>
      </w:pPr>
      <w:r w:rsidRPr="00C660AB">
        <w:rPr>
          <w:sz w:val="24"/>
          <w:szCs w:val="24"/>
        </w:rPr>
        <w:t>ubiegający się o zamówienie publiczne</w:t>
      </w:r>
    </w:p>
    <w:p w14:paraId="4F8709E4" w14:textId="77777777" w:rsidR="006D4AB3" w:rsidRPr="00C660AB" w:rsidRDefault="006D4AB3">
      <w:pPr>
        <w:pStyle w:val="Nagwek"/>
        <w:tabs>
          <w:tab w:val="clear" w:pos="4536"/>
        </w:tabs>
        <w:rPr>
          <w:sz w:val="24"/>
          <w:szCs w:val="24"/>
        </w:rPr>
      </w:pPr>
    </w:p>
    <w:p w14:paraId="0A934028" w14:textId="77777777" w:rsidR="006D4AB3" w:rsidRPr="00C660AB" w:rsidRDefault="006D4AB3">
      <w:pPr>
        <w:pStyle w:val="Nagwek"/>
        <w:tabs>
          <w:tab w:val="clear" w:pos="4536"/>
          <w:tab w:val="clear" w:pos="9072"/>
        </w:tabs>
        <w:rPr>
          <w:sz w:val="24"/>
          <w:szCs w:val="24"/>
        </w:rPr>
      </w:pPr>
    </w:p>
    <w:p w14:paraId="4E10E737" w14:textId="77777777" w:rsidR="006D4AB3" w:rsidRPr="00C660AB" w:rsidRDefault="006D4AB3">
      <w:pPr>
        <w:pStyle w:val="Nagwek"/>
        <w:tabs>
          <w:tab w:val="clear" w:pos="4536"/>
          <w:tab w:val="clear" w:pos="9072"/>
        </w:tabs>
        <w:rPr>
          <w:sz w:val="24"/>
          <w:szCs w:val="24"/>
        </w:rPr>
      </w:pPr>
    </w:p>
    <w:p w14:paraId="79831B05" w14:textId="77777777" w:rsidR="00632C3C" w:rsidRPr="00C660AB" w:rsidRDefault="00E21B49" w:rsidP="0029606A">
      <w:pPr>
        <w:pStyle w:val="Nagwek1"/>
        <w:spacing w:after="480" w:line="276" w:lineRule="auto"/>
        <w:jc w:val="center"/>
        <w:rPr>
          <w:rFonts w:ascii="Times New Roman" w:hAnsi="Times New Roman"/>
          <w:sz w:val="24"/>
          <w:szCs w:val="24"/>
        </w:rPr>
      </w:pPr>
      <w:r w:rsidRPr="00C660AB">
        <w:rPr>
          <w:rFonts w:ascii="Times New Roman" w:hAnsi="Times New Roman"/>
          <w:sz w:val="24"/>
          <w:szCs w:val="24"/>
        </w:rPr>
        <w:t>WYJAŚNIENI</w:t>
      </w:r>
      <w:r w:rsidR="00520165" w:rsidRPr="00C660AB">
        <w:rPr>
          <w:rFonts w:ascii="Times New Roman" w:hAnsi="Times New Roman"/>
          <w:sz w:val="24"/>
          <w:szCs w:val="24"/>
        </w:rPr>
        <w:t>A</w:t>
      </w:r>
      <w:r w:rsidR="00632C3C" w:rsidRPr="00C660AB">
        <w:rPr>
          <w:rFonts w:ascii="Times New Roman" w:hAnsi="Times New Roman"/>
          <w:sz w:val="24"/>
          <w:szCs w:val="24"/>
        </w:rPr>
        <w:t xml:space="preserve"> TREŚCI</w:t>
      </w:r>
      <w:r w:rsidR="0029606A" w:rsidRPr="00C660AB">
        <w:rPr>
          <w:rFonts w:ascii="Times New Roman" w:hAnsi="Times New Roman"/>
          <w:sz w:val="24"/>
          <w:szCs w:val="24"/>
        </w:rPr>
        <w:t xml:space="preserve"> SWZ</w:t>
      </w:r>
    </w:p>
    <w:p w14:paraId="35B07A31" w14:textId="58339CDE" w:rsidR="006D4AB3" w:rsidRPr="00C660AB" w:rsidRDefault="00632C3C" w:rsidP="00520165">
      <w:pPr>
        <w:spacing w:after="360" w:line="276" w:lineRule="auto"/>
        <w:jc w:val="both"/>
        <w:rPr>
          <w:sz w:val="24"/>
          <w:szCs w:val="24"/>
        </w:rPr>
      </w:pPr>
      <w:r w:rsidRPr="00C660AB">
        <w:rPr>
          <w:sz w:val="24"/>
          <w:szCs w:val="24"/>
        </w:rPr>
        <w:t xml:space="preserve">Dotyczy: </w:t>
      </w:r>
      <w:r w:rsidR="006A5DF1" w:rsidRPr="00C660AB">
        <w:rPr>
          <w:sz w:val="24"/>
          <w:szCs w:val="24"/>
        </w:rPr>
        <w:t>p</w:t>
      </w:r>
      <w:r w:rsidRPr="00C660AB">
        <w:rPr>
          <w:sz w:val="24"/>
          <w:szCs w:val="24"/>
        </w:rPr>
        <w:t>ostępowani</w:t>
      </w:r>
      <w:r w:rsidR="006A5DF1" w:rsidRPr="00C660AB">
        <w:rPr>
          <w:sz w:val="24"/>
          <w:szCs w:val="24"/>
        </w:rPr>
        <w:t>a</w:t>
      </w:r>
      <w:r w:rsidRPr="00C660AB">
        <w:rPr>
          <w:sz w:val="24"/>
          <w:szCs w:val="24"/>
        </w:rPr>
        <w:t xml:space="preserve"> o udzielenie zamówienia publicznego, prowadzone</w:t>
      </w:r>
      <w:r w:rsidR="006A5DF1" w:rsidRPr="00C660AB">
        <w:rPr>
          <w:sz w:val="24"/>
          <w:szCs w:val="24"/>
        </w:rPr>
        <w:t>go</w:t>
      </w:r>
      <w:r w:rsidRPr="00C660AB">
        <w:rPr>
          <w:sz w:val="24"/>
          <w:szCs w:val="24"/>
        </w:rPr>
        <w:t xml:space="preserve"> w trybie </w:t>
      </w:r>
      <w:r w:rsidR="008C480A" w:rsidRPr="00C660AB">
        <w:rPr>
          <w:sz w:val="24"/>
          <w:szCs w:val="24"/>
        </w:rPr>
        <w:t>przetarg nieograniczony</w:t>
      </w:r>
      <w:r w:rsidRPr="00C660AB">
        <w:rPr>
          <w:b/>
          <w:sz w:val="24"/>
          <w:szCs w:val="24"/>
        </w:rPr>
        <w:t xml:space="preserve"> </w:t>
      </w:r>
      <w:r w:rsidRPr="00C660AB">
        <w:rPr>
          <w:bCs/>
          <w:sz w:val="24"/>
          <w:szCs w:val="24"/>
        </w:rPr>
        <w:t>na</w:t>
      </w:r>
      <w:r w:rsidRPr="00C660AB">
        <w:rPr>
          <w:b/>
          <w:sz w:val="24"/>
          <w:szCs w:val="24"/>
        </w:rPr>
        <w:t xml:space="preserve"> </w:t>
      </w:r>
      <w:r w:rsidR="00E72428" w:rsidRPr="00C660AB">
        <w:rPr>
          <w:bCs/>
          <w:sz w:val="24"/>
          <w:szCs w:val="24"/>
        </w:rPr>
        <w:t>”</w:t>
      </w:r>
      <w:r w:rsidR="008C480A" w:rsidRPr="00C660AB">
        <w:rPr>
          <w:b/>
          <w:bCs/>
          <w:sz w:val="24"/>
          <w:szCs w:val="24"/>
        </w:rPr>
        <w:t>Zakup i dostawa sprzętu medycznego (w tym jednorazowego) użytkowanego w obrębie oddziałów szpitalnych Szpitala Wojewódzkiego w Poznaniu (Filia nr 1,2,3,4)</w:t>
      </w:r>
      <w:r w:rsidR="00E72428" w:rsidRPr="00C660AB">
        <w:rPr>
          <w:bCs/>
          <w:sz w:val="24"/>
          <w:szCs w:val="24"/>
        </w:rPr>
        <w:t>”</w:t>
      </w:r>
      <w:r w:rsidRPr="00C660AB">
        <w:rPr>
          <w:b/>
          <w:sz w:val="24"/>
          <w:szCs w:val="24"/>
        </w:rPr>
        <w:t xml:space="preserve"> </w:t>
      </w:r>
      <w:r w:rsidRPr="00C660AB">
        <w:rPr>
          <w:bCs/>
          <w:sz w:val="24"/>
          <w:szCs w:val="24"/>
        </w:rPr>
        <w:t>– znak sprawy</w:t>
      </w:r>
      <w:r w:rsidRPr="00C660AB">
        <w:rPr>
          <w:b/>
          <w:sz w:val="24"/>
          <w:szCs w:val="24"/>
        </w:rPr>
        <w:t xml:space="preserve"> </w:t>
      </w:r>
      <w:r w:rsidR="008C480A" w:rsidRPr="00C660AB">
        <w:rPr>
          <w:b/>
          <w:sz w:val="24"/>
          <w:szCs w:val="24"/>
        </w:rPr>
        <w:t>SZW/DZP/83/2021</w:t>
      </w:r>
    </w:p>
    <w:p w14:paraId="4E4C6884" w14:textId="77777777" w:rsidR="008C480A" w:rsidRPr="00C660AB" w:rsidRDefault="00520165" w:rsidP="00D8461B">
      <w:pPr>
        <w:spacing w:after="240" w:line="276" w:lineRule="auto"/>
        <w:jc w:val="both"/>
        <w:rPr>
          <w:b/>
          <w:sz w:val="24"/>
          <w:szCs w:val="24"/>
        </w:rPr>
      </w:pPr>
      <w:r w:rsidRPr="00C660AB">
        <w:rPr>
          <w:sz w:val="24"/>
          <w:szCs w:val="24"/>
        </w:rPr>
        <w:t xml:space="preserve">Zamawiający, </w:t>
      </w:r>
      <w:r w:rsidR="008C480A" w:rsidRPr="00C660AB">
        <w:rPr>
          <w:b/>
          <w:sz w:val="24"/>
          <w:szCs w:val="24"/>
        </w:rPr>
        <w:t>Szpital Wojewódzki w Poznaniu</w:t>
      </w:r>
    </w:p>
    <w:p w14:paraId="25AEE6D8" w14:textId="32193786" w:rsidR="005027C0" w:rsidRPr="001E2618" w:rsidRDefault="008C480A" w:rsidP="005027C0">
      <w:pPr>
        <w:spacing w:after="240" w:line="276" w:lineRule="auto"/>
        <w:jc w:val="both"/>
        <w:rPr>
          <w:sz w:val="22"/>
          <w:szCs w:val="22"/>
        </w:rPr>
      </w:pPr>
      <w:r w:rsidRPr="00C660AB">
        <w:rPr>
          <w:b/>
          <w:sz w:val="24"/>
          <w:szCs w:val="24"/>
        </w:rPr>
        <w:t>Dział Zamówień Publicznych</w:t>
      </w:r>
      <w:r w:rsidR="00520165" w:rsidRPr="00C660AB">
        <w:rPr>
          <w:sz w:val="24"/>
          <w:szCs w:val="24"/>
        </w:rPr>
        <w:t xml:space="preserve">, działając na podstawie art. </w:t>
      </w:r>
      <w:r w:rsidR="0029606A" w:rsidRPr="00C660AB">
        <w:rPr>
          <w:sz w:val="24"/>
          <w:szCs w:val="24"/>
        </w:rPr>
        <w:t>1</w:t>
      </w:r>
      <w:r w:rsidR="00520165" w:rsidRPr="00C660AB">
        <w:rPr>
          <w:sz w:val="24"/>
          <w:szCs w:val="24"/>
        </w:rPr>
        <w:t>3</w:t>
      </w:r>
      <w:r w:rsidR="0029606A" w:rsidRPr="00C660AB">
        <w:rPr>
          <w:sz w:val="24"/>
          <w:szCs w:val="24"/>
        </w:rPr>
        <w:t>5</w:t>
      </w:r>
      <w:r w:rsidR="00520165" w:rsidRPr="00C660AB">
        <w:rPr>
          <w:sz w:val="24"/>
          <w:szCs w:val="24"/>
        </w:rPr>
        <w:t xml:space="preserve"> ust</w:t>
      </w:r>
      <w:r w:rsidR="00D9049C" w:rsidRPr="00C660AB">
        <w:rPr>
          <w:sz w:val="24"/>
          <w:szCs w:val="24"/>
        </w:rPr>
        <w:t xml:space="preserve">. </w:t>
      </w:r>
      <w:r w:rsidR="0029606A" w:rsidRPr="00C660AB">
        <w:rPr>
          <w:sz w:val="24"/>
          <w:szCs w:val="24"/>
        </w:rPr>
        <w:t>6</w:t>
      </w:r>
      <w:r w:rsidR="00520165" w:rsidRPr="00C660AB">
        <w:rPr>
          <w:sz w:val="24"/>
          <w:szCs w:val="24"/>
        </w:rPr>
        <w:t xml:space="preserve"> ustawy z dnia </w:t>
      </w:r>
      <w:r w:rsidR="00C660AB">
        <w:rPr>
          <w:sz w:val="24"/>
          <w:szCs w:val="24"/>
        </w:rPr>
        <w:br/>
      </w:r>
      <w:r w:rsidR="0029606A" w:rsidRPr="00C660AB">
        <w:rPr>
          <w:sz w:val="24"/>
          <w:szCs w:val="24"/>
        </w:rPr>
        <w:t>11</w:t>
      </w:r>
      <w:r w:rsidR="00520165" w:rsidRPr="00C660AB">
        <w:rPr>
          <w:sz w:val="24"/>
          <w:szCs w:val="24"/>
        </w:rPr>
        <w:t xml:space="preserve"> </w:t>
      </w:r>
      <w:r w:rsidR="0029606A" w:rsidRPr="00C660AB">
        <w:rPr>
          <w:sz w:val="24"/>
          <w:szCs w:val="24"/>
        </w:rPr>
        <w:t xml:space="preserve">września </w:t>
      </w:r>
      <w:r w:rsidR="00520165" w:rsidRPr="00C660AB">
        <w:rPr>
          <w:sz w:val="24"/>
          <w:szCs w:val="24"/>
        </w:rPr>
        <w:t>20</w:t>
      </w:r>
      <w:r w:rsidR="0029606A" w:rsidRPr="00C660AB">
        <w:rPr>
          <w:sz w:val="24"/>
          <w:szCs w:val="24"/>
        </w:rPr>
        <w:t>19</w:t>
      </w:r>
      <w:r w:rsidR="00520165" w:rsidRPr="00C660AB">
        <w:rPr>
          <w:sz w:val="24"/>
          <w:szCs w:val="24"/>
        </w:rPr>
        <w:t xml:space="preserve"> r</w:t>
      </w:r>
      <w:r w:rsidR="0029606A" w:rsidRPr="00C660AB">
        <w:rPr>
          <w:sz w:val="24"/>
          <w:szCs w:val="24"/>
        </w:rPr>
        <w:t>.</w:t>
      </w:r>
      <w:r w:rsidR="00520165" w:rsidRPr="00C660AB">
        <w:rPr>
          <w:sz w:val="24"/>
          <w:szCs w:val="24"/>
        </w:rPr>
        <w:t xml:space="preserve"> Prawo </w:t>
      </w:r>
      <w:r w:rsidR="0029606A" w:rsidRPr="00C660AB">
        <w:rPr>
          <w:sz w:val="24"/>
          <w:szCs w:val="24"/>
        </w:rPr>
        <w:t>z</w:t>
      </w:r>
      <w:r w:rsidR="00520165" w:rsidRPr="00C660AB">
        <w:rPr>
          <w:sz w:val="24"/>
          <w:szCs w:val="24"/>
        </w:rPr>
        <w:t xml:space="preserve">amówień </w:t>
      </w:r>
      <w:r w:rsidR="0029606A" w:rsidRPr="00C660AB">
        <w:rPr>
          <w:sz w:val="24"/>
          <w:szCs w:val="24"/>
        </w:rPr>
        <w:t>p</w:t>
      </w:r>
      <w:r w:rsidR="00520165" w:rsidRPr="00C660AB">
        <w:rPr>
          <w:sz w:val="24"/>
          <w:szCs w:val="24"/>
        </w:rPr>
        <w:t xml:space="preserve">ublicznych </w:t>
      </w:r>
      <w:r w:rsidRPr="00C660AB">
        <w:rPr>
          <w:sz w:val="24"/>
          <w:szCs w:val="24"/>
        </w:rPr>
        <w:t>(t.j. Dz.U. z 2021r. poz. 1129)</w:t>
      </w:r>
      <w:r w:rsidR="00BE7BFD" w:rsidRPr="00C660AB">
        <w:rPr>
          <w:sz w:val="24"/>
          <w:szCs w:val="24"/>
        </w:rPr>
        <w:t xml:space="preserve">, </w:t>
      </w:r>
      <w:r w:rsidR="00D9049C" w:rsidRPr="00C660AB">
        <w:rPr>
          <w:sz w:val="24"/>
          <w:szCs w:val="24"/>
        </w:rPr>
        <w:t>udostępnia</w:t>
      </w:r>
      <w:r w:rsidR="00BE7BFD" w:rsidRPr="00C660AB">
        <w:rPr>
          <w:sz w:val="24"/>
          <w:szCs w:val="24"/>
        </w:rPr>
        <w:t xml:space="preserve"> poniżej treść zapytań do S</w:t>
      </w:r>
      <w:r w:rsidR="0012774F" w:rsidRPr="00C660AB">
        <w:rPr>
          <w:sz w:val="24"/>
          <w:szCs w:val="24"/>
        </w:rPr>
        <w:t>pecyfikacji Warunków Zamówienia (</w:t>
      </w:r>
      <w:r w:rsidR="0012774F" w:rsidRPr="00C660AB">
        <w:rPr>
          <w:sz w:val="24"/>
          <w:szCs w:val="24"/>
          <w:lang w:eastAsia="ar-SA"/>
        </w:rPr>
        <w:t>zwanej dalej</w:t>
      </w:r>
      <w:r w:rsidR="0012774F" w:rsidRPr="00C660AB">
        <w:rPr>
          <w:b/>
          <w:sz w:val="24"/>
          <w:szCs w:val="24"/>
          <w:lang w:eastAsia="ar-SA"/>
        </w:rPr>
        <w:t xml:space="preserve"> </w:t>
      </w:r>
      <w:r w:rsidR="0012774F" w:rsidRPr="00C660AB">
        <w:rPr>
          <w:bCs/>
          <w:sz w:val="24"/>
          <w:szCs w:val="24"/>
          <w:lang w:eastAsia="ar-SA"/>
        </w:rPr>
        <w:t>”SWZ”)</w:t>
      </w:r>
      <w:r w:rsidR="00D9049C" w:rsidRPr="00C660AB">
        <w:rPr>
          <w:bCs/>
          <w:sz w:val="24"/>
          <w:szCs w:val="24"/>
          <w:lang w:eastAsia="ar-SA"/>
        </w:rPr>
        <w:t xml:space="preserve"> </w:t>
      </w:r>
      <w:r w:rsidR="00C660AB">
        <w:rPr>
          <w:bCs/>
          <w:sz w:val="24"/>
          <w:szCs w:val="24"/>
          <w:lang w:eastAsia="ar-SA"/>
        </w:rPr>
        <w:br/>
      </w:r>
      <w:r w:rsidR="005027C0" w:rsidRPr="006A5DF1">
        <w:rPr>
          <w:sz w:val="22"/>
          <w:szCs w:val="22"/>
        </w:rPr>
        <w:t>wraz z wyjaśnieniami</w:t>
      </w:r>
      <w:r w:rsidR="005027C0">
        <w:rPr>
          <w:sz w:val="22"/>
          <w:szCs w:val="22"/>
        </w:rPr>
        <w:t xml:space="preserve"> </w:t>
      </w:r>
      <w:r w:rsidR="005027C0">
        <w:rPr>
          <w:bCs/>
          <w:sz w:val="22"/>
          <w:szCs w:val="22"/>
          <w:lang w:eastAsia="ar-SA"/>
        </w:rPr>
        <w:t xml:space="preserve">jednocześnie dokonując </w:t>
      </w:r>
      <w:r w:rsidR="005027C0">
        <w:rPr>
          <w:b/>
          <w:sz w:val="22"/>
          <w:szCs w:val="22"/>
          <w:u w:val="single"/>
          <w:lang w:eastAsia="ar-SA"/>
        </w:rPr>
        <w:t>modyfikacji</w:t>
      </w:r>
      <w:r w:rsidR="005027C0">
        <w:rPr>
          <w:bCs/>
          <w:sz w:val="22"/>
          <w:szCs w:val="22"/>
          <w:lang w:eastAsia="ar-SA"/>
        </w:rPr>
        <w:t xml:space="preserve"> SWZ </w:t>
      </w:r>
      <w:r w:rsidR="005027C0" w:rsidRPr="001E2618">
        <w:rPr>
          <w:bCs/>
          <w:sz w:val="22"/>
          <w:szCs w:val="22"/>
          <w:lang w:eastAsia="ar-SA"/>
        </w:rPr>
        <w:t xml:space="preserve">w zakresie </w:t>
      </w:r>
      <w:r w:rsidR="005027C0">
        <w:rPr>
          <w:bCs/>
          <w:sz w:val="22"/>
          <w:szCs w:val="22"/>
          <w:lang w:eastAsia="ar-SA"/>
        </w:rPr>
        <w:t>Formularza asortymentowo - cenowego</w:t>
      </w:r>
      <w:r w:rsidR="005027C0" w:rsidRPr="001E2618">
        <w:rPr>
          <w:bCs/>
          <w:sz w:val="22"/>
          <w:szCs w:val="22"/>
          <w:lang w:eastAsia="ar-SA"/>
        </w:rPr>
        <w:t xml:space="preserve"> </w:t>
      </w:r>
      <w:r w:rsidR="00EA6E82">
        <w:rPr>
          <w:bCs/>
          <w:sz w:val="22"/>
          <w:szCs w:val="22"/>
          <w:lang w:eastAsia="ar-SA"/>
        </w:rPr>
        <w:t>w zakresie zadania nr 5 poz. 3 i zadania nr 1</w:t>
      </w:r>
      <w:r w:rsidR="009918ED">
        <w:rPr>
          <w:bCs/>
          <w:sz w:val="22"/>
          <w:szCs w:val="22"/>
          <w:lang w:eastAsia="ar-SA"/>
        </w:rPr>
        <w:t xml:space="preserve"> poz. 1</w:t>
      </w:r>
      <w:r w:rsidR="00EA6E82">
        <w:rPr>
          <w:bCs/>
          <w:sz w:val="22"/>
          <w:szCs w:val="22"/>
          <w:lang w:eastAsia="ar-SA"/>
        </w:rPr>
        <w:t xml:space="preserve"> </w:t>
      </w:r>
      <w:r w:rsidR="005027C0" w:rsidRPr="001E2618">
        <w:rPr>
          <w:bCs/>
          <w:sz w:val="22"/>
          <w:szCs w:val="22"/>
          <w:lang w:eastAsia="ar-SA"/>
        </w:rPr>
        <w:t xml:space="preserve">stanowiącego załącznik nr </w:t>
      </w:r>
      <w:r w:rsidR="005027C0">
        <w:rPr>
          <w:bCs/>
          <w:sz w:val="22"/>
          <w:szCs w:val="22"/>
          <w:lang w:eastAsia="ar-SA"/>
        </w:rPr>
        <w:t>2</w:t>
      </w:r>
      <w:r w:rsidR="005027C0" w:rsidRPr="001E2618">
        <w:rPr>
          <w:bCs/>
          <w:sz w:val="22"/>
          <w:szCs w:val="22"/>
          <w:lang w:eastAsia="ar-SA"/>
        </w:rPr>
        <w:t xml:space="preserve"> do SWZ</w:t>
      </w:r>
      <w:r w:rsidR="005027C0">
        <w:rPr>
          <w:bCs/>
          <w:sz w:val="22"/>
          <w:szCs w:val="22"/>
          <w:lang w:eastAsia="ar-SA"/>
        </w:rPr>
        <w:t>/załącznik nr 1 do umowy</w:t>
      </w:r>
      <w:r w:rsidR="00BB3B6D">
        <w:rPr>
          <w:bCs/>
          <w:sz w:val="22"/>
          <w:szCs w:val="22"/>
          <w:lang w:eastAsia="ar-SA"/>
        </w:rPr>
        <w:t xml:space="preserve"> oraz w zakresie projektu umowy stanowiącego załącznik nr 4 do SWZ</w:t>
      </w:r>
      <w:r w:rsidR="005027C0" w:rsidRPr="001E2618">
        <w:rPr>
          <w:bCs/>
          <w:sz w:val="22"/>
          <w:szCs w:val="22"/>
          <w:lang w:eastAsia="ar-SA"/>
        </w:rPr>
        <w:t>:</w:t>
      </w:r>
    </w:p>
    <w:tbl>
      <w:tblPr>
        <w:tblW w:w="9356" w:type="dxa"/>
        <w:tblInd w:w="-34" w:type="dxa"/>
        <w:tblLook w:val="04A0" w:firstRow="1" w:lastRow="0" w:firstColumn="1" w:lastColumn="0" w:noHBand="0" w:noVBand="1"/>
      </w:tblPr>
      <w:tblGrid>
        <w:gridCol w:w="9356"/>
      </w:tblGrid>
      <w:tr w:rsidR="008C480A" w:rsidRPr="00C660AB" w14:paraId="7223B6EC" w14:textId="77777777" w:rsidTr="00471962">
        <w:tc>
          <w:tcPr>
            <w:tcW w:w="9356" w:type="dxa"/>
            <w:shd w:val="clear" w:color="auto" w:fill="auto"/>
          </w:tcPr>
          <w:p w14:paraId="48E24038" w14:textId="77777777" w:rsidR="008C480A" w:rsidRPr="00C660AB" w:rsidRDefault="008C480A" w:rsidP="00471962">
            <w:pPr>
              <w:spacing w:before="60" w:after="60"/>
              <w:ind w:left="30" w:right="-72"/>
              <w:rPr>
                <w:b/>
                <w:bCs/>
                <w:sz w:val="24"/>
                <w:szCs w:val="24"/>
              </w:rPr>
            </w:pPr>
            <w:r w:rsidRPr="00C660AB">
              <w:rPr>
                <w:b/>
                <w:bCs/>
                <w:sz w:val="24"/>
                <w:szCs w:val="24"/>
              </w:rPr>
              <w:t>Pytanie nr 1</w:t>
            </w:r>
          </w:p>
          <w:p w14:paraId="2AC68467" w14:textId="4B445A2E" w:rsidR="008C480A" w:rsidRDefault="008C480A" w:rsidP="00471962">
            <w:pPr>
              <w:spacing w:after="120"/>
              <w:ind w:left="30" w:right="-72"/>
              <w:jc w:val="both"/>
              <w:rPr>
                <w:sz w:val="24"/>
                <w:szCs w:val="24"/>
              </w:rPr>
            </w:pPr>
            <w:r w:rsidRPr="00C660AB">
              <w:rPr>
                <w:sz w:val="24"/>
                <w:szCs w:val="24"/>
              </w:rPr>
              <w:t>Zadanie nr 4, pozycja 1 - Czy Zamawiający wyrazi zgodę na wycenę za opakowanie a’10 sztuk z odpowiednim przeliczeniem zamawianej ilości, tj. 75 opakowań ?</w:t>
            </w:r>
          </w:p>
          <w:p w14:paraId="700C4226" w14:textId="1F828013" w:rsidR="00DF00A6" w:rsidRPr="006D45B2" w:rsidRDefault="00DF00A6" w:rsidP="00DF00A6">
            <w:pPr>
              <w:spacing w:after="40"/>
              <w:ind w:left="30" w:right="-72"/>
              <w:rPr>
                <w:sz w:val="24"/>
                <w:szCs w:val="24"/>
              </w:rPr>
            </w:pPr>
            <w:r w:rsidRPr="00C660AB">
              <w:rPr>
                <w:b/>
                <w:bCs/>
                <w:sz w:val="24"/>
                <w:szCs w:val="24"/>
              </w:rPr>
              <w:t>Stanowisko (wyjaśnienie) Zamawiającego:</w:t>
            </w:r>
            <w:r w:rsidR="006D45B2">
              <w:rPr>
                <w:sz w:val="24"/>
                <w:szCs w:val="24"/>
              </w:rPr>
              <w:t xml:space="preserve"> Zgodnie z SWZ</w:t>
            </w:r>
          </w:p>
          <w:p w14:paraId="184480BD" w14:textId="77777777" w:rsidR="00DF00A6" w:rsidRPr="00C660AB" w:rsidRDefault="00DF00A6" w:rsidP="00471962">
            <w:pPr>
              <w:spacing w:after="120"/>
              <w:ind w:left="30" w:right="-72"/>
              <w:jc w:val="both"/>
              <w:rPr>
                <w:sz w:val="24"/>
                <w:szCs w:val="24"/>
              </w:rPr>
            </w:pPr>
          </w:p>
          <w:p w14:paraId="1E0E6B38" w14:textId="504BA2A0"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6D45B2">
              <w:rPr>
                <w:b/>
                <w:bCs/>
                <w:sz w:val="24"/>
                <w:szCs w:val="24"/>
              </w:rPr>
              <w:t>2</w:t>
            </w:r>
          </w:p>
          <w:p w14:paraId="1CD23804" w14:textId="1F94858A" w:rsidR="008C480A" w:rsidRDefault="008C480A" w:rsidP="00471962">
            <w:pPr>
              <w:spacing w:after="120"/>
              <w:ind w:left="30" w:right="-72"/>
              <w:jc w:val="both"/>
              <w:rPr>
                <w:sz w:val="24"/>
                <w:szCs w:val="24"/>
              </w:rPr>
            </w:pPr>
            <w:r w:rsidRPr="00C660AB">
              <w:rPr>
                <w:sz w:val="24"/>
                <w:szCs w:val="24"/>
              </w:rPr>
              <w:t xml:space="preserve">Zadanie nr 4, pozycja 2 - Czy Zamawiający wyrazi zgodę na zaoferowanie majtek dla pacjenta do badań kolonoskopowych z krótkimi nogawkami typu „slipy” (bez otworu, nie na rzep), </w:t>
            </w:r>
            <w:r w:rsidR="00E326EE">
              <w:rPr>
                <w:sz w:val="24"/>
                <w:szCs w:val="24"/>
              </w:rPr>
              <w:br/>
            </w:r>
            <w:r w:rsidRPr="00C660AB">
              <w:rPr>
                <w:sz w:val="24"/>
                <w:szCs w:val="24"/>
              </w:rPr>
              <w:t xml:space="preserve">w rozmiarze uniwersalnym, niejałowe, z nieprzezroczystej włókniny polipropylenowej </w:t>
            </w:r>
            <w:r w:rsidR="00E326EE">
              <w:rPr>
                <w:sz w:val="24"/>
                <w:szCs w:val="24"/>
              </w:rPr>
              <w:br/>
            </w:r>
            <w:r w:rsidRPr="00C660AB">
              <w:rPr>
                <w:sz w:val="24"/>
                <w:szCs w:val="24"/>
              </w:rPr>
              <w:t>o gramaturze 40g/m2, z gumką w pasie, w kolorze granatowym ?</w:t>
            </w:r>
          </w:p>
          <w:p w14:paraId="54BA973F" w14:textId="08C78FE2"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3F8C9030" w14:textId="2F032CDA" w:rsidR="00DF00A6" w:rsidRPr="00C660AB" w:rsidRDefault="00DF00A6" w:rsidP="00DF00A6">
            <w:pPr>
              <w:spacing w:before="60" w:after="60"/>
              <w:ind w:left="30" w:right="-72"/>
              <w:rPr>
                <w:b/>
                <w:bCs/>
                <w:sz w:val="24"/>
                <w:szCs w:val="24"/>
              </w:rPr>
            </w:pPr>
            <w:r w:rsidRPr="00C660AB">
              <w:rPr>
                <w:b/>
                <w:bCs/>
                <w:sz w:val="24"/>
                <w:szCs w:val="24"/>
              </w:rPr>
              <w:lastRenderedPageBreak/>
              <w:t xml:space="preserve">Pytanie nr </w:t>
            </w:r>
            <w:r w:rsidR="006D45B2">
              <w:rPr>
                <w:b/>
                <w:bCs/>
                <w:sz w:val="24"/>
                <w:szCs w:val="24"/>
              </w:rPr>
              <w:t>3</w:t>
            </w:r>
          </w:p>
          <w:p w14:paraId="47BBA7B3" w14:textId="15493D68" w:rsidR="008C480A" w:rsidRDefault="008C480A" w:rsidP="00471962">
            <w:pPr>
              <w:spacing w:after="120"/>
              <w:ind w:left="30" w:right="-72"/>
              <w:jc w:val="both"/>
              <w:rPr>
                <w:sz w:val="24"/>
                <w:szCs w:val="24"/>
              </w:rPr>
            </w:pPr>
            <w:r w:rsidRPr="00C660AB">
              <w:rPr>
                <w:sz w:val="24"/>
                <w:szCs w:val="24"/>
              </w:rPr>
              <w:t>Zadanie nr 4, pozycja 2 - Czy Zamawiający wyrazi zgodę na wycenę za opakowanie a’10 sztuk z odpowiednim przeliczeniem zamawianej ilości, tj. 25 opakowań ?</w:t>
            </w:r>
          </w:p>
          <w:p w14:paraId="73CE335C" w14:textId="7C1421B6" w:rsidR="00DF00A6" w:rsidRPr="006D45B2" w:rsidRDefault="00DF00A6" w:rsidP="00DF00A6">
            <w:pPr>
              <w:spacing w:after="40"/>
              <w:ind w:left="30" w:right="-72"/>
              <w:rPr>
                <w:sz w:val="24"/>
                <w:szCs w:val="24"/>
              </w:rPr>
            </w:pPr>
            <w:r w:rsidRPr="00C660AB">
              <w:rPr>
                <w:b/>
                <w:bCs/>
                <w:sz w:val="24"/>
                <w:szCs w:val="24"/>
              </w:rPr>
              <w:t>Stanowisko (wyjaśnienie) Zamawiającego:</w:t>
            </w:r>
            <w:r w:rsidR="006D45B2">
              <w:rPr>
                <w:sz w:val="24"/>
                <w:szCs w:val="24"/>
              </w:rPr>
              <w:t xml:space="preserve"> Zgodnie z SWZ.</w:t>
            </w:r>
          </w:p>
          <w:p w14:paraId="35C57960" w14:textId="77777777" w:rsidR="00DF00A6" w:rsidRPr="00C660AB" w:rsidRDefault="00DF00A6" w:rsidP="00471962">
            <w:pPr>
              <w:spacing w:after="120"/>
              <w:ind w:left="30" w:right="-72"/>
              <w:jc w:val="both"/>
              <w:rPr>
                <w:sz w:val="24"/>
                <w:szCs w:val="24"/>
              </w:rPr>
            </w:pPr>
          </w:p>
          <w:p w14:paraId="5E05B530" w14:textId="5DE73276"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4</w:t>
            </w:r>
          </w:p>
          <w:p w14:paraId="051D6B5A" w14:textId="4895484F" w:rsidR="008C480A" w:rsidRDefault="008C480A" w:rsidP="00471962">
            <w:pPr>
              <w:spacing w:after="120"/>
              <w:ind w:left="30" w:right="-72"/>
              <w:jc w:val="both"/>
              <w:rPr>
                <w:sz w:val="24"/>
                <w:szCs w:val="24"/>
              </w:rPr>
            </w:pPr>
            <w:r w:rsidRPr="00C660AB">
              <w:rPr>
                <w:sz w:val="24"/>
                <w:szCs w:val="24"/>
              </w:rPr>
              <w:t>Zadanie nr 7, pozycja 9 – Czy Zamawiający dopuści pojemniki o wielkości 11 litrów ?</w:t>
            </w:r>
          </w:p>
          <w:p w14:paraId="79EE1F5C" w14:textId="1FD3B981"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dopuszcza również pojemniki </w:t>
            </w:r>
            <w:r w:rsidR="00E326EE">
              <w:rPr>
                <w:sz w:val="24"/>
                <w:szCs w:val="24"/>
              </w:rPr>
              <w:br/>
            </w:r>
            <w:r w:rsidR="006D45B2">
              <w:rPr>
                <w:sz w:val="24"/>
                <w:szCs w:val="24"/>
              </w:rPr>
              <w:t>o poj. 11 litrów.</w:t>
            </w:r>
          </w:p>
          <w:p w14:paraId="2203CA27" w14:textId="77777777" w:rsidR="00DF00A6" w:rsidRPr="00C660AB" w:rsidRDefault="00DF00A6" w:rsidP="00471962">
            <w:pPr>
              <w:spacing w:after="120"/>
              <w:ind w:left="30" w:right="-72"/>
              <w:jc w:val="both"/>
              <w:rPr>
                <w:sz w:val="24"/>
                <w:szCs w:val="24"/>
              </w:rPr>
            </w:pPr>
          </w:p>
          <w:p w14:paraId="5D770F27" w14:textId="3ADED8E1"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w:t>
            </w:r>
          </w:p>
          <w:p w14:paraId="54AC0FB2" w14:textId="3F361684" w:rsidR="008C480A" w:rsidRDefault="008C480A" w:rsidP="00471962">
            <w:pPr>
              <w:spacing w:after="120"/>
              <w:ind w:left="30" w:right="-72"/>
              <w:jc w:val="both"/>
              <w:rPr>
                <w:sz w:val="24"/>
                <w:szCs w:val="24"/>
              </w:rPr>
            </w:pPr>
            <w:r w:rsidRPr="00C660AB">
              <w:rPr>
                <w:sz w:val="24"/>
                <w:szCs w:val="24"/>
              </w:rPr>
              <w:t>Zadanie nr 7, pozycja 10 – Czy Zamawiający dopuści pojemniki o pojemności 5 litrów, wysokość 19 cm, średnica górna 23 cm, średnica dolna 20 cm ?</w:t>
            </w:r>
          </w:p>
          <w:p w14:paraId="46480FF0" w14:textId="283D470B"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190A96CE" w14:textId="77777777" w:rsidR="00DF00A6" w:rsidRPr="00C660AB" w:rsidRDefault="00DF00A6" w:rsidP="00471962">
            <w:pPr>
              <w:spacing w:after="120"/>
              <w:ind w:left="30" w:right="-72"/>
              <w:jc w:val="both"/>
              <w:rPr>
                <w:sz w:val="24"/>
                <w:szCs w:val="24"/>
              </w:rPr>
            </w:pPr>
          </w:p>
          <w:p w14:paraId="79963145" w14:textId="4AB887CD"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6</w:t>
            </w:r>
          </w:p>
          <w:p w14:paraId="67E2FBC0" w14:textId="18805073" w:rsidR="008C480A" w:rsidRDefault="008C480A" w:rsidP="00471962">
            <w:pPr>
              <w:spacing w:after="120"/>
              <w:ind w:left="30" w:right="-72"/>
              <w:jc w:val="both"/>
              <w:rPr>
                <w:sz w:val="24"/>
                <w:szCs w:val="24"/>
              </w:rPr>
            </w:pPr>
            <w:r w:rsidRPr="00C660AB">
              <w:rPr>
                <w:sz w:val="24"/>
                <w:szCs w:val="24"/>
              </w:rPr>
              <w:t xml:space="preserve">Zadanie nr 9, pozycja 1 - Czy Zamawiający dopuści myjkę wykonaną w całości z poliestru </w:t>
            </w:r>
            <w:r w:rsidR="00E326EE">
              <w:rPr>
                <w:sz w:val="24"/>
                <w:szCs w:val="24"/>
              </w:rPr>
              <w:br/>
            </w:r>
            <w:r w:rsidRPr="00C660AB">
              <w:rPr>
                <w:sz w:val="24"/>
                <w:szCs w:val="24"/>
              </w:rPr>
              <w:t>90 g/m2, spełniającą pozostałe wymagania ?</w:t>
            </w:r>
          </w:p>
          <w:p w14:paraId="2ADCAA10" w14:textId="0EBD66ED"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4CC45A3C" w14:textId="77777777" w:rsidR="00DF00A6" w:rsidRPr="00C660AB" w:rsidRDefault="00DF00A6" w:rsidP="00471962">
            <w:pPr>
              <w:spacing w:after="120"/>
              <w:ind w:left="30" w:right="-72"/>
              <w:jc w:val="both"/>
              <w:rPr>
                <w:sz w:val="24"/>
                <w:szCs w:val="24"/>
              </w:rPr>
            </w:pPr>
          </w:p>
          <w:p w14:paraId="12ACB982" w14:textId="0FE3E639"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7</w:t>
            </w:r>
          </w:p>
          <w:p w14:paraId="09E0D7A9" w14:textId="0D9B034D" w:rsidR="008C480A" w:rsidRDefault="008C480A" w:rsidP="00471962">
            <w:pPr>
              <w:spacing w:after="120"/>
              <w:ind w:left="30" w:right="-72"/>
              <w:jc w:val="both"/>
              <w:rPr>
                <w:sz w:val="24"/>
                <w:szCs w:val="24"/>
              </w:rPr>
            </w:pPr>
            <w:r w:rsidRPr="00C660AB">
              <w:rPr>
                <w:sz w:val="24"/>
                <w:szCs w:val="24"/>
              </w:rPr>
              <w:t xml:space="preserve">Zadanie nr 9, pozycja 1 - Czy Zamawiający dopuści myjkę wykonaną w całości z poliestru </w:t>
            </w:r>
            <w:r w:rsidR="00E326EE">
              <w:rPr>
                <w:sz w:val="24"/>
                <w:szCs w:val="24"/>
              </w:rPr>
              <w:br/>
            </w:r>
            <w:r w:rsidRPr="00C660AB">
              <w:rPr>
                <w:sz w:val="24"/>
                <w:szCs w:val="24"/>
              </w:rPr>
              <w:t>100 g/m2, o wymiarach 20x20 cm, pakowaną po 12szt., spełniającą pozostałe wymagania ?</w:t>
            </w:r>
          </w:p>
          <w:p w14:paraId="49CADA84" w14:textId="77777777" w:rsidR="006D45B2"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7F0CCBB0" w14:textId="77777777" w:rsidR="00DF00A6" w:rsidRPr="00C660AB" w:rsidRDefault="00DF00A6" w:rsidP="00471962">
            <w:pPr>
              <w:spacing w:after="120"/>
              <w:ind w:left="30" w:right="-72"/>
              <w:jc w:val="both"/>
              <w:rPr>
                <w:sz w:val="24"/>
                <w:szCs w:val="24"/>
              </w:rPr>
            </w:pPr>
          </w:p>
          <w:p w14:paraId="07E0D524" w14:textId="6DD9B773"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8</w:t>
            </w:r>
          </w:p>
          <w:p w14:paraId="11BE18E2" w14:textId="7323DF2E" w:rsidR="008C480A" w:rsidRDefault="008C480A" w:rsidP="00471962">
            <w:pPr>
              <w:spacing w:after="120"/>
              <w:ind w:left="30" w:right="-72"/>
              <w:jc w:val="both"/>
              <w:rPr>
                <w:sz w:val="24"/>
                <w:szCs w:val="24"/>
              </w:rPr>
            </w:pPr>
            <w:r w:rsidRPr="00C660AB">
              <w:rPr>
                <w:sz w:val="24"/>
                <w:szCs w:val="24"/>
              </w:rPr>
              <w:t>Zadanie nr 9, pozycja 1 - Czy Zamawiający wyrazi zgodę na zaoferowanie myjki będącej wyrobem kosmetycznym, objętej 23% stawką VAT ?</w:t>
            </w:r>
          </w:p>
          <w:p w14:paraId="613A8C62" w14:textId="77777777" w:rsidR="006D45B2"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4235D39C" w14:textId="77777777" w:rsidR="00DF00A6" w:rsidRPr="00C660AB" w:rsidRDefault="00DF00A6" w:rsidP="00471962">
            <w:pPr>
              <w:spacing w:after="120"/>
              <w:ind w:left="30" w:right="-72"/>
              <w:jc w:val="both"/>
              <w:rPr>
                <w:sz w:val="24"/>
                <w:szCs w:val="24"/>
              </w:rPr>
            </w:pPr>
          </w:p>
          <w:p w14:paraId="14DE73E8" w14:textId="767D129E"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9</w:t>
            </w:r>
          </w:p>
          <w:p w14:paraId="44CD4934" w14:textId="0EDA6B4E" w:rsidR="008C480A" w:rsidRDefault="008C480A" w:rsidP="00471962">
            <w:pPr>
              <w:spacing w:after="120"/>
              <w:ind w:left="30" w:right="-72"/>
              <w:jc w:val="both"/>
              <w:rPr>
                <w:sz w:val="24"/>
                <w:szCs w:val="24"/>
              </w:rPr>
            </w:pPr>
            <w:r w:rsidRPr="00C660AB">
              <w:rPr>
                <w:sz w:val="24"/>
                <w:szCs w:val="24"/>
              </w:rPr>
              <w:t xml:space="preserve">Zadanie nr 9, pozycja 2 - Czy Zamawiający dopuści golarki medyczne typu Gallant </w:t>
            </w:r>
            <w:r w:rsidR="00E326EE">
              <w:rPr>
                <w:sz w:val="24"/>
                <w:szCs w:val="24"/>
              </w:rPr>
              <w:br/>
            </w:r>
            <w:r w:rsidRPr="00C660AB">
              <w:rPr>
                <w:sz w:val="24"/>
                <w:szCs w:val="24"/>
              </w:rPr>
              <w:t>w foliowym opakowaniu jednostkowym, z ostrzem ze stali nierdzewnej pokrytej chromem oraz o następujących rozmiarach ostrza: 0,8 x 3,6 x 0,01 cm ?</w:t>
            </w:r>
          </w:p>
          <w:p w14:paraId="65ED792D" w14:textId="77777777" w:rsidR="006D45B2"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nie wyraża zgody i podtrzymuje zapisy SWZ.</w:t>
            </w:r>
          </w:p>
          <w:p w14:paraId="1304345F" w14:textId="374033A1" w:rsidR="00DF00A6" w:rsidRPr="00C660AB" w:rsidRDefault="00DF00A6" w:rsidP="00DF00A6">
            <w:pPr>
              <w:spacing w:before="60" w:after="60"/>
              <w:ind w:left="30" w:right="-72"/>
              <w:rPr>
                <w:b/>
                <w:bCs/>
                <w:sz w:val="24"/>
                <w:szCs w:val="24"/>
              </w:rPr>
            </w:pPr>
            <w:r w:rsidRPr="00C660AB">
              <w:rPr>
                <w:b/>
                <w:bCs/>
                <w:sz w:val="24"/>
                <w:szCs w:val="24"/>
              </w:rPr>
              <w:lastRenderedPageBreak/>
              <w:t>Pytanie nr 1</w:t>
            </w:r>
            <w:r w:rsidR="00961605">
              <w:rPr>
                <w:b/>
                <w:bCs/>
                <w:sz w:val="24"/>
                <w:szCs w:val="24"/>
              </w:rPr>
              <w:t>0</w:t>
            </w:r>
          </w:p>
          <w:p w14:paraId="127E2516" w14:textId="6C534A01" w:rsidR="008C480A" w:rsidRDefault="008C480A" w:rsidP="00471962">
            <w:pPr>
              <w:spacing w:after="120"/>
              <w:ind w:left="30" w:right="-72"/>
              <w:jc w:val="both"/>
              <w:rPr>
                <w:sz w:val="24"/>
                <w:szCs w:val="24"/>
              </w:rPr>
            </w:pPr>
            <w:r w:rsidRPr="00C660AB">
              <w:rPr>
                <w:sz w:val="24"/>
                <w:szCs w:val="24"/>
              </w:rPr>
              <w:t xml:space="preserve">Zadanie nr 9, pozycja 3-4 - Czy Zamawiający dopuści szczotki pakowane po a’40 szt. </w:t>
            </w:r>
            <w:r w:rsidR="00E326EE">
              <w:rPr>
                <w:sz w:val="24"/>
                <w:szCs w:val="24"/>
              </w:rPr>
              <w:br/>
            </w:r>
            <w:r w:rsidRPr="00C660AB">
              <w:rPr>
                <w:sz w:val="24"/>
                <w:szCs w:val="24"/>
              </w:rPr>
              <w:t>w formie wygodnego dyspensera/dozownika z odpowiednim przeliczeniem wymaganych ilości ?</w:t>
            </w:r>
          </w:p>
          <w:p w14:paraId="30CCC1E6" w14:textId="633A8473" w:rsidR="00DF00A6" w:rsidRPr="006D45B2" w:rsidRDefault="00DF00A6" w:rsidP="00DF00A6">
            <w:pPr>
              <w:spacing w:after="40"/>
              <w:ind w:left="30" w:right="-72"/>
              <w:rPr>
                <w:sz w:val="24"/>
                <w:szCs w:val="24"/>
              </w:rPr>
            </w:pPr>
            <w:r w:rsidRPr="00C660AB">
              <w:rPr>
                <w:b/>
                <w:bCs/>
                <w:sz w:val="24"/>
                <w:szCs w:val="24"/>
              </w:rPr>
              <w:t>Stanowisko (wyjaśnienie) Zamawiającego:</w:t>
            </w:r>
            <w:r w:rsidR="006D45B2">
              <w:rPr>
                <w:sz w:val="24"/>
                <w:szCs w:val="24"/>
              </w:rPr>
              <w:t xml:space="preserve"> Zamawiający dopuszcza również.</w:t>
            </w:r>
          </w:p>
          <w:p w14:paraId="046369CA" w14:textId="77777777" w:rsidR="00DF00A6" w:rsidRPr="00C660AB" w:rsidRDefault="00DF00A6" w:rsidP="00471962">
            <w:pPr>
              <w:spacing w:after="120"/>
              <w:ind w:left="30" w:right="-72"/>
              <w:jc w:val="both"/>
              <w:rPr>
                <w:sz w:val="24"/>
                <w:szCs w:val="24"/>
              </w:rPr>
            </w:pPr>
          </w:p>
          <w:p w14:paraId="5C5FD32C" w14:textId="3509879F"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1</w:t>
            </w:r>
          </w:p>
          <w:p w14:paraId="0C6184A1" w14:textId="42D95078" w:rsidR="008C480A" w:rsidRDefault="008C480A" w:rsidP="00471962">
            <w:pPr>
              <w:spacing w:after="120"/>
              <w:ind w:left="30" w:right="-72"/>
              <w:jc w:val="both"/>
              <w:rPr>
                <w:sz w:val="24"/>
                <w:szCs w:val="24"/>
              </w:rPr>
            </w:pPr>
            <w:r w:rsidRPr="00C660AB">
              <w:rPr>
                <w:sz w:val="24"/>
                <w:szCs w:val="24"/>
              </w:rPr>
              <w:t>Zadanie nr 9, pozycja 3-4 - Czy Zamawiający dopuści szczotki o wymiarach 90 x 45 x 39 mm ?</w:t>
            </w:r>
          </w:p>
          <w:p w14:paraId="2D53D819" w14:textId="193EDB8C" w:rsidR="00DF00A6" w:rsidRPr="006D45B2" w:rsidRDefault="00DF00A6" w:rsidP="00DF00A6">
            <w:pPr>
              <w:spacing w:after="40"/>
              <w:ind w:left="30" w:right="-72"/>
              <w:rPr>
                <w:sz w:val="24"/>
                <w:szCs w:val="24"/>
              </w:rPr>
            </w:pPr>
            <w:r w:rsidRPr="00C660AB">
              <w:rPr>
                <w:b/>
                <w:bCs/>
                <w:sz w:val="24"/>
                <w:szCs w:val="24"/>
              </w:rPr>
              <w:t>Stanowisko (wyjaśnienie) Zamawiającego:</w:t>
            </w:r>
            <w:r w:rsidR="006D45B2">
              <w:rPr>
                <w:sz w:val="24"/>
                <w:szCs w:val="24"/>
              </w:rPr>
              <w:t xml:space="preserve"> Zamawiający dopuszcza również.</w:t>
            </w:r>
          </w:p>
          <w:p w14:paraId="25F0E8E2" w14:textId="77777777" w:rsidR="00DF00A6" w:rsidRPr="00C660AB" w:rsidRDefault="00DF00A6" w:rsidP="00471962">
            <w:pPr>
              <w:spacing w:after="120"/>
              <w:ind w:left="30" w:right="-72"/>
              <w:jc w:val="both"/>
              <w:rPr>
                <w:sz w:val="24"/>
                <w:szCs w:val="24"/>
              </w:rPr>
            </w:pPr>
          </w:p>
          <w:p w14:paraId="75F05B8A" w14:textId="49A4BA53"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2</w:t>
            </w:r>
          </w:p>
          <w:p w14:paraId="1429BA7B" w14:textId="524AEAD1" w:rsidR="008C480A" w:rsidRPr="00C660AB" w:rsidRDefault="008C480A" w:rsidP="00471962">
            <w:pPr>
              <w:spacing w:after="120"/>
              <w:ind w:left="30" w:right="-72"/>
              <w:jc w:val="both"/>
              <w:rPr>
                <w:sz w:val="24"/>
                <w:szCs w:val="24"/>
              </w:rPr>
            </w:pPr>
            <w:r w:rsidRPr="00C660AB">
              <w:rPr>
                <w:sz w:val="24"/>
                <w:szCs w:val="24"/>
              </w:rPr>
              <w:t xml:space="preserve">Zadanie nr 9, pozycja 4 - Czy Zamawiający dopuści wycenę za opakowanie a’40szt. </w:t>
            </w:r>
            <w:r w:rsidR="00E326EE">
              <w:rPr>
                <w:sz w:val="24"/>
                <w:szCs w:val="24"/>
              </w:rPr>
              <w:br/>
            </w:r>
            <w:r w:rsidRPr="00C660AB">
              <w:rPr>
                <w:sz w:val="24"/>
                <w:szCs w:val="24"/>
              </w:rPr>
              <w:t>z zaokrągleniem wymaganych ilości w górę do 13 opakowań ?</w:t>
            </w:r>
          </w:p>
          <w:p w14:paraId="1FE3B7AF" w14:textId="5050D872" w:rsidR="008C480A" w:rsidRPr="006D45B2" w:rsidRDefault="008C480A" w:rsidP="00471962">
            <w:pPr>
              <w:spacing w:after="40"/>
              <w:ind w:left="30" w:right="-72"/>
              <w:rPr>
                <w:sz w:val="24"/>
                <w:szCs w:val="24"/>
              </w:rPr>
            </w:pPr>
            <w:r w:rsidRPr="00C660AB">
              <w:rPr>
                <w:b/>
                <w:bCs/>
                <w:sz w:val="24"/>
                <w:szCs w:val="24"/>
              </w:rPr>
              <w:t>Stanowisko (wyjaśnienie) Zamawiającego:</w:t>
            </w:r>
            <w:r w:rsidR="006D45B2">
              <w:rPr>
                <w:sz w:val="24"/>
                <w:szCs w:val="24"/>
              </w:rPr>
              <w:t xml:space="preserve"> Zgodnie z SWZ.</w:t>
            </w:r>
          </w:p>
          <w:p w14:paraId="7E0A747C" w14:textId="20F4B8B1" w:rsidR="008C480A" w:rsidRPr="00C660AB" w:rsidRDefault="008C480A" w:rsidP="00471962">
            <w:pPr>
              <w:spacing w:after="60"/>
              <w:ind w:left="30" w:right="-72"/>
              <w:jc w:val="both"/>
              <w:rPr>
                <w:sz w:val="24"/>
                <w:szCs w:val="24"/>
                <w:highlight w:val="darkGray"/>
              </w:rPr>
            </w:pPr>
          </w:p>
        </w:tc>
      </w:tr>
      <w:tr w:rsidR="008C480A" w:rsidRPr="00C660AB" w14:paraId="3B390585" w14:textId="77777777" w:rsidTr="00471962">
        <w:tc>
          <w:tcPr>
            <w:tcW w:w="9356" w:type="dxa"/>
            <w:shd w:val="clear" w:color="auto" w:fill="auto"/>
          </w:tcPr>
          <w:p w14:paraId="5F2D81EE" w14:textId="21665B46" w:rsidR="008C480A" w:rsidRPr="00C660AB" w:rsidRDefault="008C480A" w:rsidP="00471962">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13</w:t>
            </w:r>
          </w:p>
          <w:p w14:paraId="6FDE6D96" w14:textId="4D303518" w:rsidR="008C480A" w:rsidRDefault="008C480A" w:rsidP="00471962">
            <w:pPr>
              <w:spacing w:after="120"/>
              <w:ind w:left="30" w:right="-72"/>
              <w:jc w:val="both"/>
              <w:rPr>
                <w:sz w:val="24"/>
                <w:szCs w:val="24"/>
              </w:rPr>
            </w:pPr>
            <w:r w:rsidRPr="00C660AB">
              <w:rPr>
                <w:sz w:val="24"/>
                <w:szCs w:val="24"/>
              </w:rPr>
              <w:t>Zadanie 5 poz. 1-2: Czy ze względu na fakt, iż pieluchomajtki dla dzieci nie są wyrobem medycznym, Zamawiający wymaga, aby oferowane pieluchomajtki posiadały świadectwo jakości PZH, które potwierdza i dokumentuje, iż wyrób nie stanowi zagrożenia dla zdrowia człowieka oraz jest przeznaczony dla dzieci? Czy Zamawiający wymaga załączenia tego dokumentu do oferty ?</w:t>
            </w:r>
          </w:p>
          <w:p w14:paraId="2074D910" w14:textId="7C3B7E79" w:rsidR="00DF00A6" w:rsidRPr="006D45B2" w:rsidRDefault="00DF00A6" w:rsidP="00DF00A6">
            <w:pPr>
              <w:spacing w:after="40"/>
              <w:ind w:left="30" w:right="-72"/>
              <w:rPr>
                <w:sz w:val="24"/>
                <w:szCs w:val="24"/>
              </w:rPr>
            </w:pPr>
            <w:r w:rsidRPr="00C660AB">
              <w:rPr>
                <w:b/>
                <w:bCs/>
                <w:sz w:val="24"/>
                <w:szCs w:val="24"/>
              </w:rPr>
              <w:t>Stanowisko (wyjaśnienie) Zamawiającego:</w:t>
            </w:r>
            <w:r w:rsidR="006D45B2">
              <w:rPr>
                <w:sz w:val="24"/>
                <w:szCs w:val="24"/>
              </w:rPr>
              <w:t xml:space="preserve"> Zamawiający oczekuje świadectwa jakości PZH, ale nie wymaga.</w:t>
            </w:r>
          </w:p>
          <w:p w14:paraId="4D71BAD3" w14:textId="77777777" w:rsidR="00DF00A6" w:rsidRPr="00C660AB" w:rsidRDefault="00DF00A6" w:rsidP="00471962">
            <w:pPr>
              <w:spacing w:after="120"/>
              <w:ind w:left="30" w:right="-72"/>
              <w:jc w:val="both"/>
              <w:rPr>
                <w:sz w:val="24"/>
                <w:szCs w:val="24"/>
              </w:rPr>
            </w:pPr>
          </w:p>
          <w:p w14:paraId="675E2601" w14:textId="6EC853E9"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4</w:t>
            </w:r>
          </w:p>
          <w:p w14:paraId="17D3A18D" w14:textId="1F1F47D8" w:rsidR="008C480A" w:rsidRDefault="008C480A" w:rsidP="00471962">
            <w:pPr>
              <w:spacing w:after="120"/>
              <w:ind w:left="30" w:right="-72"/>
              <w:jc w:val="both"/>
              <w:rPr>
                <w:sz w:val="24"/>
                <w:szCs w:val="24"/>
              </w:rPr>
            </w:pPr>
            <w:r w:rsidRPr="00C660AB">
              <w:rPr>
                <w:sz w:val="24"/>
                <w:szCs w:val="24"/>
              </w:rPr>
              <w:t xml:space="preserve">Zadanie 5 poz. 1-2: Czy dla potwierdzenia bezpieczeństwa i jakości wyrobu, Zamawiający wymaga, aby pieluchomajtki posiadały udokumentowaną pozytywną opinię użytkowników </w:t>
            </w:r>
            <w:r w:rsidR="00E326EE">
              <w:rPr>
                <w:sz w:val="24"/>
                <w:szCs w:val="24"/>
              </w:rPr>
              <w:br/>
            </w:r>
            <w:r w:rsidRPr="00C660AB">
              <w:rPr>
                <w:sz w:val="24"/>
                <w:szCs w:val="24"/>
              </w:rPr>
              <w:t>w postaci Opinii Instytutu Matki i Dziecka? Czy Zamawiający wymaga załączenia tego dokumentu do oferty ?</w:t>
            </w:r>
          </w:p>
          <w:p w14:paraId="0D6D73E6" w14:textId="0E13DCDF"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oczekuje opinii Instytutu Matki </w:t>
            </w:r>
            <w:r w:rsidR="00E326EE">
              <w:rPr>
                <w:sz w:val="24"/>
                <w:szCs w:val="24"/>
              </w:rPr>
              <w:br/>
            </w:r>
            <w:r w:rsidR="006D45B2">
              <w:rPr>
                <w:sz w:val="24"/>
                <w:szCs w:val="24"/>
              </w:rPr>
              <w:t>i Dziecka, ale nie wymaga.</w:t>
            </w:r>
          </w:p>
          <w:p w14:paraId="760D3890" w14:textId="77777777" w:rsidR="00DF00A6" w:rsidRPr="00C660AB" w:rsidRDefault="00DF00A6" w:rsidP="00471962">
            <w:pPr>
              <w:spacing w:after="120"/>
              <w:ind w:left="30" w:right="-72"/>
              <w:jc w:val="both"/>
              <w:rPr>
                <w:sz w:val="24"/>
                <w:szCs w:val="24"/>
              </w:rPr>
            </w:pPr>
          </w:p>
          <w:p w14:paraId="21E4EE0D" w14:textId="1647F66D"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5</w:t>
            </w:r>
          </w:p>
          <w:p w14:paraId="11BE85DC" w14:textId="5D295A4D" w:rsidR="008C480A" w:rsidRDefault="008C480A" w:rsidP="00471962">
            <w:pPr>
              <w:spacing w:after="120"/>
              <w:ind w:left="30" w:right="-72"/>
              <w:jc w:val="both"/>
              <w:rPr>
                <w:sz w:val="24"/>
                <w:szCs w:val="24"/>
              </w:rPr>
            </w:pPr>
            <w:r w:rsidRPr="00C660AB">
              <w:rPr>
                <w:sz w:val="24"/>
                <w:szCs w:val="24"/>
              </w:rPr>
              <w:t>Zadanie 5 poz. 2: Czy Zamawiający wymaga, aby pieluszki dla noworodków posiadały wycięcie na kikut pępowiny ?</w:t>
            </w:r>
          </w:p>
          <w:p w14:paraId="65CE90C8" w14:textId="2B0D21B8" w:rsidR="00DF00A6" w:rsidRPr="006D45B2" w:rsidRDefault="00DF00A6" w:rsidP="00EA6E82">
            <w:pPr>
              <w:spacing w:after="40"/>
              <w:ind w:left="30" w:right="-72"/>
              <w:jc w:val="both"/>
              <w:rPr>
                <w:sz w:val="24"/>
                <w:szCs w:val="24"/>
              </w:rPr>
            </w:pPr>
            <w:r w:rsidRPr="00C660AB">
              <w:rPr>
                <w:b/>
                <w:bCs/>
                <w:sz w:val="24"/>
                <w:szCs w:val="24"/>
              </w:rPr>
              <w:t>Stanowisko (wyjaśnienie) Zamawiającego:</w:t>
            </w:r>
            <w:r w:rsidR="006D45B2">
              <w:rPr>
                <w:sz w:val="24"/>
                <w:szCs w:val="24"/>
              </w:rPr>
              <w:t xml:space="preserve"> Zamawiający oczekuje aby pieluszki </w:t>
            </w:r>
            <w:r w:rsidR="00E326EE">
              <w:rPr>
                <w:sz w:val="24"/>
                <w:szCs w:val="24"/>
              </w:rPr>
              <w:br/>
            </w:r>
            <w:r w:rsidR="006D45B2">
              <w:rPr>
                <w:sz w:val="24"/>
                <w:szCs w:val="24"/>
              </w:rPr>
              <w:t>dla noworodków posiadały wycięcie na kikut pępowiny, ale nie wymaga.</w:t>
            </w:r>
          </w:p>
          <w:p w14:paraId="167A1D9B" w14:textId="77777777" w:rsidR="00DF00A6" w:rsidRPr="00C660AB" w:rsidRDefault="00DF00A6" w:rsidP="00471962">
            <w:pPr>
              <w:spacing w:after="120"/>
              <w:ind w:left="30" w:right="-72"/>
              <w:jc w:val="both"/>
              <w:rPr>
                <w:sz w:val="24"/>
                <w:szCs w:val="24"/>
              </w:rPr>
            </w:pPr>
          </w:p>
          <w:p w14:paraId="1F4B08CB" w14:textId="61C572E9"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6</w:t>
            </w:r>
          </w:p>
          <w:p w14:paraId="1726E0D6" w14:textId="7777DBF6" w:rsidR="008C480A" w:rsidRDefault="008C480A" w:rsidP="00471962">
            <w:pPr>
              <w:spacing w:after="120"/>
              <w:ind w:left="30" w:right="-72"/>
              <w:jc w:val="both"/>
              <w:rPr>
                <w:sz w:val="24"/>
                <w:szCs w:val="24"/>
              </w:rPr>
            </w:pPr>
            <w:r w:rsidRPr="00C660AB">
              <w:rPr>
                <w:sz w:val="24"/>
                <w:szCs w:val="24"/>
              </w:rPr>
              <w:t xml:space="preserve">Zadanie 5 poz. 3: Czy Zamawiający wymaga, aby chusteczki nasączone do pielęgnacji dzieci </w:t>
            </w:r>
            <w:r w:rsidRPr="00C660AB">
              <w:rPr>
                <w:sz w:val="24"/>
                <w:szCs w:val="24"/>
              </w:rPr>
              <w:lastRenderedPageBreak/>
              <w:t>miały rozmiar 16x19 cm ?</w:t>
            </w:r>
          </w:p>
          <w:p w14:paraId="79794F66" w14:textId="632C4E1E" w:rsidR="00DF00A6" w:rsidRPr="008F66C7" w:rsidRDefault="00DF00A6" w:rsidP="00DF00A6">
            <w:pPr>
              <w:spacing w:after="40"/>
              <w:ind w:left="30" w:right="-72"/>
              <w:rPr>
                <w:sz w:val="24"/>
                <w:szCs w:val="24"/>
              </w:rPr>
            </w:pPr>
            <w:r w:rsidRPr="00C660AB">
              <w:rPr>
                <w:b/>
                <w:bCs/>
                <w:sz w:val="24"/>
                <w:szCs w:val="24"/>
              </w:rPr>
              <w:t>Stanowisko (wyjaśnienie) Zamawiającego:</w:t>
            </w:r>
            <w:r w:rsidR="008F66C7">
              <w:rPr>
                <w:sz w:val="24"/>
                <w:szCs w:val="24"/>
              </w:rPr>
              <w:t xml:space="preserve"> Zamawiający oczekuje aby chusteczki nasączone do pielęgnacji dzieci miały rozmiar 16x19 cm, ale nie wymaga.</w:t>
            </w:r>
          </w:p>
          <w:p w14:paraId="4C3E5318" w14:textId="77777777" w:rsidR="00DF00A6" w:rsidRPr="00C660AB" w:rsidRDefault="00DF00A6" w:rsidP="00471962">
            <w:pPr>
              <w:spacing w:after="120"/>
              <w:ind w:left="30" w:right="-72"/>
              <w:jc w:val="both"/>
              <w:rPr>
                <w:sz w:val="24"/>
                <w:szCs w:val="24"/>
              </w:rPr>
            </w:pPr>
          </w:p>
          <w:p w14:paraId="1C9D1EFA" w14:textId="6ED64123"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7</w:t>
            </w:r>
          </w:p>
          <w:p w14:paraId="2370A501" w14:textId="31D346FE" w:rsidR="008C480A" w:rsidRDefault="008C480A" w:rsidP="00471962">
            <w:pPr>
              <w:spacing w:after="120"/>
              <w:ind w:left="30" w:right="-72"/>
              <w:jc w:val="both"/>
              <w:rPr>
                <w:sz w:val="24"/>
                <w:szCs w:val="24"/>
              </w:rPr>
            </w:pPr>
            <w:r w:rsidRPr="00C660AB">
              <w:rPr>
                <w:sz w:val="24"/>
                <w:szCs w:val="24"/>
              </w:rPr>
              <w:t xml:space="preserve">Zadanie 5 poz. 3: Czy Zamawiający wymaga, chusteczki do pielęgnacji dzieci i niemowląt były nasączone alantoiną i zawierały witaminę E oraz nie zawierały w składzie alkoholu </w:t>
            </w:r>
            <w:r w:rsidR="00E326EE">
              <w:rPr>
                <w:sz w:val="24"/>
                <w:szCs w:val="24"/>
              </w:rPr>
              <w:br/>
            </w:r>
            <w:r w:rsidRPr="00C660AB">
              <w:rPr>
                <w:sz w:val="24"/>
                <w:szCs w:val="24"/>
              </w:rPr>
              <w:t>oraz parabenów - dzięki czemu chusteczki są jeszcze delikatniejsze i bezpieczniejsze dla skóry dziecka ?</w:t>
            </w:r>
          </w:p>
          <w:p w14:paraId="4D7E28A4" w14:textId="5216F623" w:rsidR="005027C0" w:rsidRPr="00111650" w:rsidRDefault="00DF00A6" w:rsidP="005027C0">
            <w:pPr>
              <w:spacing w:after="40"/>
              <w:ind w:left="30" w:right="-72"/>
              <w:jc w:val="both"/>
              <w:rPr>
                <w:b/>
                <w:bCs/>
                <w:sz w:val="22"/>
                <w:szCs w:val="22"/>
              </w:rPr>
            </w:pPr>
            <w:r w:rsidRPr="00C660AB">
              <w:rPr>
                <w:b/>
                <w:bCs/>
                <w:sz w:val="24"/>
                <w:szCs w:val="24"/>
              </w:rPr>
              <w:t>Stanowisko (wyjaśnienie) Zamawiającego:</w:t>
            </w:r>
            <w:r w:rsidR="008F66C7">
              <w:rPr>
                <w:sz w:val="24"/>
                <w:szCs w:val="24"/>
              </w:rPr>
              <w:t xml:space="preserve"> Zamawiający wymaga aby chusteczki </w:t>
            </w:r>
            <w:r w:rsidR="00E326EE">
              <w:rPr>
                <w:sz w:val="24"/>
                <w:szCs w:val="24"/>
              </w:rPr>
              <w:br/>
            </w:r>
            <w:r w:rsidR="008F66C7">
              <w:rPr>
                <w:sz w:val="24"/>
                <w:szCs w:val="24"/>
              </w:rPr>
              <w:t xml:space="preserve">do pielęgnacji dzieci i niemowląt były nasączone alantoiną i zawierały witaminę E </w:t>
            </w:r>
            <w:r w:rsidR="00E326EE">
              <w:rPr>
                <w:sz w:val="24"/>
                <w:szCs w:val="24"/>
              </w:rPr>
              <w:br/>
            </w:r>
            <w:r w:rsidR="008F66C7">
              <w:rPr>
                <w:sz w:val="24"/>
                <w:szCs w:val="24"/>
              </w:rPr>
              <w:t>oraz nie zawierały w składzie alkoholu oraz parabenów.</w:t>
            </w:r>
            <w:r w:rsidR="005027C0">
              <w:rPr>
                <w:sz w:val="24"/>
                <w:szCs w:val="24"/>
              </w:rPr>
              <w:t xml:space="preserve"> </w:t>
            </w:r>
            <w:r w:rsidR="005027C0" w:rsidRPr="00111650">
              <w:rPr>
                <w:sz w:val="22"/>
                <w:szCs w:val="22"/>
                <w:lang w:val="de-DE"/>
              </w:rPr>
              <w:t xml:space="preserve">Zamawiający modyfikuje w tym zakresie załącznik nr </w:t>
            </w:r>
            <w:r w:rsidR="005027C0">
              <w:rPr>
                <w:sz w:val="22"/>
                <w:szCs w:val="22"/>
                <w:lang w:val="de-DE"/>
              </w:rPr>
              <w:t>2</w:t>
            </w:r>
            <w:r w:rsidR="005027C0" w:rsidRPr="00111650">
              <w:rPr>
                <w:sz w:val="22"/>
                <w:szCs w:val="22"/>
                <w:lang w:val="de-DE"/>
              </w:rPr>
              <w:t xml:space="preserve"> do SWZ</w:t>
            </w:r>
            <w:r w:rsidR="005027C0">
              <w:rPr>
                <w:sz w:val="22"/>
                <w:szCs w:val="22"/>
                <w:lang w:val="de-DE"/>
              </w:rPr>
              <w:t>/załącznik nr 1 do umowy</w:t>
            </w:r>
            <w:r w:rsidR="005027C0" w:rsidRPr="00111650">
              <w:rPr>
                <w:sz w:val="22"/>
                <w:szCs w:val="22"/>
                <w:lang w:val="de-DE"/>
              </w:rPr>
              <w:t xml:space="preserve">, tj. </w:t>
            </w:r>
            <w:r w:rsidR="005027C0">
              <w:rPr>
                <w:sz w:val="22"/>
                <w:szCs w:val="22"/>
                <w:lang w:val="de-DE"/>
              </w:rPr>
              <w:t>Formularz asortymentowo - cenowy</w:t>
            </w:r>
            <w:r w:rsidR="005027C0" w:rsidRPr="00111650">
              <w:rPr>
                <w:sz w:val="22"/>
                <w:szCs w:val="22"/>
                <w:lang w:val="de-DE"/>
              </w:rPr>
              <w:t xml:space="preserve">, który przesyła zainteresowanym Wykonawcom oraz zamieszcza na stronie internetowej Zamawiającego </w:t>
            </w:r>
            <w:r w:rsidR="00E326EE">
              <w:rPr>
                <w:sz w:val="22"/>
                <w:szCs w:val="22"/>
                <w:lang w:val="de-DE"/>
              </w:rPr>
              <w:br/>
            </w:r>
            <w:r w:rsidR="005027C0" w:rsidRPr="00111650">
              <w:rPr>
                <w:bCs/>
                <w:sz w:val="22"/>
                <w:szCs w:val="22"/>
                <w:lang w:val="de-DE"/>
              </w:rPr>
              <w:t>oraz na Platformie on-line.</w:t>
            </w:r>
          </w:p>
          <w:p w14:paraId="18FE86B2" w14:textId="7BEA0693" w:rsidR="00DF00A6" w:rsidRPr="00C660AB" w:rsidRDefault="00DF00A6" w:rsidP="00471962">
            <w:pPr>
              <w:spacing w:after="120"/>
              <w:ind w:left="30" w:right="-72"/>
              <w:jc w:val="both"/>
              <w:rPr>
                <w:sz w:val="24"/>
                <w:szCs w:val="24"/>
              </w:rPr>
            </w:pPr>
          </w:p>
          <w:p w14:paraId="485D37FD" w14:textId="2C8DDC85"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8</w:t>
            </w:r>
          </w:p>
          <w:p w14:paraId="738C1B05" w14:textId="55ED7BB9" w:rsidR="008C480A" w:rsidRDefault="008C480A" w:rsidP="00471962">
            <w:pPr>
              <w:spacing w:after="120"/>
              <w:ind w:left="30" w:right="-72"/>
              <w:jc w:val="both"/>
              <w:rPr>
                <w:sz w:val="24"/>
                <w:szCs w:val="24"/>
              </w:rPr>
            </w:pPr>
            <w:r w:rsidRPr="00C660AB">
              <w:rPr>
                <w:sz w:val="24"/>
                <w:szCs w:val="24"/>
              </w:rPr>
              <w:t xml:space="preserve">Zadanie 6 poz. 1: Czy Zamawiający dopuści pieluchomajtki o chłonności 2300 ml </w:t>
            </w:r>
            <w:r w:rsidR="00E326EE">
              <w:rPr>
                <w:sz w:val="24"/>
                <w:szCs w:val="24"/>
              </w:rPr>
              <w:br/>
            </w:r>
            <w:r w:rsidRPr="00C660AB">
              <w:rPr>
                <w:sz w:val="24"/>
                <w:szCs w:val="24"/>
              </w:rPr>
              <w:t>dla rozmiaru M? Reszta parametrów zgodna z SWZ.</w:t>
            </w:r>
          </w:p>
          <w:p w14:paraId="187BCF0E" w14:textId="02F09109" w:rsidR="00DF00A6" w:rsidRPr="008F66C7" w:rsidRDefault="00DF00A6" w:rsidP="00EA6E82">
            <w:pPr>
              <w:spacing w:after="40"/>
              <w:ind w:left="30" w:right="-72"/>
              <w:jc w:val="both"/>
              <w:rPr>
                <w:sz w:val="24"/>
                <w:szCs w:val="24"/>
              </w:rPr>
            </w:pPr>
            <w:r w:rsidRPr="00C660AB">
              <w:rPr>
                <w:b/>
                <w:bCs/>
                <w:sz w:val="24"/>
                <w:szCs w:val="24"/>
              </w:rPr>
              <w:t>Stanowisko (wyjaśnienie) Zamawiającego:</w:t>
            </w:r>
            <w:r w:rsidR="008F66C7">
              <w:rPr>
                <w:sz w:val="24"/>
                <w:szCs w:val="24"/>
              </w:rPr>
              <w:t xml:space="preserve"> Zamawiający nie wyraża zgody i podtrzymuje zapisy SWZ.</w:t>
            </w:r>
          </w:p>
          <w:p w14:paraId="1233F8B9" w14:textId="77777777" w:rsidR="00DF00A6" w:rsidRPr="00C660AB" w:rsidRDefault="00DF00A6" w:rsidP="00471962">
            <w:pPr>
              <w:spacing w:after="120"/>
              <w:ind w:left="30" w:right="-72"/>
              <w:jc w:val="both"/>
              <w:rPr>
                <w:sz w:val="24"/>
                <w:szCs w:val="24"/>
              </w:rPr>
            </w:pPr>
          </w:p>
          <w:p w14:paraId="3B39D335" w14:textId="59519715" w:rsidR="00DF00A6" w:rsidRPr="00C660AB" w:rsidRDefault="00DF00A6" w:rsidP="00DF00A6">
            <w:pPr>
              <w:spacing w:before="60" w:after="60"/>
              <w:ind w:left="30" w:right="-72"/>
              <w:rPr>
                <w:b/>
                <w:bCs/>
                <w:sz w:val="24"/>
                <w:szCs w:val="24"/>
              </w:rPr>
            </w:pPr>
            <w:r w:rsidRPr="00C660AB">
              <w:rPr>
                <w:b/>
                <w:bCs/>
                <w:sz w:val="24"/>
                <w:szCs w:val="24"/>
              </w:rPr>
              <w:t>Pytanie nr 1</w:t>
            </w:r>
            <w:r w:rsidR="00961605">
              <w:rPr>
                <w:b/>
                <w:bCs/>
                <w:sz w:val="24"/>
                <w:szCs w:val="24"/>
              </w:rPr>
              <w:t>9</w:t>
            </w:r>
          </w:p>
          <w:p w14:paraId="448E4664" w14:textId="77777777" w:rsidR="008C480A" w:rsidRPr="00C660AB" w:rsidRDefault="008C480A" w:rsidP="00471962">
            <w:pPr>
              <w:spacing w:after="120"/>
              <w:ind w:left="30" w:right="-72"/>
              <w:jc w:val="both"/>
              <w:rPr>
                <w:sz w:val="24"/>
                <w:szCs w:val="24"/>
              </w:rPr>
            </w:pPr>
            <w:r w:rsidRPr="00C660AB">
              <w:rPr>
                <w:sz w:val="24"/>
                <w:szCs w:val="24"/>
              </w:rPr>
              <w:t>Zadanie 6 poz. 1-3: Czy Zamawiający dopuści pieluchomajtki bez ściągacza taliowego, wykonane z oddychającego materiału - elastycznego laminatu i włókniny na całym obwodzie pieluchomajtki zapewniając tym samym dobre dopasowanie do pacjenta na całym obwodzie zamiast ściągaczy taliowych, falbanki wewnętrzne skierowane na zewnątrz, o chłonności badanej wg ISO 11948-1:</w:t>
            </w:r>
          </w:p>
          <w:p w14:paraId="212F5315" w14:textId="77777777" w:rsidR="008C480A" w:rsidRPr="00C660AB" w:rsidRDefault="008C480A" w:rsidP="00471962">
            <w:pPr>
              <w:spacing w:after="120"/>
              <w:ind w:left="30" w:right="-72"/>
              <w:jc w:val="both"/>
              <w:rPr>
                <w:sz w:val="24"/>
                <w:szCs w:val="24"/>
              </w:rPr>
            </w:pPr>
            <w:r w:rsidRPr="00C660AB">
              <w:rPr>
                <w:sz w:val="24"/>
                <w:szCs w:val="24"/>
              </w:rPr>
              <w:t>rozmiar M 2200 g</w:t>
            </w:r>
          </w:p>
          <w:p w14:paraId="2F92FD8F" w14:textId="77777777" w:rsidR="008C480A" w:rsidRPr="00C660AB" w:rsidRDefault="008C480A" w:rsidP="00471962">
            <w:pPr>
              <w:spacing w:after="120"/>
              <w:ind w:left="30" w:right="-72"/>
              <w:jc w:val="both"/>
              <w:rPr>
                <w:sz w:val="24"/>
                <w:szCs w:val="24"/>
              </w:rPr>
            </w:pPr>
            <w:r w:rsidRPr="00C660AB">
              <w:rPr>
                <w:sz w:val="24"/>
                <w:szCs w:val="24"/>
              </w:rPr>
              <w:t>rozmiar L 2500 g</w:t>
            </w:r>
          </w:p>
          <w:p w14:paraId="351621E1" w14:textId="2659CAB6" w:rsidR="008C480A" w:rsidRDefault="008C480A" w:rsidP="00471962">
            <w:pPr>
              <w:spacing w:after="120"/>
              <w:ind w:left="30" w:right="-72"/>
              <w:jc w:val="both"/>
              <w:rPr>
                <w:sz w:val="24"/>
                <w:szCs w:val="24"/>
              </w:rPr>
            </w:pPr>
            <w:r w:rsidRPr="00C660AB">
              <w:rPr>
                <w:sz w:val="24"/>
                <w:szCs w:val="24"/>
              </w:rPr>
              <w:t>rozmiar XL 2500 g ?</w:t>
            </w:r>
          </w:p>
          <w:p w14:paraId="3F6895E2" w14:textId="7F73887E" w:rsidR="00DF00A6" w:rsidRPr="008F66C7" w:rsidRDefault="00DF00A6" w:rsidP="00EA6E82">
            <w:pPr>
              <w:spacing w:after="40"/>
              <w:ind w:left="30" w:right="-72"/>
              <w:jc w:val="both"/>
              <w:rPr>
                <w:sz w:val="24"/>
                <w:szCs w:val="24"/>
              </w:rPr>
            </w:pPr>
            <w:r w:rsidRPr="00C660AB">
              <w:rPr>
                <w:b/>
                <w:bCs/>
                <w:sz w:val="24"/>
                <w:szCs w:val="24"/>
              </w:rPr>
              <w:t>Stanowisko (wyjaśnienie) Zamawiającego:</w:t>
            </w:r>
            <w:r w:rsidR="008F66C7">
              <w:rPr>
                <w:sz w:val="24"/>
                <w:szCs w:val="24"/>
              </w:rPr>
              <w:t xml:space="preserve"> Zamawiający nie wyraża zgody i podtrzymuje zapisy SWZ.</w:t>
            </w:r>
          </w:p>
          <w:p w14:paraId="5DC27F2F" w14:textId="77777777" w:rsidR="00DF00A6" w:rsidRPr="00C660AB" w:rsidRDefault="00DF00A6" w:rsidP="00471962">
            <w:pPr>
              <w:spacing w:after="120"/>
              <w:ind w:left="30" w:right="-72"/>
              <w:jc w:val="both"/>
              <w:rPr>
                <w:sz w:val="24"/>
                <w:szCs w:val="24"/>
              </w:rPr>
            </w:pPr>
          </w:p>
          <w:p w14:paraId="34685A1E" w14:textId="46D371B5"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20</w:t>
            </w:r>
          </w:p>
          <w:p w14:paraId="53E5A732" w14:textId="4B0B1A5D" w:rsidR="008C480A" w:rsidRPr="00742E4B" w:rsidRDefault="008C480A" w:rsidP="00DF00A6">
            <w:pPr>
              <w:spacing w:after="120"/>
              <w:ind w:right="-72"/>
              <w:jc w:val="both"/>
              <w:rPr>
                <w:sz w:val="24"/>
                <w:szCs w:val="24"/>
              </w:rPr>
            </w:pPr>
            <w:r w:rsidRPr="00742E4B">
              <w:rPr>
                <w:sz w:val="24"/>
                <w:szCs w:val="24"/>
              </w:rPr>
              <w:t xml:space="preserve">Wnosimy o usunięcie zapisów § 5 ust. 8 "oraz elektronicznej na adres e-mail ________  </w:t>
            </w:r>
            <w:r w:rsidR="00E326EE" w:rsidRPr="00742E4B">
              <w:rPr>
                <w:sz w:val="24"/>
                <w:szCs w:val="24"/>
              </w:rPr>
              <w:br/>
            </w:r>
            <w:r w:rsidRPr="00742E4B">
              <w:rPr>
                <w:sz w:val="24"/>
                <w:szCs w:val="24"/>
              </w:rPr>
              <w:t xml:space="preserve">oraz ust. 9 "Dokument elektroniczny, o którym mowa w ust. 6 powyżej musi być w formacie XML.". Obowiązek dodatkowego dostarczania dokumentu dostawy w wersji elektronicznej </w:t>
            </w:r>
            <w:r w:rsidR="00E326EE" w:rsidRPr="00742E4B">
              <w:rPr>
                <w:sz w:val="24"/>
                <w:szCs w:val="24"/>
              </w:rPr>
              <w:br/>
            </w:r>
            <w:r w:rsidRPr="00742E4B">
              <w:rPr>
                <w:sz w:val="24"/>
                <w:szCs w:val="24"/>
              </w:rPr>
              <w:t xml:space="preserve">nie jest wymagany prawem ani powszechnie praktykowany i w tej sytuacji tworzenie specjalnego dokumentu w formacie XML może być niemożliwe lub znacznie utrudnione </w:t>
            </w:r>
            <w:r w:rsidR="00E326EE" w:rsidRPr="00742E4B">
              <w:rPr>
                <w:sz w:val="24"/>
                <w:szCs w:val="24"/>
              </w:rPr>
              <w:br/>
            </w:r>
            <w:r w:rsidRPr="00742E4B">
              <w:rPr>
                <w:sz w:val="24"/>
                <w:szCs w:val="24"/>
              </w:rPr>
              <w:t>i wiązać się z dodatkowymi kosztami, a tym samym niekorzystnie wpłynie na wysokość ceny oferty. Wymaganie od Wykonawcy tworzenia dokumentu w formacie XML jest stawianiem wymogów ograniczających konkurencję.</w:t>
            </w:r>
          </w:p>
          <w:p w14:paraId="331A84DB" w14:textId="5CF0BA1D" w:rsidR="00DF00A6" w:rsidRPr="00742E4B" w:rsidRDefault="00DF00A6" w:rsidP="00DF00A6">
            <w:pPr>
              <w:spacing w:after="40"/>
              <w:ind w:left="30" w:right="-72"/>
              <w:rPr>
                <w:sz w:val="24"/>
                <w:szCs w:val="24"/>
              </w:rPr>
            </w:pPr>
            <w:r w:rsidRPr="00742E4B">
              <w:rPr>
                <w:b/>
                <w:bCs/>
                <w:sz w:val="24"/>
                <w:szCs w:val="24"/>
              </w:rPr>
              <w:lastRenderedPageBreak/>
              <w:t>Stanowisko (wyjaśnienie) Zamawiającego:</w:t>
            </w:r>
            <w:r w:rsidR="00742E4B" w:rsidRPr="00742E4B">
              <w:rPr>
                <w:sz w:val="24"/>
                <w:szCs w:val="24"/>
              </w:rPr>
              <w:t xml:space="preserve"> Zamawiający podtrzymuje zapisy SWZ.</w:t>
            </w:r>
          </w:p>
          <w:p w14:paraId="510F0B41" w14:textId="77777777" w:rsidR="00DF00A6" w:rsidRPr="00C660AB" w:rsidRDefault="00DF00A6" w:rsidP="00DF00A6">
            <w:pPr>
              <w:spacing w:after="120"/>
              <w:ind w:left="390" w:right="-72"/>
              <w:jc w:val="both"/>
              <w:rPr>
                <w:sz w:val="24"/>
                <w:szCs w:val="24"/>
              </w:rPr>
            </w:pPr>
          </w:p>
          <w:p w14:paraId="2255FDC7" w14:textId="3482E439"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21</w:t>
            </w:r>
          </w:p>
          <w:p w14:paraId="7A8975A1" w14:textId="22272D76" w:rsidR="008C480A" w:rsidRPr="00742E4B" w:rsidRDefault="008C480A" w:rsidP="00471962">
            <w:pPr>
              <w:spacing w:after="120"/>
              <w:ind w:left="30" w:right="-72"/>
              <w:jc w:val="both"/>
              <w:rPr>
                <w:sz w:val="24"/>
                <w:szCs w:val="24"/>
              </w:rPr>
            </w:pPr>
            <w:r w:rsidRPr="00742E4B">
              <w:rPr>
                <w:sz w:val="24"/>
                <w:szCs w:val="24"/>
              </w:rPr>
              <w:t>Czy Zamawiający zgadza się wykreślić § 7 ust. 6 wzoru umowy ?</w:t>
            </w:r>
          </w:p>
          <w:p w14:paraId="06728D3D" w14:textId="6CB4C6C5" w:rsidR="008C480A" w:rsidRPr="00742E4B" w:rsidRDefault="008C480A" w:rsidP="00471962">
            <w:pPr>
              <w:spacing w:after="120"/>
              <w:ind w:left="30" w:right="-72"/>
              <w:jc w:val="both"/>
              <w:rPr>
                <w:sz w:val="24"/>
                <w:szCs w:val="24"/>
              </w:rPr>
            </w:pPr>
            <w:r w:rsidRPr="00742E4B">
              <w:rPr>
                <w:sz w:val="24"/>
                <w:szCs w:val="24"/>
              </w:rPr>
              <w:t xml:space="preserve">§ 7 ust. 6 wzoru umowy wydłuża termin płatności części ceny powyżej 60 dni, </w:t>
            </w:r>
            <w:r w:rsidR="00E326EE" w:rsidRPr="00742E4B">
              <w:rPr>
                <w:sz w:val="24"/>
                <w:szCs w:val="24"/>
              </w:rPr>
              <w:br/>
            </w:r>
            <w:r w:rsidRPr="00742E4B">
              <w:rPr>
                <w:sz w:val="24"/>
                <w:szCs w:val="24"/>
              </w:rPr>
              <w:t xml:space="preserve">co jest sprzeczne z art. 8 ust. 2 ustawy o przeciwdziałaniu nadmiernym opóźnieniom </w:t>
            </w:r>
            <w:r w:rsidR="00E326EE" w:rsidRPr="00742E4B">
              <w:rPr>
                <w:sz w:val="24"/>
                <w:szCs w:val="24"/>
              </w:rPr>
              <w:br/>
            </w:r>
            <w:r w:rsidRPr="00742E4B">
              <w:rPr>
                <w:sz w:val="24"/>
                <w:szCs w:val="24"/>
              </w:rPr>
              <w:t xml:space="preserve">w transakcjach handlowych. Od kwoty płaconej w terminie dłuższym niż 60 dni Zamawiający zobowiązany będzie płacić odsetki ustawowe na podstawie art. 8 ust. 4a ustawy </w:t>
            </w:r>
            <w:r w:rsidR="00E326EE" w:rsidRPr="00742E4B">
              <w:rPr>
                <w:sz w:val="24"/>
                <w:szCs w:val="24"/>
              </w:rPr>
              <w:br/>
            </w:r>
            <w:r w:rsidRPr="00742E4B">
              <w:rPr>
                <w:sz w:val="24"/>
                <w:szCs w:val="24"/>
              </w:rPr>
              <w:t xml:space="preserve">o przeciwdziałaniu nadmiernym opóźnieniom w transakcjach handlowych. Konstrukcja umowy powodująca płacenie przez zamawiającego odsetek wydaje się naruszać zasadę dokonywania wydatków publicznych w sposób celowy i oszczędny, wyrażoną w art. 44 ust. 3 pkt 1) ustawy o finansach publicznych.  </w:t>
            </w:r>
          </w:p>
          <w:p w14:paraId="084FA152" w14:textId="3CE96C3A"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b/>
                <w:bCs/>
                <w:sz w:val="24"/>
                <w:szCs w:val="24"/>
              </w:rPr>
              <w:t xml:space="preserve"> </w:t>
            </w:r>
            <w:r w:rsidR="00742E4B" w:rsidRPr="00742E4B">
              <w:rPr>
                <w:sz w:val="24"/>
                <w:szCs w:val="24"/>
              </w:rPr>
              <w:t>Zgodnie z SWZ.</w:t>
            </w:r>
          </w:p>
          <w:p w14:paraId="476313E0" w14:textId="77777777" w:rsidR="00DF00A6" w:rsidRPr="00C660AB" w:rsidRDefault="00DF00A6" w:rsidP="00DF00A6">
            <w:pPr>
              <w:spacing w:after="120"/>
              <w:ind w:right="-72"/>
              <w:jc w:val="both"/>
              <w:rPr>
                <w:sz w:val="24"/>
                <w:szCs w:val="24"/>
              </w:rPr>
            </w:pPr>
          </w:p>
          <w:p w14:paraId="3573E637" w14:textId="26D78DA4"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22</w:t>
            </w:r>
          </w:p>
          <w:p w14:paraId="06330171" w14:textId="6E3A54E5" w:rsidR="008C480A" w:rsidRPr="00742E4B" w:rsidRDefault="008C480A" w:rsidP="00471962">
            <w:pPr>
              <w:spacing w:after="120"/>
              <w:ind w:left="30" w:right="-72"/>
              <w:jc w:val="both"/>
              <w:rPr>
                <w:sz w:val="24"/>
                <w:szCs w:val="24"/>
              </w:rPr>
            </w:pPr>
            <w:r w:rsidRPr="00742E4B">
              <w:rPr>
                <w:sz w:val="24"/>
                <w:szCs w:val="24"/>
              </w:rPr>
              <w:t xml:space="preserve">Czy Zamawiający zgadza się aby w § 10 ust. 10 wzoru umowy zostało dodane zdanie </w:t>
            </w:r>
            <w:r w:rsidR="00E326EE" w:rsidRPr="00742E4B">
              <w:rPr>
                <w:sz w:val="24"/>
                <w:szCs w:val="24"/>
              </w:rPr>
              <w:br/>
            </w:r>
            <w:r w:rsidRPr="00742E4B">
              <w:rPr>
                <w:sz w:val="24"/>
                <w:szCs w:val="24"/>
              </w:rPr>
              <w:t xml:space="preserve">o następującej (lub podobnej) treści: "Przed wypowiedzeniem umowy Zamawiający pisemnie wezwie Wykonawcę do należytego wykonywania umowy."? </w:t>
            </w:r>
          </w:p>
          <w:p w14:paraId="6DCAF8A1" w14:textId="6E9A9CAB" w:rsidR="008C480A" w:rsidRPr="00742E4B" w:rsidRDefault="008C480A" w:rsidP="00471962">
            <w:pPr>
              <w:spacing w:after="120"/>
              <w:ind w:left="30" w:right="-72"/>
              <w:jc w:val="both"/>
              <w:rPr>
                <w:sz w:val="24"/>
                <w:szCs w:val="24"/>
              </w:rPr>
            </w:pPr>
            <w:r w:rsidRPr="00742E4B">
              <w:rPr>
                <w:sz w:val="24"/>
                <w:szCs w:val="24"/>
              </w:rPr>
              <w:t xml:space="preserve">Zważywszy na doniosłe i nieodwracalne skutki prawne wypowiedzenia umowy, celowe </w:t>
            </w:r>
            <w:r w:rsidR="00E326EE" w:rsidRPr="00742E4B">
              <w:rPr>
                <w:sz w:val="24"/>
                <w:szCs w:val="24"/>
              </w:rPr>
              <w:br/>
            </w:r>
            <w:r w:rsidRPr="00742E4B">
              <w:rPr>
                <w:sz w:val="24"/>
                <w:szCs w:val="24"/>
              </w:rPr>
              <w:t xml:space="preserve">jest aby przed wypowiedzeniem umowy przez Zamawiającego wykonawca został wezwany </w:t>
            </w:r>
            <w:r w:rsidR="00E326EE" w:rsidRPr="00742E4B">
              <w:rPr>
                <w:sz w:val="24"/>
                <w:szCs w:val="24"/>
              </w:rPr>
              <w:br/>
            </w:r>
            <w:r w:rsidRPr="00742E4B">
              <w:rPr>
                <w:sz w:val="24"/>
                <w:szCs w:val="24"/>
              </w:rPr>
              <w:t xml:space="preserve">do należytego wykonywania umowy. Takie wezwanie najprawdopodobniej zmobilizuje wykonawcę do należytego wykonywania umowy i pozwoli uniknąć wypowiedzenia umowy, </w:t>
            </w:r>
            <w:r w:rsidR="00E326EE" w:rsidRPr="00742E4B">
              <w:rPr>
                <w:sz w:val="24"/>
                <w:szCs w:val="24"/>
              </w:rPr>
              <w:br/>
            </w:r>
            <w:r w:rsidRPr="00742E4B">
              <w:rPr>
                <w:sz w:val="24"/>
                <w:szCs w:val="24"/>
              </w:rPr>
              <w:t>a tym samym uniknąć skutków wypowiedzenia umowy, które są niekorzystne dla obu stron.</w:t>
            </w:r>
          </w:p>
          <w:p w14:paraId="69F73520" w14:textId="577474F0"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b/>
                <w:bCs/>
                <w:sz w:val="24"/>
                <w:szCs w:val="24"/>
              </w:rPr>
              <w:t xml:space="preserve"> </w:t>
            </w:r>
            <w:r w:rsidR="00742E4B" w:rsidRPr="00742E4B">
              <w:rPr>
                <w:sz w:val="24"/>
                <w:szCs w:val="24"/>
              </w:rPr>
              <w:t>Zgodnie z SWZ.</w:t>
            </w:r>
          </w:p>
          <w:p w14:paraId="77BB5D4C" w14:textId="77777777" w:rsidR="00DF00A6" w:rsidRPr="00C660AB" w:rsidRDefault="00DF00A6" w:rsidP="00471962">
            <w:pPr>
              <w:spacing w:after="120"/>
              <w:ind w:left="30" w:right="-72"/>
              <w:jc w:val="both"/>
              <w:rPr>
                <w:sz w:val="24"/>
                <w:szCs w:val="24"/>
              </w:rPr>
            </w:pPr>
          </w:p>
          <w:p w14:paraId="606533DF" w14:textId="1CCE530D"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23</w:t>
            </w:r>
          </w:p>
          <w:p w14:paraId="1048CB15" w14:textId="2EF51159" w:rsidR="008C480A" w:rsidRPr="00742E4B" w:rsidRDefault="008C480A" w:rsidP="00471962">
            <w:pPr>
              <w:spacing w:after="120"/>
              <w:ind w:left="30" w:right="-72"/>
              <w:jc w:val="both"/>
              <w:rPr>
                <w:sz w:val="24"/>
                <w:szCs w:val="24"/>
              </w:rPr>
            </w:pPr>
            <w:r w:rsidRPr="00742E4B">
              <w:rPr>
                <w:sz w:val="24"/>
                <w:szCs w:val="24"/>
              </w:rPr>
              <w:t>Czy Zamawiający wyrazi zgodę na obniżenie kary umownej w § 11 ust. 1 na 0,1% wartości brutto zamówienia lub inne złagodzenie kary umownej ?</w:t>
            </w:r>
          </w:p>
          <w:p w14:paraId="4F66ACE9" w14:textId="171AF93D"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sz w:val="24"/>
                <w:szCs w:val="24"/>
              </w:rPr>
              <w:t xml:space="preserve"> Zgodnie z SWZ.</w:t>
            </w:r>
          </w:p>
          <w:p w14:paraId="0AA74DF7" w14:textId="77777777" w:rsidR="00DF00A6" w:rsidRPr="008F66C7" w:rsidRDefault="00DF00A6" w:rsidP="00471962">
            <w:pPr>
              <w:spacing w:after="120"/>
              <w:ind w:left="30" w:right="-72"/>
              <w:jc w:val="both"/>
              <w:rPr>
                <w:color w:val="FF0000"/>
                <w:sz w:val="24"/>
                <w:szCs w:val="24"/>
              </w:rPr>
            </w:pPr>
          </w:p>
          <w:p w14:paraId="2583D66B" w14:textId="19DB1DBB"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24</w:t>
            </w:r>
          </w:p>
          <w:p w14:paraId="46FDAABF" w14:textId="0B9F7A45" w:rsidR="008C480A" w:rsidRPr="00742E4B" w:rsidRDefault="008C480A" w:rsidP="00471962">
            <w:pPr>
              <w:spacing w:after="120"/>
              <w:ind w:left="30" w:right="-72"/>
              <w:jc w:val="both"/>
              <w:rPr>
                <w:sz w:val="24"/>
                <w:szCs w:val="24"/>
              </w:rPr>
            </w:pPr>
            <w:r w:rsidRPr="00742E4B">
              <w:rPr>
                <w:sz w:val="24"/>
                <w:szCs w:val="24"/>
              </w:rPr>
              <w:t>Czy Zamawiający zgadza się na wykreślnie z § 11 ust. 1 słów "jednak nie mniej niż 50,00 zł" ?</w:t>
            </w:r>
          </w:p>
          <w:p w14:paraId="40DAB6F4" w14:textId="789C279F"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sz w:val="24"/>
                <w:szCs w:val="24"/>
              </w:rPr>
              <w:t xml:space="preserve"> Zgodnie z SWZ.</w:t>
            </w:r>
          </w:p>
          <w:p w14:paraId="002259C6" w14:textId="77777777" w:rsidR="00DF00A6" w:rsidRPr="008F66C7" w:rsidRDefault="00DF00A6" w:rsidP="00471962">
            <w:pPr>
              <w:spacing w:after="120"/>
              <w:ind w:left="30" w:right="-72"/>
              <w:jc w:val="both"/>
              <w:rPr>
                <w:color w:val="FF0000"/>
                <w:sz w:val="24"/>
                <w:szCs w:val="24"/>
              </w:rPr>
            </w:pPr>
          </w:p>
          <w:p w14:paraId="16B8B373" w14:textId="24EC4B3B"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25</w:t>
            </w:r>
          </w:p>
          <w:p w14:paraId="7B334CF4" w14:textId="4153DBD2" w:rsidR="008C480A" w:rsidRPr="00742E4B" w:rsidRDefault="008C480A" w:rsidP="00471962">
            <w:pPr>
              <w:spacing w:after="120"/>
              <w:ind w:left="30" w:right="-72"/>
              <w:jc w:val="both"/>
              <w:rPr>
                <w:sz w:val="24"/>
                <w:szCs w:val="24"/>
              </w:rPr>
            </w:pPr>
            <w:r w:rsidRPr="00742E4B">
              <w:rPr>
                <w:sz w:val="24"/>
                <w:szCs w:val="24"/>
              </w:rPr>
              <w:t>Czy Zamawiający wyrazi zgodę na obniżenie kary umownej w § 11 ust. 2 na 0,5% wartości brutto zamówienia lub inne złagodzenie kary umownej ?</w:t>
            </w:r>
          </w:p>
          <w:p w14:paraId="258A4FEC" w14:textId="26DFDA13"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sz w:val="24"/>
                <w:szCs w:val="24"/>
              </w:rPr>
              <w:t xml:space="preserve"> Zgodnie z SWZ.</w:t>
            </w:r>
          </w:p>
          <w:p w14:paraId="4924D849" w14:textId="77777777" w:rsidR="00DF00A6" w:rsidRPr="00C660AB" w:rsidRDefault="00DF00A6" w:rsidP="00471962">
            <w:pPr>
              <w:spacing w:after="120"/>
              <w:ind w:left="30" w:right="-72"/>
              <w:jc w:val="both"/>
              <w:rPr>
                <w:sz w:val="24"/>
                <w:szCs w:val="24"/>
              </w:rPr>
            </w:pPr>
          </w:p>
          <w:p w14:paraId="46C910B4" w14:textId="3EAC9D4D" w:rsidR="00DF00A6" w:rsidRPr="00742E4B" w:rsidRDefault="00DF00A6" w:rsidP="00DF00A6">
            <w:pPr>
              <w:spacing w:before="60" w:after="60"/>
              <w:ind w:left="30" w:right="-72"/>
              <w:rPr>
                <w:b/>
                <w:bCs/>
                <w:sz w:val="24"/>
                <w:szCs w:val="24"/>
              </w:rPr>
            </w:pPr>
            <w:r w:rsidRPr="00742E4B">
              <w:rPr>
                <w:b/>
                <w:bCs/>
                <w:sz w:val="24"/>
                <w:szCs w:val="24"/>
              </w:rPr>
              <w:t xml:space="preserve">Pytanie nr </w:t>
            </w:r>
            <w:r w:rsidR="00961605" w:rsidRPr="00742E4B">
              <w:rPr>
                <w:b/>
                <w:bCs/>
                <w:sz w:val="24"/>
                <w:szCs w:val="24"/>
              </w:rPr>
              <w:t>26</w:t>
            </w:r>
          </w:p>
          <w:p w14:paraId="26054B63" w14:textId="3ADAA224" w:rsidR="008C480A" w:rsidRPr="00742E4B" w:rsidRDefault="008C480A" w:rsidP="00471962">
            <w:pPr>
              <w:spacing w:after="120"/>
              <w:ind w:left="30" w:right="-72"/>
              <w:jc w:val="both"/>
              <w:rPr>
                <w:sz w:val="24"/>
                <w:szCs w:val="24"/>
              </w:rPr>
            </w:pPr>
            <w:r w:rsidRPr="00742E4B">
              <w:rPr>
                <w:sz w:val="24"/>
                <w:szCs w:val="24"/>
              </w:rPr>
              <w:t xml:space="preserve">Czy Zamawiający zgadza się aby w § 11 ust. 3 wzoru umowy wyrażenie "10% kwoty brutto </w:t>
            </w:r>
            <w:r w:rsidRPr="00742E4B">
              <w:rPr>
                <w:sz w:val="24"/>
                <w:szCs w:val="24"/>
              </w:rPr>
              <w:lastRenderedPageBreak/>
              <w:t>określonej w § 7 ust. 1 umowy" zostało zastąpione wyrażeniem "10% wartości brutto niezrealizowanej części Umowy" ?</w:t>
            </w:r>
          </w:p>
          <w:p w14:paraId="3429DF85" w14:textId="3C793399" w:rsidR="008C480A" w:rsidRPr="00742E4B" w:rsidRDefault="008C480A" w:rsidP="00471962">
            <w:pPr>
              <w:spacing w:after="120"/>
              <w:ind w:left="30" w:right="-72"/>
              <w:jc w:val="both"/>
              <w:rPr>
                <w:sz w:val="24"/>
                <w:szCs w:val="24"/>
              </w:rPr>
            </w:pPr>
            <w:r w:rsidRPr="00742E4B">
              <w:rPr>
                <w:sz w:val="24"/>
                <w:szCs w:val="24"/>
              </w:rPr>
              <w:t xml:space="preserve">Uzasadnione jest aby kara umowna za przerwanie wykonywania umowy lub rozwiązanie umowy była naliczana od wartości niezrealizowanej części umowy, nie zaś od wartości całej umowy. 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t>
            </w:r>
            <w:r w:rsidR="00E326EE" w:rsidRPr="00742E4B">
              <w:rPr>
                <w:sz w:val="24"/>
                <w:szCs w:val="24"/>
              </w:rPr>
              <w:br/>
            </w:r>
            <w:r w:rsidRPr="00742E4B">
              <w:rPr>
                <w:sz w:val="24"/>
                <w:szCs w:val="24"/>
              </w:rPr>
              <w:t>w rozumieniu art. 484 § 2 Kodeksu cywilnego i naruszałaby zasadę proporcjonalności wyrażoną w art. 7 ust. 1 ustawy Prawo zamówień publicznych. Zwłaszcza, że interesy Zamawiającego chroni dodatkowo § 11 ust. 4 wzoru umowy.</w:t>
            </w:r>
          </w:p>
          <w:p w14:paraId="63C51762" w14:textId="12EC8360" w:rsidR="00DF00A6" w:rsidRPr="00742E4B" w:rsidRDefault="00DF00A6" w:rsidP="00DF00A6">
            <w:pPr>
              <w:spacing w:after="40"/>
              <w:ind w:left="30" w:right="-72"/>
              <w:rPr>
                <w:sz w:val="24"/>
                <w:szCs w:val="24"/>
              </w:rPr>
            </w:pPr>
            <w:r w:rsidRPr="00742E4B">
              <w:rPr>
                <w:b/>
                <w:bCs/>
                <w:sz w:val="24"/>
                <w:szCs w:val="24"/>
              </w:rPr>
              <w:t>Stanowisko (wyjaśnienie) Zamawiającego:</w:t>
            </w:r>
            <w:r w:rsidR="00742E4B" w:rsidRPr="00742E4B">
              <w:rPr>
                <w:sz w:val="24"/>
                <w:szCs w:val="24"/>
              </w:rPr>
              <w:t xml:space="preserve"> Zgodnie z SWZ.</w:t>
            </w:r>
          </w:p>
          <w:p w14:paraId="2410F7FE" w14:textId="77777777" w:rsidR="00DF00A6" w:rsidRPr="008F66C7" w:rsidRDefault="00DF00A6" w:rsidP="00471962">
            <w:pPr>
              <w:spacing w:after="120"/>
              <w:ind w:left="30" w:right="-72"/>
              <w:jc w:val="both"/>
              <w:rPr>
                <w:color w:val="FF0000"/>
                <w:sz w:val="24"/>
                <w:szCs w:val="24"/>
              </w:rPr>
            </w:pPr>
          </w:p>
          <w:p w14:paraId="484A6A72" w14:textId="65E200B5" w:rsidR="00DF00A6" w:rsidRPr="00007B3B" w:rsidRDefault="00DF00A6" w:rsidP="00DF00A6">
            <w:pPr>
              <w:spacing w:before="60" w:after="60"/>
              <w:ind w:left="30" w:right="-72"/>
              <w:rPr>
                <w:b/>
                <w:bCs/>
                <w:sz w:val="24"/>
                <w:szCs w:val="24"/>
              </w:rPr>
            </w:pPr>
            <w:r w:rsidRPr="00007B3B">
              <w:rPr>
                <w:b/>
                <w:bCs/>
                <w:sz w:val="24"/>
                <w:szCs w:val="24"/>
              </w:rPr>
              <w:t xml:space="preserve">Pytanie nr </w:t>
            </w:r>
            <w:r w:rsidR="00961605" w:rsidRPr="00007B3B">
              <w:rPr>
                <w:b/>
                <w:bCs/>
                <w:sz w:val="24"/>
                <w:szCs w:val="24"/>
              </w:rPr>
              <w:t>27</w:t>
            </w:r>
          </w:p>
          <w:p w14:paraId="11A4C0ED" w14:textId="1C707211" w:rsidR="008C480A" w:rsidRPr="00007B3B" w:rsidRDefault="008C480A" w:rsidP="00471962">
            <w:pPr>
              <w:spacing w:after="120"/>
              <w:ind w:left="30" w:right="-72"/>
              <w:jc w:val="both"/>
              <w:rPr>
                <w:sz w:val="24"/>
                <w:szCs w:val="24"/>
              </w:rPr>
            </w:pPr>
            <w:r w:rsidRPr="00007B3B">
              <w:rPr>
                <w:sz w:val="24"/>
                <w:szCs w:val="24"/>
              </w:rPr>
              <w:t>Czy Zamawiający zgadza się aby w § 15 wzoru umowy zostały wykreślone ust. 6--12 ?</w:t>
            </w:r>
          </w:p>
          <w:p w14:paraId="27F15019" w14:textId="489620FE" w:rsidR="00DF00A6" w:rsidRPr="00007B3B" w:rsidRDefault="008C480A" w:rsidP="00471962">
            <w:pPr>
              <w:spacing w:after="120"/>
              <w:ind w:left="30" w:right="-72"/>
              <w:jc w:val="both"/>
              <w:rPr>
                <w:sz w:val="24"/>
                <w:szCs w:val="24"/>
              </w:rPr>
            </w:pPr>
            <w:r w:rsidRPr="00007B3B">
              <w:rPr>
                <w:sz w:val="24"/>
                <w:szCs w:val="24"/>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w:t>
            </w:r>
            <w:r w:rsidR="00E326EE" w:rsidRPr="00007B3B">
              <w:rPr>
                <w:sz w:val="24"/>
                <w:szCs w:val="24"/>
              </w:rPr>
              <w:br/>
            </w:r>
            <w:r w:rsidRPr="00007B3B">
              <w:rPr>
                <w:sz w:val="24"/>
                <w:szCs w:val="24"/>
              </w:rPr>
              <w:t xml:space="preserve">jest postępowaniem kosztownym - wysokość wynagrodzenia mediatora wynosi do 2 000 zł </w:t>
            </w:r>
            <w:r w:rsidR="00E326EE" w:rsidRPr="00007B3B">
              <w:rPr>
                <w:sz w:val="24"/>
                <w:szCs w:val="24"/>
              </w:rPr>
              <w:br/>
            </w:r>
            <w:r w:rsidRPr="00007B3B">
              <w:rPr>
                <w:sz w:val="24"/>
                <w:szCs w:val="24"/>
              </w:rPr>
              <w:t>+ VAT.</w:t>
            </w:r>
          </w:p>
          <w:p w14:paraId="6F9AA5C6" w14:textId="60127974" w:rsidR="00DF00A6" w:rsidRPr="00007B3B" w:rsidRDefault="008C480A" w:rsidP="00007B3B">
            <w:pPr>
              <w:spacing w:after="40"/>
              <w:ind w:left="30" w:right="-72"/>
              <w:jc w:val="both"/>
              <w:rPr>
                <w:sz w:val="24"/>
                <w:szCs w:val="24"/>
              </w:rPr>
            </w:pPr>
            <w:r w:rsidRPr="00007B3B">
              <w:rPr>
                <w:sz w:val="24"/>
                <w:szCs w:val="24"/>
              </w:rPr>
              <w:t xml:space="preserve"> </w:t>
            </w:r>
            <w:r w:rsidR="00DF00A6" w:rsidRPr="00007B3B">
              <w:rPr>
                <w:b/>
                <w:bCs/>
                <w:sz w:val="24"/>
                <w:szCs w:val="24"/>
              </w:rPr>
              <w:t>Stanowisko (wyjaśnienie) Zamawiającego:</w:t>
            </w:r>
            <w:r w:rsidR="00742E4B" w:rsidRPr="00007B3B">
              <w:rPr>
                <w:sz w:val="24"/>
                <w:szCs w:val="24"/>
              </w:rPr>
              <w:t xml:space="preserve"> Zgodnie z SWZ. Mediacja jest najtańszym </w:t>
            </w:r>
            <w:r w:rsidR="00007B3B" w:rsidRPr="00007B3B">
              <w:rPr>
                <w:sz w:val="24"/>
                <w:szCs w:val="24"/>
              </w:rPr>
              <w:br/>
            </w:r>
            <w:r w:rsidR="00742E4B" w:rsidRPr="00007B3B">
              <w:rPr>
                <w:sz w:val="24"/>
                <w:szCs w:val="24"/>
              </w:rPr>
              <w:t>i najszybszym sposobem rozstrzygania sporów.</w:t>
            </w:r>
          </w:p>
          <w:p w14:paraId="7889EC42" w14:textId="1AD67CD7" w:rsidR="008C480A" w:rsidRPr="00C660AB" w:rsidRDefault="008C480A" w:rsidP="00471962">
            <w:pPr>
              <w:spacing w:after="120"/>
              <w:ind w:left="30" w:right="-72"/>
              <w:jc w:val="both"/>
              <w:rPr>
                <w:sz w:val="24"/>
                <w:szCs w:val="24"/>
              </w:rPr>
            </w:pPr>
          </w:p>
          <w:p w14:paraId="50E9DB1E" w14:textId="29A69DB7" w:rsidR="00DF00A6" w:rsidRPr="00F139EB" w:rsidRDefault="00DF00A6" w:rsidP="00DF00A6">
            <w:pPr>
              <w:spacing w:before="60" w:after="60"/>
              <w:ind w:left="30" w:right="-72"/>
              <w:rPr>
                <w:b/>
                <w:bCs/>
                <w:sz w:val="24"/>
                <w:szCs w:val="24"/>
              </w:rPr>
            </w:pPr>
            <w:r w:rsidRPr="00F139EB">
              <w:rPr>
                <w:b/>
                <w:bCs/>
                <w:sz w:val="24"/>
                <w:szCs w:val="24"/>
              </w:rPr>
              <w:t xml:space="preserve">Pytanie nr </w:t>
            </w:r>
            <w:r w:rsidR="00961605" w:rsidRPr="00F139EB">
              <w:rPr>
                <w:b/>
                <w:bCs/>
                <w:sz w:val="24"/>
                <w:szCs w:val="24"/>
              </w:rPr>
              <w:t>28</w:t>
            </w:r>
          </w:p>
          <w:p w14:paraId="601400E0" w14:textId="122DD676" w:rsidR="008C480A" w:rsidRPr="00F139EB" w:rsidRDefault="008C480A" w:rsidP="00471962">
            <w:pPr>
              <w:spacing w:after="120"/>
              <w:ind w:left="30" w:right="-72"/>
              <w:jc w:val="both"/>
              <w:rPr>
                <w:sz w:val="24"/>
                <w:szCs w:val="24"/>
              </w:rPr>
            </w:pPr>
            <w:r w:rsidRPr="00F139EB">
              <w:rPr>
                <w:sz w:val="24"/>
                <w:szCs w:val="24"/>
              </w:rPr>
              <w:t>Czy Zamawiający zgadza się wykreślić § 15 ust. 15 wzoru umowy ?</w:t>
            </w:r>
          </w:p>
          <w:p w14:paraId="7A727AB9" w14:textId="427C9833" w:rsidR="008C480A" w:rsidRPr="00F139EB" w:rsidRDefault="008C480A" w:rsidP="00471962">
            <w:pPr>
              <w:spacing w:after="120"/>
              <w:ind w:left="30" w:right="-72"/>
              <w:jc w:val="both"/>
              <w:rPr>
                <w:sz w:val="24"/>
                <w:szCs w:val="24"/>
              </w:rPr>
            </w:pPr>
            <w:r w:rsidRPr="00F139EB">
              <w:rPr>
                <w:sz w:val="24"/>
                <w:szCs w:val="24"/>
              </w:rPr>
              <w:t xml:space="preserve">Uprawnienie Zamawiającego do natychmiastowego rozwiązania umowy z powodu </w:t>
            </w:r>
            <w:r w:rsidR="00E326EE" w:rsidRPr="00F139EB">
              <w:rPr>
                <w:sz w:val="24"/>
                <w:szCs w:val="24"/>
              </w:rPr>
              <w:br/>
            </w:r>
            <w:r w:rsidRPr="00F139EB">
              <w:rPr>
                <w:sz w:val="24"/>
                <w:szCs w:val="24"/>
              </w:rPr>
              <w:t>jej naruszenia przez Wykonawcę zostało nie co odmiennie uregulowane w § 10 ust. 10. Zachodzi zatem kolizja pomiędzy § 10 ust. 10 a § 15 ust. 15.</w:t>
            </w:r>
          </w:p>
          <w:p w14:paraId="7EA2DE56" w14:textId="4F181CC7" w:rsidR="00007B3B" w:rsidRPr="00111650" w:rsidRDefault="008C480A" w:rsidP="00007B3B">
            <w:pPr>
              <w:spacing w:after="40"/>
              <w:ind w:left="30" w:right="-72"/>
              <w:jc w:val="both"/>
              <w:rPr>
                <w:b/>
                <w:bCs/>
                <w:sz w:val="22"/>
                <w:szCs w:val="22"/>
              </w:rPr>
            </w:pPr>
            <w:r w:rsidRPr="00007B3B">
              <w:rPr>
                <w:b/>
                <w:bCs/>
                <w:sz w:val="24"/>
                <w:szCs w:val="24"/>
              </w:rPr>
              <w:t>Stanowisko (wyjaśnienie) Zamawiającego:</w:t>
            </w:r>
            <w:r w:rsidR="00007B3B" w:rsidRPr="00007B3B">
              <w:rPr>
                <w:sz w:val="24"/>
                <w:szCs w:val="24"/>
              </w:rPr>
              <w:t xml:space="preserve"> &amp; 15 ust. 15 otrzymuje nowe brzmienie. Usuwa się &amp; 10 ust. 10.</w:t>
            </w:r>
            <w:r w:rsidR="00007B3B">
              <w:rPr>
                <w:b/>
                <w:bCs/>
                <w:color w:val="FF0000"/>
                <w:sz w:val="24"/>
                <w:szCs w:val="24"/>
              </w:rPr>
              <w:t xml:space="preserve"> </w:t>
            </w:r>
            <w:r w:rsidR="00007B3B" w:rsidRPr="00111650">
              <w:rPr>
                <w:sz w:val="22"/>
                <w:szCs w:val="22"/>
                <w:lang w:val="de-DE"/>
              </w:rPr>
              <w:t xml:space="preserve">Zamawiający modyfikuje w tym zakresie załącznik nr </w:t>
            </w:r>
            <w:r w:rsidR="00007B3B">
              <w:rPr>
                <w:sz w:val="22"/>
                <w:szCs w:val="22"/>
                <w:lang w:val="de-DE"/>
              </w:rPr>
              <w:t>4</w:t>
            </w:r>
            <w:r w:rsidR="00007B3B" w:rsidRPr="00111650">
              <w:rPr>
                <w:sz w:val="22"/>
                <w:szCs w:val="22"/>
                <w:lang w:val="de-DE"/>
              </w:rPr>
              <w:t xml:space="preserve"> do SWZ, tj. </w:t>
            </w:r>
            <w:r w:rsidR="00007B3B">
              <w:rPr>
                <w:sz w:val="22"/>
                <w:szCs w:val="22"/>
                <w:lang w:val="de-DE"/>
              </w:rPr>
              <w:t>Projekt umowy</w:t>
            </w:r>
            <w:r w:rsidR="00007B3B" w:rsidRPr="00111650">
              <w:rPr>
                <w:sz w:val="22"/>
                <w:szCs w:val="22"/>
                <w:lang w:val="de-DE"/>
              </w:rPr>
              <w:t xml:space="preserve">, który przesyła zainteresowanym Wykonawcom oraz zamieszcza na stronie internetowej Zamawiającego </w:t>
            </w:r>
            <w:r w:rsidR="00007B3B" w:rsidRPr="00111650">
              <w:rPr>
                <w:bCs/>
                <w:sz w:val="22"/>
                <w:szCs w:val="22"/>
                <w:lang w:val="de-DE"/>
              </w:rPr>
              <w:t>oraz na Platformie on-line.</w:t>
            </w:r>
          </w:p>
          <w:p w14:paraId="2ECAF580" w14:textId="3687E198" w:rsidR="008C480A" w:rsidRPr="00C660AB" w:rsidRDefault="008C480A" w:rsidP="00471962">
            <w:pPr>
              <w:spacing w:after="60"/>
              <w:ind w:left="30" w:right="-72"/>
              <w:jc w:val="both"/>
              <w:rPr>
                <w:sz w:val="24"/>
                <w:szCs w:val="24"/>
                <w:highlight w:val="darkGray"/>
              </w:rPr>
            </w:pPr>
          </w:p>
        </w:tc>
      </w:tr>
      <w:tr w:rsidR="008C480A" w:rsidRPr="00C660AB" w14:paraId="18B9AFDC" w14:textId="77777777" w:rsidTr="00471962">
        <w:tc>
          <w:tcPr>
            <w:tcW w:w="9356" w:type="dxa"/>
            <w:shd w:val="clear" w:color="auto" w:fill="auto"/>
          </w:tcPr>
          <w:p w14:paraId="159586E0" w14:textId="2E0F4BC9" w:rsidR="008C480A" w:rsidRPr="00C660AB" w:rsidRDefault="008C480A" w:rsidP="00471962">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29</w:t>
            </w:r>
          </w:p>
          <w:p w14:paraId="3DE16AB2" w14:textId="77777777" w:rsidR="00DF00A6" w:rsidRDefault="008C480A" w:rsidP="00471962">
            <w:pPr>
              <w:spacing w:after="120"/>
              <w:ind w:left="30" w:right="-72"/>
              <w:jc w:val="both"/>
              <w:rPr>
                <w:sz w:val="24"/>
                <w:szCs w:val="24"/>
              </w:rPr>
            </w:pPr>
            <w:r w:rsidRPr="00C660AB">
              <w:rPr>
                <w:sz w:val="24"/>
                <w:szCs w:val="24"/>
              </w:rPr>
              <w:t>Zadanie nr 9, pozycja nr 1 - Czy zamawiający dopuści myjki wykonane w całości z poliestru ?</w:t>
            </w:r>
          </w:p>
          <w:p w14:paraId="415C8C04" w14:textId="40E7B3E5" w:rsidR="00DF00A6" w:rsidRPr="008F66C7" w:rsidRDefault="008C480A" w:rsidP="00EA6E82">
            <w:pPr>
              <w:spacing w:after="40"/>
              <w:ind w:left="30" w:right="-72"/>
              <w:jc w:val="both"/>
              <w:rPr>
                <w:sz w:val="24"/>
                <w:szCs w:val="24"/>
              </w:rPr>
            </w:pPr>
            <w:r w:rsidRPr="00C660AB">
              <w:rPr>
                <w:sz w:val="24"/>
                <w:szCs w:val="24"/>
              </w:rPr>
              <w:t xml:space="preserve"> </w:t>
            </w:r>
            <w:r w:rsidR="00DF00A6" w:rsidRPr="00C660AB">
              <w:rPr>
                <w:b/>
                <w:bCs/>
                <w:sz w:val="24"/>
                <w:szCs w:val="24"/>
              </w:rPr>
              <w:t>Stanowisko (wyjaśnienie) Zamawiającego:</w:t>
            </w:r>
            <w:r w:rsidR="008F66C7">
              <w:rPr>
                <w:sz w:val="24"/>
                <w:szCs w:val="24"/>
              </w:rPr>
              <w:t xml:space="preserve"> Zamawiający nie wyraża zgody, zgodnie </w:t>
            </w:r>
            <w:r w:rsidR="00E326EE">
              <w:rPr>
                <w:sz w:val="24"/>
                <w:szCs w:val="24"/>
              </w:rPr>
              <w:br/>
            </w:r>
            <w:r w:rsidR="008F66C7">
              <w:rPr>
                <w:sz w:val="24"/>
                <w:szCs w:val="24"/>
              </w:rPr>
              <w:t>z zapisami SWZ.</w:t>
            </w:r>
          </w:p>
          <w:p w14:paraId="246404C3" w14:textId="16744A20" w:rsidR="008C480A" w:rsidRPr="00C660AB" w:rsidRDefault="008C480A" w:rsidP="00471962">
            <w:pPr>
              <w:spacing w:after="120"/>
              <w:ind w:left="30" w:right="-72"/>
              <w:jc w:val="both"/>
              <w:rPr>
                <w:sz w:val="24"/>
                <w:szCs w:val="24"/>
              </w:rPr>
            </w:pPr>
          </w:p>
          <w:p w14:paraId="6235B9AA" w14:textId="05098215"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30</w:t>
            </w:r>
          </w:p>
          <w:p w14:paraId="18FC07E9" w14:textId="0EB62B79" w:rsidR="008C480A" w:rsidRDefault="008C480A" w:rsidP="00471962">
            <w:pPr>
              <w:spacing w:after="120"/>
              <w:ind w:left="30" w:right="-72"/>
              <w:jc w:val="both"/>
              <w:rPr>
                <w:sz w:val="24"/>
                <w:szCs w:val="24"/>
              </w:rPr>
            </w:pPr>
            <w:r w:rsidRPr="00C660AB">
              <w:rPr>
                <w:sz w:val="24"/>
                <w:szCs w:val="24"/>
              </w:rPr>
              <w:t>Zadanie nr 9, pozycja nr 2 - Czy zamawiający dopuści produkt równoważny innego producenta ?</w:t>
            </w:r>
          </w:p>
          <w:p w14:paraId="4520FA8B" w14:textId="13ED2A17" w:rsidR="00DF00A6" w:rsidRPr="008F66C7" w:rsidRDefault="00DF00A6" w:rsidP="00EA6E82">
            <w:pPr>
              <w:spacing w:after="40"/>
              <w:ind w:left="30" w:right="-72"/>
              <w:jc w:val="both"/>
              <w:rPr>
                <w:sz w:val="24"/>
                <w:szCs w:val="24"/>
              </w:rPr>
            </w:pPr>
            <w:r w:rsidRPr="00C660AB">
              <w:rPr>
                <w:b/>
                <w:bCs/>
                <w:sz w:val="24"/>
                <w:szCs w:val="24"/>
              </w:rPr>
              <w:t>Stanowisko (wyjaśnienie) Zamawiającego:</w:t>
            </w:r>
            <w:r w:rsidR="008F66C7">
              <w:rPr>
                <w:sz w:val="24"/>
                <w:szCs w:val="24"/>
              </w:rPr>
              <w:t xml:space="preserve"> Zamawiający dopuszcza pod warunkiem, </w:t>
            </w:r>
            <w:r w:rsidR="00E326EE">
              <w:rPr>
                <w:sz w:val="24"/>
                <w:szCs w:val="24"/>
              </w:rPr>
              <w:br/>
            </w:r>
            <w:r w:rsidR="008F66C7">
              <w:rPr>
                <w:sz w:val="24"/>
                <w:szCs w:val="24"/>
              </w:rPr>
              <w:lastRenderedPageBreak/>
              <w:t>że</w:t>
            </w:r>
            <w:r w:rsidR="00EA04B5">
              <w:rPr>
                <w:sz w:val="24"/>
                <w:szCs w:val="24"/>
              </w:rPr>
              <w:t xml:space="preserve"> oferowany produkt innego producenta będzie zgodny z zapisami SWZ. </w:t>
            </w:r>
          </w:p>
          <w:p w14:paraId="7DAE68E4" w14:textId="77777777" w:rsidR="00DF00A6" w:rsidRPr="00C660AB" w:rsidRDefault="00DF00A6" w:rsidP="00471962">
            <w:pPr>
              <w:spacing w:after="120"/>
              <w:ind w:left="30" w:right="-72"/>
              <w:jc w:val="both"/>
              <w:rPr>
                <w:sz w:val="24"/>
                <w:szCs w:val="24"/>
              </w:rPr>
            </w:pPr>
          </w:p>
          <w:p w14:paraId="42208EBE" w14:textId="5FA7E273"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31</w:t>
            </w:r>
          </w:p>
          <w:p w14:paraId="750C59DD" w14:textId="77777777" w:rsidR="008C480A" w:rsidRPr="00C660AB" w:rsidRDefault="008C480A" w:rsidP="00471962">
            <w:pPr>
              <w:spacing w:after="120"/>
              <w:ind w:left="30" w:right="-72"/>
              <w:jc w:val="both"/>
              <w:rPr>
                <w:sz w:val="24"/>
                <w:szCs w:val="24"/>
              </w:rPr>
            </w:pPr>
            <w:r w:rsidRPr="00C660AB">
              <w:rPr>
                <w:sz w:val="24"/>
                <w:szCs w:val="24"/>
              </w:rPr>
              <w:t>Zadanie nr 9, pozycja nr 2 - Czy zamawiający dopuści golarkę z ostrzem o szerokości 4cm ?</w:t>
            </w:r>
          </w:p>
          <w:p w14:paraId="75E05776" w14:textId="140167DE" w:rsidR="008C480A" w:rsidRPr="00EA04B5" w:rsidRDefault="008C480A" w:rsidP="00471962">
            <w:pPr>
              <w:spacing w:after="40"/>
              <w:ind w:left="30" w:right="-72"/>
              <w:rPr>
                <w:sz w:val="24"/>
                <w:szCs w:val="24"/>
              </w:rPr>
            </w:pPr>
            <w:r w:rsidRPr="00C660AB">
              <w:rPr>
                <w:b/>
                <w:bCs/>
                <w:sz w:val="24"/>
                <w:szCs w:val="24"/>
              </w:rPr>
              <w:t>Stanowisko (wyjaśnienie) Zamawiającego:</w:t>
            </w:r>
            <w:r w:rsidR="00EA04B5">
              <w:rPr>
                <w:sz w:val="24"/>
                <w:szCs w:val="24"/>
              </w:rPr>
              <w:t xml:space="preserve"> Zamawiający dopuszcza również.</w:t>
            </w:r>
          </w:p>
          <w:p w14:paraId="3A884487" w14:textId="7610DCA5" w:rsidR="008C480A" w:rsidRPr="00C660AB" w:rsidRDefault="008C480A" w:rsidP="00471962">
            <w:pPr>
              <w:spacing w:after="60"/>
              <w:ind w:left="30" w:right="-72"/>
              <w:jc w:val="both"/>
              <w:rPr>
                <w:sz w:val="24"/>
                <w:szCs w:val="24"/>
                <w:highlight w:val="darkGray"/>
              </w:rPr>
            </w:pPr>
          </w:p>
        </w:tc>
      </w:tr>
      <w:tr w:rsidR="008C480A" w:rsidRPr="00C660AB" w14:paraId="6AB7C9A0" w14:textId="77777777" w:rsidTr="00471962">
        <w:tc>
          <w:tcPr>
            <w:tcW w:w="9356" w:type="dxa"/>
            <w:shd w:val="clear" w:color="auto" w:fill="auto"/>
          </w:tcPr>
          <w:p w14:paraId="269C42F8" w14:textId="1E8678C5" w:rsidR="008C480A" w:rsidRPr="00C660AB" w:rsidRDefault="008C480A" w:rsidP="00471962">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32</w:t>
            </w:r>
          </w:p>
          <w:p w14:paraId="53C1F8D6" w14:textId="1B187799" w:rsidR="008C480A" w:rsidRDefault="008C480A" w:rsidP="00471962">
            <w:pPr>
              <w:spacing w:after="120"/>
              <w:ind w:left="30" w:right="-72"/>
              <w:jc w:val="both"/>
              <w:rPr>
                <w:sz w:val="24"/>
                <w:szCs w:val="24"/>
              </w:rPr>
            </w:pPr>
            <w:r w:rsidRPr="00C660AB">
              <w:rPr>
                <w:sz w:val="24"/>
                <w:szCs w:val="24"/>
              </w:rPr>
              <w:t>Zadanie 11 - prosimy o wydzielenie poz. 2 do oddzielnego zadania. Podział zadania zwiększy konkurencyjność ofert.</w:t>
            </w:r>
          </w:p>
          <w:p w14:paraId="3A5D1AB2" w14:textId="50E26FDD" w:rsidR="00DF00A6" w:rsidRPr="00EA04B5" w:rsidRDefault="00DF00A6" w:rsidP="00DF00A6">
            <w:pPr>
              <w:spacing w:after="40"/>
              <w:ind w:left="30" w:right="-72"/>
              <w:rPr>
                <w:sz w:val="24"/>
                <w:szCs w:val="24"/>
              </w:rPr>
            </w:pPr>
            <w:r w:rsidRPr="00C660AB">
              <w:rPr>
                <w:b/>
                <w:bCs/>
                <w:sz w:val="24"/>
                <w:szCs w:val="24"/>
              </w:rPr>
              <w:t>Stanowisko (wyjaśnienie) Zamawiającego:</w:t>
            </w:r>
            <w:r w:rsidR="00EA04B5">
              <w:rPr>
                <w:sz w:val="24"/>
                <w:szCs w:val="24"/>
              </w:rPr>
              <w:t xml:space="preserve"> Zamawiający podtrzymuje zapisy SWZ.</w:t>
            </w:r>
          </w:p>
          <w:p w14:paraId="14B0F1CA" w14:textId="77777777" w:rsidR="00DF00A6" w:rsidRPr="00C660AB" w:rsidRDefault="00DF00A6" w:rsidP="00471962">
            <w:pPr>
              <w:spacing w:after="120"/>
              <w:ind w:left="30" w:right="-72"/>
              <w:jc w:val="both"/>
              <w:rPr>
                <w:sz w:val="24"/>
                <w:szCs w:val="24"/>
              </w:rPr>
            </w:pPr>
          </w:p>
          <w:p w14:paraId="7FEDAD09" w14:textId="22578E9E"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33</w:t>
            </w:r>
          </w:p>
          <w:p w14:paraId="273B3FF7" w14:textId="6BD0E4BE" w:rsidR="008C480A" w:rsidRPr="00C660AB" w:rsidRDefault="008C480A" w:rsidP="00471962">
            <w:pPr>
              <w:spacing w:after="120"/>
              <w:ind w:left="30" w:right="-72"/>
              <w:jc w:val="both"/>
              <w:rPr>
                <w:sz w:val="24"/>
                <w:szCs w:val="24"/>
              </w:rPr>
            </w:pPr>
            <w:r w:rsidRPr="00C660AB">
              <w:rPr>
                <w:sz w:val="24"/>
                <w:szCs w:val="24"/>
              </w:rPr>
              <w:t xml:space="preserve">Zadanie 13 poz. 1 i 2 - prosimy o dopuszczenie ochraniaczy uniwersalnych - do stosowania </w:t>
            </w:r>
            <w:r w:rsidR="00E326EE">
              <w:rPr>
                <w:sz w:val="24"/>
                <w:szCs w:val="24"/>
              </w:rPr>
              <w:br/>
            </w:r>
            <w:r w:rsidRPr="00C660AB">
              <w:rPr>
                <w:sz w:val="24"/>
                <w:szCs w:val="24"/>
              </w:rPr>
              <w:t xml:space="preserve">do ochrony pięty i łokcia, wykonanych z hypoalergicznego, trójwarstwowego materiału </w:t>
            </w:r>
            <w:r w:rsidR="00E326EE">
              <w:rPr>
                <w:sz w:val="24"/>
                <w:szCs w:val="24"/>
              </w:rPr>
              <w:br/>
            </w:r>
            <w:r w:rsidRPr="00C660AB">
              <w:rPr>
                <w:sz w:val="24"/>
                <w:szCs w:val="24"/>
              </w:rPr>
              <w:t>z wbudowaną gąbką przeciwodleżynową, zapinanych na opaskę z velcro.</w:t>
            </w:r>
          </w:p>
          <w:p w14:paraId="27119B7B" w14:textId="4A97E7CF" w:rsidR="008C480A" w:rsidRPr="00EA04B5" w:rsidRDefault="008C480A" w:rsidP="00471962">
            <w:pPr>
              <w:spacing w:after="40"/>
              <w:ind w:left="30" w:right="-72"/>
              <w:rPr>
                <w:sz w:val="24"/>
                <w:szCs w:val="24"/>
              </w:rPr>
            </w:pPr>
            <w:r w:rsidRPr="00C660AB">
              <w:rPr>
                <w:b/>
                <w:bCs/>
                <w:sz w:val="24"/>
                <w:szCs w:val="24"/>
              </w:rPr>
              <w:t>Stanowisko (wyjaśnienie) Zamawiającego:</w:t>
            </w:r>
            <w:r w:rsidR="00EA04B5">
              <w:rPr>
                <w:sz w:val="24"/>
                <w:szCs w:val="24"/>
              </w:rPr>
              <w:t xml:space="preserve"> Zamawiający dopuszcza również.</w:t>
            </w:r>
          </w:p>
          <w:p w14:paraId="698692BA" w14:textId="5C141F4A" w:rsidR="008C480A" w:rsidRPr="00C660AB" w:rsidRDefault="008C480A" w:rsidP="00471962">
            <w:pPr>
              <w:spacing w:after="60"/>
              <w:ind w:left="30" w:right="-72"/>
              <w:jc w:val="both"/>
              <w:rPr>
                <w:sz w:val="24"/>
                <w:szCs w:val="24"/>
                <w:highlight w:val="darkGray"/>
              </w:rPr>
            </w:pPr>
          </w:p>
        </w:tc>
      </w:tr>
      <w:tr w:rsidR="008C480A" w:rsidRPr="00C660AB" w14:paraId="674B9D8D" w14:textId="77777777" w:rsidTr="00471962">
        <w:tc>
          <w:tcPr>
            <w:tcW w:w="9356" w:type="dxa"/>
            <w:shd w:val="clear" w:color="auto" w:fill="auto"/>
          </w:tcPr>
          <w:p w14:paraId="27BEFA16" w14:textId="3CB6DB2C" w:rsidR="008C480A" w:rsidRPr="00C660AB" w:rsidRDefault="008C480A" w:rsidP="00471962">
            <w:pPr>
              <w:spacing w:before="60" w:after="60"/>
              <w:ind w:left="30" w:right="-72"/>
              <w:rPr>
                <w:b/>
                <w:bCs/>
                <w:sz w:val="24"/>
                <w:szCs w:val="24"/>
              </w:rPr>
            </w:pPr>
            <w:r w:rsidRPr="00C660AB">
              <w:rPr>
                <w:b/>
                <w:bCs/>
                <w:sz w:val="24"/>
                <w:szCs w:val="24"/>
              </w:rPr>
              <w:t xml:space="preserve">Pytanie nr </w:t>
            </w:r>
            <w:r w:rsidR="00961605">
              <w:rPr>
                <w:b/>
                <w:bCs/>
                <w:sz w:val="24"/>
                <w:szCs w:val="24"/>
              </w:rPr>
              <w:t>34</w:t>
            </w:r>
          </w:p>
          <w:p w14:paraId="09B7157C"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4FBFEA0C"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4 pojemnika o pojemności 520 ml.</w:t>
            </w:r>
          </w:p>
          <w:p w14:paraId="1665233B" w14:textId="3B6A5FBE" w:rsidR="00DF00A6" w:rsidRPr="00EA04B5" w:rsidRDefault="00DF00A6" w:rsidP="00DF00A6">
            <w:pPr>
              <w:spacing w:after="40"/>
              <w:ind w:left="30" w:right="-72"/>
              <w:rPr>
                <w:sz w:val="24"/>
                <w:szCs w:val="24"/>
              </w:rPr>
            </w:pPr>
            <w:r w:rsidRPr="00C660AB">
              <w:rPr>
                <w:b/>
                <w:bCs/>
                <w:sz w:val="24"/>
                <w:szCs w:val="24"/>
              </w:rPr>
              <w:t>Stanowisko (wyjaśnienie) Zamawiającego:</w:t>
            </w:r>
            <w:r w:rsidR="00EA04B5">
              <w:rPr>
                <w:sz w:val="24"/>
                <w:szCs w:val="24"/>
              </w:rPr>
              <w:t xml:space="preserve"> Zamawiający dopuszcza również.</w:t>
            </w:r>
          </w:p>
          <w:p w14:paraId="0B46E60F" w14:textId="77777777" w:rsidR="00EA04B5" w:rsidRDefault="00EA04B5" w:rsidP="00DF00A6">
            <w:pPr>
              <w:spacing w:before="60" w:after="60"/>
              <w:ind w:left="30" w:right="-72"/>
              <w:rPr>
                <w:b/>
                <w:bCs/>
                <w:sz w:val="24"/>
                <w:szCs w:val="24"/>
              </w:rPr>
            </w:pPr>
          </w:p>
          <w:p w14:paraId="0B013ED1" w14:textId="1DBA569C"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35</w:t>
            </w:r>
          </w:p>
          <w:p w14:paraId="2BE5ACA3"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251CC2C2"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5 pojemnika o pojemności 1200 ml.</w:t>
            </w:r>
          </w:p>
          <w:p w14:paraId="2BFE65B5" w14:textId="77777777"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Zamawiający dopuszcza również.</w:t>
            </w:r>
          </w:p>
          <w:p w14:paraId="5B684246" w14:textId="77777777" w:rsidR="008C480A" w:rsidRPr="00C660AB" w:rsidRDefault="008C480A" w:rsidP="00471962">
            <w:pPr>
              <w:spacing w:after="120"/>
              <w:ind w:left="30" w:right="-72"/>
              <w:jc w:val="both"/>
              <w:rPr>
                <w:sz w:val="24"/>
                <w:szCs w:val="24"/>
              </w:rPr>
            </w:pPr>
          </w:p>
          <w:p w14:paraId="49D37EBD" w14:textId="351ACEFD"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36</w:t>
            </w:r>
          </w:p>
          <w:p w14:paraId="6778BA0F"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1D86D1A7"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7 pojemnika o pojemności 3400 ml.</w:t>
            </w:r>
          </w:p>
          <w:p w14:paraId="59909CF4" w14:textId="77777777"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Zamawiający dopuszcza również.</w:t>
            </w:r>
          </w:p>
          <w:p w14:paraId="5825C557" w14:textId="77777777" w:rsidR="008C480A" w:rsidRPr="00C660AB" w:rsidRDefault="008C480A" w:rsidP="00471962">
            <w:pPr>
              <w:spacing w:after="120"/>
              <w:ind w:left="30" w:right="-72"/>
              <w:jc w:val="both"/>
              <w:rPr>
                <w:sz w:val="24"/>
                <w:szCs w:val="24"/>
              </w:rPr>
            </w:pPr>
          </w:p>
          <w:p w14:paraId="18BB7A59" w14:textId="614514E8"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37</w:t>
            </w:r>
          </w:p>
          <w:p w14:paraId="5E3ECBDC"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2A1FA90A"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8 pojemnika o pojemności 5600 ml.</w:t>
            </w:r>
          </w:p>
          <w:p w14:paraId="1BE2326E" w14:textId="77777777"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Zamawiający dopuszcza również.</w:t>
            </w:r>
          </w:p>
          <w:p w14:paraId="1BA4B09D" w14:textId="77777777" w:rsidR="008C480A" w:rsidRPr="00C660AB" w:rsidRDefault="008C480A" w:rsidP="00471962">
            <w:pPr>
              <w:spacing w:after="120"/>
              <w:ind w:left="30" w:right="-72"/>
              <w:jc w:val="both"/>
              <w:rPr>
                <w:sz w:val="24"/>
                <w:szCs w:val="24"/>
              </w:rPr>
            </w:pPr>
          </w:p>
          <w:p w14:paraId="1B85AEC9" w14:textId="77777777" w:rsidR="00F139EB" w:rsidRDefault="00F139EB" w:rsidP="00DF00A6">
            <w:pPr>
              <w:spacing w:before="60" w:after="60"/>
              <w:ind w:left="30" w:right="-72"/>
              <w:rPr>
                <w:b/>
                <w:bCs/>
                <w:sz w:val="24"/>
                <w:szCs w:val="24"/>
              </w:rPr>
            </w:pPr>
          </w:p>
          <w:p w14:paraId="6B51616D" w14:textId="69667AE6" w:rsidR="00DF00A6" w:rsidRPr="00C660AB" w:rsidRDefault="00DF00A6" w:rsidP="00DF00A6">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38</w:t>
            </w:r>
          </w:p>
          <w:p w14:paraId="7331E91A"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5CC88673"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9 pojemnika o pojemności 10 600 ml.</w:t>
            </w:r>
          </w:p>
          <w:p w14:paraId="4FB56E1E" w14:textId="77777777"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Zamawiający dopuszcza również.</w:t>
            </w:r>
          </w:p>
          <w:p w14:paraId="768D478D" w14:textId="77777777" w:rsidR="00F139EB" w:rsidRDefault="00F139EB" w:rsidP="00DF00A6">
            <w:pPr>
              <w:spacing w:before="60" w:after="60"/>
              <w:ind w:left="30" w:right="-72"/>
              <w:rPr>
                <w:b/>
                <w:bCs/>
                <w:sz w:val="24"/>
                <w:szCs w:val="24"/>
              </w:rPr>
            </w:pPr>
          </w:p>
          <w:p w14:paraId="55791DB8" w14:textId="728F17B4"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39</w:t>
            </w:r>
          </w:p>
          <w:p w14:paraId="16D07F62"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57B37DC2"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10 nieprzekłuwanego pojemnika na odpady medyczne o pojemności 7,5 litra i wymiarach: wysokość 39 cm, szerokość 16 cm, długość 22,7 cm.</w:t>
            </w:r>
          </w:p>
          <w:p w14:paraId="182DF2D4" w14:textId="77777777"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Zamawiający dopuszcza również.</w:t>
            </w:r>
          </w:p>
          <w:p w14:paraId="1BEC6D4C" w14:textId="77777777" w:rsidR="008C480A" w:rsidRPr="00C660AB" w:rsidRDefault="008C480A" w:rsidP="00471962">
            <w:pPr>
              <w:spacing w:after="120"/>
              <w:ind w:left="30" w:right="-72"/>
              <w:jc w:val="both"/>
              <w:rPr>
                <w:sz w:val="24"/>
                <w:szCs w:val="24"/>
              </w:rPr>
            </w:pPr>
          </w:p>
          <w:p w14:paraId="010FCAB7" w14:textId="288102C8"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40</w:t>
            </w:r>
          </w:p>
          <w:p w14:paraId="51D3B37C"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41996F11"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10 nieprzekłuwanego pojemnika na odpady medyczne o pojemności 5,5 litra i wymiarach: wysokość 27 cm, szerokość 16 cm, długość 22,7 cm.</w:t>
            </w:r>
          </w:p>
          <w:p w14:paraId="35C974DA" w14:textId="41ACFF4E" w:rsidR="00EA04B5" w:rsidRPr="00EA04B5" w:rsidRDefault="00EA04B5" w:rsidP="00EA04B5">
            <w:pPr>
              <w:spacing w:after="40"/>
              <w:ind w:left="30" w:right="-72"/>
              <w:rPr>
                <w:sz w:val="24"/>
                <w:szCs w:val="24"/>
              </w:rPr>
            </w:pPr>
            <w:r w:rsidRPr="00C660AB">
              <w:rPr>
                <w:b/>
                <w:bCs/>
                <w:sz w:val="24"/>
                <w:szCs w:val="24"/>
              </w:rPr>
              <w:t>Stanowisko (wyjaśnienie) Zamawiającego:</w:t>
            </w:r>
            <w:r>
              <w:rPr>
                <w:sz w:val="24"/>
                <w:szCs w:val="24"/>
              </w:rPr>
              <w:t xml:space="preserve"> Zgodnie z SWZ.</w:t>
            </w:r>
          </w:p>
          <w:p w14:paraId="3646C2E8" w14:textId="77777777" w:rsidR="008C480A" w:rsidRPr="00C660AB" w:rsidRDefault="008C480A" w:rsidP="00471962">
            <w:pPr>
              <w:spacing w:after="120"/>
              <w:ind w:left="30" w:right="-72"/>
              <w:jc w:val="both"/>
              <w:rPr>
                <w:sz w:val="24"/>
                <w:szCs w:val="24"/>
              </w:rPr>
            </w:pPr>
          </w:p>
          <w:p w14:paraId="55E07EF5" w14:textId="4F4CA592"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41</w:t>
            </w:r>
          </w:p>
          <w:p w14:paraId="243E5E96" w14:textId="77777777" w:rsidR="008C480A" w:rsidRPr="00C660AB" w:rsidRDefault="008C480A" w:rsidP="00471962">
            <w:pPr>
              <w:spacing w:after="120"/>
              <w:ind w:left="30" w:right="-72"/>
              <w:jc w:val="both"/>
              <w:rPr>
                <w:sz w:val="24"/>
                <w:szCs w:val="24"/>
              </w:rPr>
            </w:pPr>
            <w:r w:rsidRPr="00C660AB">
              <w:rPr>
                <w:sz w:val="24"/>
                <w:szCs w:val="24"/>
              </w:rPr>
              <w:t>Dotyczy Zadania nr 7</w:t>
            </w:r>
          </w:p>
          <w:p w14:paraId="07BF5372" w14:textId="77777777" w:rsidR="008C480A" w:rsidRPr="00C660AB" w:rsidRDefault="008C480A" w:rsidP="00471962">
            <w:pPr>
              <w:spacing w:after="120"/>
              <w:ind w:left="30" w:right="-72"/>
              <w:jc w:val="both"/>
              <w:rPr>
                <w:sz w:val="24"/>
                <w:szCs w:val="24"/>
              </w:rPr>
            </w:pPr>
            <w:r w:rsidRPr="00C660AB">
              <w:rPr>
                <w:sz w:val="24"/>
                <w:szCs w:val="24"/>
              </w:rPr>
              <w:t>Zwracamy się z prośbą o dopuszczenie w poz. 10 nieprzekłuwanego pojemnika na odpady medyczne o pojemności 5 litrów i wymiarach: średnica 20-23 cm, wysokość 19 cm.</w:t>
            </w:r>
          </w:p>
          <w:p w14:paraId="157409F3" w14:textId="05068D68" w:rsidR="00DF00A6" w:rsidRPr="00EA04B5" w:rsidRDefault="00DF00A6" w:rsidP="00DF00A6">
            <w:pPr>
              <w:spacing w:after="40"/>
              <w:ind w:left="30" w:right="-72"/>
              <w:rPr>
                <w:sz w:val="24"/>
                <w:szCs w:val="24"/>
              </w:rPr>
            </w:pPr>
            <w:r w:rsidRPr="00C660AB">
              <w:rPr>
                <w:b/>
                <w:bCs/>
                <w:sz w:val="24"/>
                <w:szCs w:val="24"/>
              </w:rPr>
              <w:t>Stanowisko (wyjaśnienie) Zamawiającego:</w:t>
            </w:r>
            <w:r w:rsidR="00EA04B5">
              <w:rPr>
                <w:sz w:val="24"/>
                <w:szCs w:val="24"/>
              </w:rPr>
              <w:t xml:space="preserve"> Zgodnie z SWZ.</w:t>
            </w:r>
          </w:p>
          <w:p w14:paraId="51F103AC" w14:textId="77777777" w:rsidR="008C480A" w:rsidRPr="00C660AB" w:rsidRDefault="008C480A" w:rsidP="00471962">
            <w:pPr>
              <w:spacing w:after="120"/>
              <w:ind w:left="30" w:right="-72"/>
              <w:jc w:val="both"/>
              <w:rPr>
                <w:sz w:val="24"/>
                <w:szCs w:val="24"/>
              </w:rPr>
            </w:pPr>
          </w:p>
          <w:p w14:paraId="7FD1717C" w14:textId="61A035EE"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42</w:t>
            </w:r>
          </w:p>
          <w:p w14:paraId="34D56E07" w14:textId="77777777" w:rsidR="008C480A" w:rsidRPr="00C660AB" w:rsidRDefault="008C480A" w:rsidP="00471962">
            <w:pPr>
              <w:spacing w:after="120"/>
              <w:ind w:left="30" w:right="-72"/>
              <w:jc w:val="both"/>
              <w:rPr>
                <w:sz w:val="24"/>
                <w:szCs w:val="24"/>
              </w:rPr>
            </w:pPr>
            <w:r w:rsidRPr="00C660AB">
              <w:rPr>
                <w:sz w:val="24"/>
                <w:szCs w:val="24"/>
              </w:rPr>
              <w:t>Dotyczy Zadania nr 7, poz.1-9</w:t>
            </w:r>
          </w:p>
          <w:p w14:paraId="7AEAC095" w14:textId="47E44043" w:rsidR="008C480A" w:rsidRPr="00C660AB" w:rsidRDefault="008C480A" w:rsidP="00471962">
            <w:pPr>
              <w:spacing w:after="120"/>
              <w:ind w:left="30" w:right="-72"/>
              <w:jc w:val="both"/>
              <w:rPr>
                <w:sz w:val="24"/>
                <w:szCs w:val="24"/>
              </w:rPr>
            </w:pPr>
            <w:r w:rsidRPr="00C660AB">
              <w:rPr>
                <w:sz w:val="24"/>
                <w:szCs w:val="24"/>
              </w:rPr>
              <w:t xml:space="preserve">Prosimy Zamawiającego o potwierdzenie, iż wymaga aby pojemniki do badań histopatologicznych spełniały wymagania wyrobu medycznego do diagnostyki IVD </w:t>
            </w:r>
            <w:r w:rsidR="00E326EE">
              <w:rPr>
                <w:sz w:val="24"/>
                <w:szCs w:val="24"/>
              </w:rPr>
              <w:br/>
            </w:r>
            <w:r w:rsidRPr="00C660AB">
              <w:rPr>
                <w:sz w:val="24"/>
                <w:szCs w:val="24"/>
              </w:rPr>
              <w:t>oraz posiadały na stałe przytwierdzone oznakowanie np. w postaci: wysokiej jakości etykiety odpornej na odczynniki rutynowo stosowane na pracowni (dalej zwanej etykietą) lub nadruk lub oznakowania w postaci techniki IML.</w:t>
            </w:r>
          </w:p>
          <w:p w14:paraId="1AEAFD42" w14:textId="77777777" w:rsidR="008C480A" w:rsidRPr="00C660AB" w:rsidRDefault="008C480A" w:rsidP="00471962">
            <w:pPr>
              <w:spacing w:after="120"/>
              <w:ind w:left="30" w:right="-72"/>
              <w:jc w:val="both"/>
              <w:rPr>
                <w:sz w:val="24"/>
                <w:szCs w:val="24"/>
              </w:rPr>
            </w:pPr>
            <w:r w:rsidRPr="00C660AB">
              <w:rPr>
                <w:sz w:val="24"/>
                <w:szCs w:val="24"/>
              </w:rPr>
              <w:t xml:space="preserve">W obwieszczeniu Ministra Zdrowia z dn. 24 września 2021 r. w sprawie standardów akredytacyjnych w zakresie udzielania świadczeń zdrowotnych oraz funkcjonowania jednostek diagnostyki patomorfologicznej czytamy: </w:t>
            </w:r>
          </w:p>
          <w:p w14:paraId="44027A75" w14:textId="77777777" w:rsidR="008C480A" w:rsidRPr="00C660AB" w:rsidRDefault="008C480A" w:rsidP="00471962">
            <w:pPr>
              <w:spacing w:after="120"/>
              <w:ind w:left="30" w:right="-72"/>
              <w:jc w:val="both"/>
              <w:rPr>
                <w:sz w:val="24"/>
                <w:szCs w:val="24"/>
              </w:rPr>
            </w:pPr>
            <w:r w:rsidRPr="00C660AB">
              <w:rPr>
                <w:sz w:val="24"/>
                <w:szCs w:val="24"/>
              </w:rPr>
              <w:t>„ 1) pojemniki do przechowywania i transportu materiału histologicznego; pojemniki spełniają wymagania wyrobu medycznego do diagnostyki in vitro zgodnie z aktualnie obowiązującymi regulacjami prawnymi;</w:t>
            </w:r>
          </w:p>
          <w:p w14:paraId="2E20BE29" w14:textId="1A823245" w:rsidR="008C480A" w:rsidRPr="00C660AB" w:rsidRDefault="008C480A" w:rsidP="00471962">
            <w:pPr>
              <w:spacing w:after="120"/>
              <w:ind w:left="30" w:right="-72"/>
              <w:jc w:val="both"/>
              <w:rPr>
                <w:sz w:val="24"/>
                <w:szCs w:val="24"/>
              </w:rPr>
            </w:pPr>
            <w:r w:rsidRPr="00C660AB">
              <w:rPr>
                <w:sz w:val="24"/>
                <w:szCs w:val="24"/>
              </w:rPr>
              <w:t xml:space="preserve">2) sposób oznakowania pojemników; pojemniki są oznakowane niezmywalnymi etykietami zawierającymi dane pozwalające na identyfikację pacjenta i pobranego materiału, zgodnie </w:t>
            </w:r>
            <w:r w:rsidR="00E326EE">
              <w:rPr>
                <w:sz w:val="24"/>
                <w:szCs w:val="24"/>
              </w:rPr>
              <w:br/>
            </w:r>
            <w:r w:rsidRPr="00C660AB">
              <w:rPr>
                <w:sz w:val="24"/>
                <w:szCs w:val="24"/>
              </w:rPr>
              <w:lastRenderedPageBreak/>
              <w:t>z załączonym skierowaniem.”</w:t>
            </w:r>
          </w:p>
          <w:p w14:paraId="392BF4B3" w14:textId="0FCF3213" w:rsidR="008C480A" w:rsidRPr="00C660AB" w:rsidRDefault="008C480A" w:rsidP="00471962">
            <w:pPr>
              <w:spacing w:after="120"/>
              <w:ind w:left="30" w:right="-72"/>
              <w:jc w:val="both"/>
              <w:rPr>
                <w:sz w:val="24"/>
                <w:szCs w:val="24"/>
              </w:rPr>
            </w:pPr>
            <w:r w:rsidRPr="00C660AB">
              <w:rPr>
                <w:sz w:val="24"/>
                <w:szCs w:val="24"/>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w:t>
            </w:r>
            <w:r w:rsidR="00E326EE">
              <w:rPr>
                <w:sz w:val="24"/>
                <w:szCs w:val="24"/>
              </w:rPr>
              <w:br/>
            </w:r>
            <w:r w:rsidRPr="00C660AB">
              <w:rPr>
                <w:sz w:val="24"/>
                <w:szCs w:val="24"/>
              </w:rPr>
              <w:t>oraz standardów postępowania w patomorfologii” czytamy:</w:t>
            </w:r>
          </w:p>
          <w:p w14:paraId="66574DA4" w14:textId="1AC0AE70" w:rsidR="008C480A" w:rsidRPr="00C660AB" w:rsidRDefault="008C480A" w:rsidP="00471962">
            <w:pPr>
              <w:spacing w:after="120"/>
              <w:ind w:left="30" w:right="-72"/>
              <w:jc w:val="both"/>
              <w:rPr>
                <w:sz w:val="24"/>
                <w:szCs w:val="24"/>
              </w:rPr>
            </w:pPr>
            <w:r w:rsidRPr="00C660AB">
              <w:rPr>
                <w:sz w:val="24"/>
                <w:szCs w:val="24"/>
              </w:rPr>
              <w:t xml:space="preserve">1. Pojemniki muszą być oznakowane etykietą z danymi identyfikującymi pacjenta </w:t>
            </w:r>
            <w:r w:rsidR="00E326EE">
              <w:rPr>
                <w:sz w:val="24"/>
                <w:szCs w:val="24"/>
              </w:rPr>
              <w:br/>
            </w:r>
            <w:r w:rsidRPr="00C660AB">
              <w:rPr>
                <w:sz w:val="24"/>
                <w:szCs w:val="24"/>
              </w:rPr>
              <w:t>oraz informacją o rodzaju pobranego materiału. Dane na etykiecie muszą się zgadzać z danymi na skierowaniu, mogą być wyrażone w formie kodu paskowego.</w:t>
            </w:r>
          </w:p>
          <w:p w14:paraId="3E4A8BE2" w14:textId="77777777" w:rsidR="008C480A" w:rsidRPr="00C660AB" w:rsidRDefault="008C480A" w:rsidP="00471962">
            <w:pPr>
              <w:spacing w:after="120"/>
              <w:ind w:left="30" w:right="-72"/>
              <w:jc w:val="both"/>
              <w:rPr>
                <w:sz w:val="24"/>
                <w:szCs w:val="24"/>
              </w:rPr>
            </w:pPr>
            <w:r w:rsidRPr="00C660AB">
              <w:rPr>
                <w:sz w:val="24"/>
                <w:szCs w:val="24"/>
              </w:rPr>
              <w:t>2. Etykieta umieszczona na naczyniu musi być trwała, niezmywalna, aby nie została zniszczona lub uszkodzona w trakcie transportu, przypadkowego zalania naczynia”.</w:t>
            </w:r>
          </w:p>
          <w:p w14:paraId="4CE527E1" w14:textId="77777777" w:rsidR="008C480A" w:rsidRPr="00C660AB" w:rsidRDefault="008C480A" w:rsidP="00471962">
            <w:pPr>
              <w:spacing w:after="120"/>
              <w:ind w:left="30" w:right="-72"/>
              <w:jc w:val="both"/>
              <w:rPr>
                <w:sz w:val="24"/>
                <w:szCs w:val="24"/>
              </w:rPr>
            </w:pPr>
            <w:r w:rsidRPr="00C660AB">
              <w:rPr>
                <w:sz w:val="24"/>
                <w:szCs w:val="24"/>
              </w:rPr>
              <w:t>Dodatkowo zgodnie z zawartą definicją pojemnika na próbki w ustawie o wyrobach medycznych czytamy, iż jest to „pojemnik na próbki specjalnie przeznaczony przez wytwórcę do bezpośredniego przechowywania oraz zabezpieczenia próbek pobranych z organizmu ludzkiego do badania diagnostycznego in vitro”.</w:t>
            </w:r>
          </w:p>
          <w:p w14:paraId="0E37C738" w14:textId="75A631AD" w:rsidR="008C480A" w:rsidRPr="00EA04B5" w:rsidRDefault="008C480A" w:rsidP="00EA6E82">
            <w:pPr>
              <w:spacing w:after="40"/>
              <w:ind w:left="30" w:right="-72"/>
              <w:jc w:val="both"/>
              <w:rPr>
                <w:sz w:val="24"/>
                <w:szCs w:val="24"/>
              </w:rPr>
            </w:pPr>
            <w:r w:rsidRPr="00C660AB">
              <w:rPr>
                <w:b/>
                <w:bCs/>
                <w:sz w:val="24"/>
                <w:szCs w:val="24"/>
              </w:rPr>
              <w:t>Stanowisko (wyjaśnienie) Zamawiającego:</w:t>
            </w:r>
            <w:r w:rsidR="00EA04B5">
              <w:rPr>
                <w:sz w:val="24"/>
                <w:szCs w:val="24"/>
              </w:rPr>
              <w:t xml:space="preserve"> Zamawiający wymaga aby oferowany asortyment posiadał wszystkie wymagane odpowiednimi przepisami dokumenty (jeżeli wymagają tego stosowne przepisy prawa).</w:t>
            </w:r>
          </w:p>
          <w:p w14:paraId="0CE27914" w14:textId="20FB9D3B" w:rsidR="008C480A" w:rsidRPr="00C660AB" w:rsidRDefault="008C480A" w:rsidP="00471962">
            <w:pPr>
              <w:spacing w:after="60"/>
              <w:ind w:left="30" w:right="-72"/>
              <w:jc w:val="both"/>
              <w:rPr>
                <w:sz w:val="24"/>
                <w:szCs w:val="24"/>
                <w:highlight w:val="darkGray"/>
              </w:rPr>
            </w:pPr>
          </w:p>
        </w:tc>
      </w:tr>
      <w:tr w:rsidR="008C480A" w:rsidRPr="00C660AB" w14:paraId="1B74F417" w14:textId="77777777" w:rsidTr="00471962">
        <w:tc>
          <w:tcPr>
            <w:tcW w:w="9356" w:type="dxa"/>
            <w:shd w:val="clear" w:color="auto" w:fill="auto"/>
          </w:tcPr>
          <w:p w14:paraId="5AE80748" w14:textId="698A643D" w:rsidR="008C480A" w:rsidRPr="00893A82" w:rsidRDefault="008C480A" w:rsidP="00471962">
            <w:pPr>
              <w:spacing w:before="60" w:after="60"/>
              <w:ind w:left="30" w:right="-72"/>
              <w:rPr>
                <w:b/>
                <w:bCs/>
                <w:sz w:val="24"/>
                <w:szCs w:val="24"/>
              </w:rPr>
            </w:pPr>
            <w:r w:rsidRPr="00893A82">
              <w:rPr>
                <w:b/>
                <w:bCs/>
                <w:sz w:val="24"/>
                <w:szCs w:val="24"/>
              </w:rPr>
              <w:lastRenderedPageBreak/>
              <w:t xml:space="preserve">Pytanie nr </w:t>
            </w:r>
            <w:r w:rsidR="00961605" w:rsidRPr="00893A82">
              <w:rPr>
                <w:b/>
                <w:bCs/>
                <w:sz w:val="24"/>
                <w:szCs w:val="24"/>
              </w:rPr>
              <w:t>43</w:t>
            </w:r>
          </w:p>
          <w:p w14:paraId="06E348A3" w14:textId="77777777" w:rsidR="008C480A" w:rsidRPr="00893A82" w:rsidRDefault="008C480A" w:rsidP="00471962">
            <w:pPr>
              <w:spacing w:after="120"/>
              <w:ind w:left="30" w:right="-72"/>
              <w:jc w:val="both"/>
              <w:rPr>
                <w:sz w:val="24"/>
                <w:szCs w:val="24"/>
              </w:rPr>
            </w:pPr>
            <w:r w:rsidRPr="00893A82">
              <w:rPr>
                <w:sz w:val="24"/>
                <w:szCs w:val="24"/>
              </w:rPr>
              <w:t>Prosimy o modyfikację zapisów § 11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00BE7F90" w14:textId="5B0ABCFD" w:rsidR="00DF00A6" w:rsidRPr="00893A82" w:rsidRDefault="00DF00A6" w:rsidP="00DF00A6">
            <w:pPr>
              <w:spacing w:after="40"/>
              <w:ind w:left="30" w:right="-72"/>
              <w:rPr>
                <w:sz w:val="24"/>
                <w:szCs w:val="24"/>
              </w:rPr>
            </w:pPr>
            <w:r w:rsidRPr="00893A82">
              <w:rPr>
                <w:b/>
                <w:bCs/>
                <w:sz w:val="24"/>
                <w:szCs w:val="24"/>
              </w:rPr>
              <w:t>Stanowisko (wyjaśnienie) Zamawiającego:</w:t>
            </w:r>
            <w:r w:rsidR="00F139EB" w:rsidRPr="00893A82">
              <w:rPr>
                <w:b/>
                <w:bCs/>
                <w:sz w:val="24"/>
                <w:szCs w:val="24"/>
              </w:rPr>
              <w:t xml:space="preserve"> </w:t>
            </w:r>
            <w:r w:rsidR="00F139EB" w:rsidRPr="00893A82">
              <w:rPr>
                <w:sz w:val="24"/>
                <w:szCs w:val="24"/>
              </w:rPr>
              <w:t>Zgodnie z SWZ.</w:t>
            </w:r>
          </w:p>
          <w:p w14:paraId="58663CA0" w14:textId="77777777" w:rsidR="008C480A" w:rsidRPr="00893A82" w:rsidRDefault="008C480A" w:rsidP="00471962">
            <w:pPr>
              <w:spacing w:after="120"/>
              <w:ind w:left="30" w:right="-72"/>
              <w:jc w:val="both"/>
              <w:rPr>
                <w:sz w:val="24"/>
                <w:szCs w:val="24"/>
              </w:rPr>
            </w:pPr>
          </w:p>
          <w:p w14:paraId="6FA06969" w14:textId="679A3A74" w:rsidR="00DF00A6" w:rsidRPr="00893A82" w:rsidRDefault="00DF00A6" w:rsidP="00DF00A6">
            <w:pPr>
              <w:spacing w:before="60" w:after="60"/>
              <w:ind w:left="30" w:right="-72"/>
              <w:rPr>
                <w:b/>
                <w:bCs/>
                <w:sz w:val="24"/>
                <w:szCs w:val="24"/>
              </w:rPr>
            </w:pPr>
            <w:r w:rsidRPr="00893A82">
              <w:rPr>
                <w:b/>
                <w:bCs/>
                <w:sz w:val="24"/>
                <w:szCs w:val="24"/>
              </w:rPr>
              <w:t xml:space="preserve">Pytanie nr </w:t>
            </w:r>
            <w:r w:rsidR="00961605" w:rsidRPr="00893A82">
              <w:rPr>
                <w:b/>
                <w:bCs/>
                <w:sz w:val="24"/>
                <w:szCs w:val="24"/>
              </w:rPr>
              <w:t>44</w:t>
            </w:r>
          </w:p>
          <w:p w14:paraId="1BDB7E6A" w14:textId="77777777" w:rsidR="008C480A" w:rsidRPr="00893A82" w:rsidRDefault="008C480A" w:rsidP="00471962">
            <w:pPr>
              <w:spacing w:after="120"/>
              <w:ind w:left="30" w:right="-72"/>
              <w:jc w:val="both"/>
              <w:rPr>
                <w:sz w:val="24"/>
                <w:szCs w:val="24"/>
              </w:rPr>
            </w:pPr>
            <w:r w:rsidRPr="00893A82">
              <w:rPr>
                <w:sz w:val="24"/>
                <w:szCs w:val="24"/>
              </w:rPr>
              <w:t>Wykonawca zwraca się z wnioskiem do Zamawiającego o dodanie zapisów do projektu umowy w § 11, mając na względzie zgodną z prawem i równorzędną relację łączącą Zamawiającego z Wykonawcą.</w:t>
            </w:r>
          </w:p>
          <w:p w14:paraId="4E8D6BCB" w14:textId="77777777" w:rsidR="008C480A" w:rsidRPr="00893A82" w:rsidRDefault="008C480A" w:rsidP="00471962">
            <w:pPr>
              <w:spacing w:after="120"/>
              <w:ind w:left="30" w:right="-72"/>
              <w:jc w:val="both"/>
              <w:rPr>
                <w:sz w:val="24"/>
                <w:szCs w:val="24"/>
              </w:rPr>
            </w:pPr>
            <w:r w:rsidRPr="00893A82">
              <w:rPr>
                <w:sz w:val="24"/>
                <w:szCs w:val="24"/>
              </w:rPr>
              <w:t>Zamawiający zapłaci Wykonawcy kary umowne za: odstąpienie od umowy lub jej rozwiązanie z powodu okoliczności, za które odpowiada Zamawiający, w wysokości 10 % wartości umowy.</w:t>
            </w:r>
          </w:p>
          <w:p w14:paraId="226D28EF" w14:textId="6CF0C69E" w:rsidR="008C480A" w:rsidRPr="00893A82" w:rsidRDefault="008C480A" w:rsidP="00471962">
            <w:pPr>
              <w:spacing w:after="120"/>
              <w:ind w:left="30" w:right="-72"/>
              <w:jc w:val="both"/>
              <w:rPr>
                <w:sz w:val="24"/>
                <w:szCs w:val="24"/>
              </w:rPr>
            </w:pPr>
            <w:r w:rsidRPr="00893A82">
              <w:rPr>
                <w:sz w:val="24"/>
                <w:szCs w:val="24"/>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w:t>
            </w:r>
            <w:r w:rsidR="00E326EE" w:rsidRPr="00893A82">
              <w:rPr>
                <w:sz w:val="24"/>
                <w:szCs w:val="24"/>
              </w:rPr>
              <w:br/>
            </w:r>
            <w:r w:rsidRPr="00893A82">
              <w:rPr>
                <w:sz w:val="24"/>
                <w:szCs w:val="24"/>
              </w:rPr>
              <w:t>za partnera, szanujące jego podstawowe prawa i pozwalające na zrównoważone i partnerskie relacje między zamawiającym i wykonawcą.</w:t>
            </w:r>
          </w:p>
          <w:p w14:paraId="7158F568" w14:textId="487A399A" w:rsidR="00DF00A6" w:rsidRPr="00893A82" w:rsidRDefault="00DF00A6" w:rsidP="00DF00A6">
            <w:pPr>
              <w:spacing w:after="40"/>
              <w:ind w:left="30" w:right="-72"/>
              <w:rPr>
                <w:sz w:val="24"/>
                <w:szCs w:val="24"/>
              </w:rPr>
            </w:pPr>
            <w:r w:rsidRPr="00893A82">
              <w:rPr>
                <w:b/>
                <w:bCs/>
                <w:sz w:val="24"/>
                <w:szCs w:val="24"/>
              </w:rPr>
              <w:t>Stanowisko (wyjaśnienie) Zamawiającego:</w:t>
            </w:r>
            <w:r w:rsidR="00F139EB" w:rsidRPr="00893A82">
              <w:rPr>
                <w:sz w:val="24"/>
                <w:szCs w:val="24"/>
              </w:rPr>
              <w:t xml:space="preserve"> Zgodnie z SWZ.</w:t>
            </w:r>
          </w:p>
          <w:p w14:paraId="50C818AA" w14:textId="77777777" w:rsidR="008C480A" w:rsidRPr="00893A82" w:rsidRDefault="008C480A" w:rsidP="00471962">
            <w:pPr>
              <w:spacing w:after="120"/>
              <w:ind w:left="30" w:right="-72"/>
              <w:jc w:val="both"/>
              <w:rPr>
                <w:sz w:val="24"/>
                <w:szCs w:val="24"/>
              </w:rPr>
            </w:pPr>
          </w:p>
          <w:p w14:paraId="58624E0E" w14:textId="77777777" w:rsidR="00F139EB" w:rsidRPr="00893A82" w:rsidRDefault="00F139EB" w:rsidP="00DF00A6">
            <w:pPr>
              <w:spacing w:before="60" w:after="60"/>
              <w:ind w:left="30" w:right="-72"/>
              <w:rPr>
                <w:b/>
                <w:bCs/>
                <w:sz w:val="24"/>
                <w:szCs w:val="24"/>
              </w:rPr>
            </w:pPr>
          </w:p>
          <w:p w14:paraId="77F8E70A" w14:textId="73E2A1B3" w:rsidR="00DF00A6" w:rsidRPr="00893A82" w:rsidRDefault="00DF00A6" w:rsidP="00DF00A6">
            <w:pPr>
              <w:spacing w:before="60" w:after="60"/>
              <w:ind w:left="30" w:right="-72"/>
              <w:rPr>
                <w:b/>
                <w:bCs/>
                <w:sz w:val="24"/>
                <w:szCs w:val="24"/>
              </w:rPr>
            </w:pPr>
            <w:r w:rsidRPr="00893A82">
              <w:rPr>
                <w:b/>
                <w:bCs/>
                <w:sz w:val="24"/>
                <w:szCs w:val="24"/>
              </w:rPr>
              <w:lastRenderedPageBreak/>
              <w:t xml:space="preserve">Pytanie nr </w:t>
            </w:r>
            <w:r w:rsidR="00961605" w:rsidRPr="00893A82">
              <w:rPr>
                <w:b/>
                <w:bCs/>
                <w:sz w:val="24"/>
                <w:szCs w:val="24"/>
              </w:rPr>
              <w:t>45</w:t>
            </w:r>
          </w:p>
          <w:p w14:paraId="13585290" w14:textId="77777777" w:rsidR="008C480A" w:rsidRPr="00893A82" w:rsidRDefault="008C480A" w:rsidP="00471962">
            <w:pPr>
              <w:spacing w:after="120"/>
              <w:ind w:left="30" w:right="-72"/>
              <w:jc w:val="both"/>
              <w:rPr>
                <w:sz w:val="24"/>
                <w:szCs w:val="24"/>
              </w:rPr>
            </w:pPr>
            <w:r w:rsidRPr="00893A82">
              <w:rPr>
                <w:sz w:val="24"/>
                <w:szCs w:val="24"/>
              </w:rPr>
              <w:t>Prosimy o wyjaśnienie czy Zamawiający wyrazi zgodę na dodanie do umowy sformułowania, iż „Zamawiający będzie składał zamówienia według bieżących potrzeb, przy czym wartość zamówienia jednostkowego nie powinna być mniejsza niż 300 zł. netto”?</w:t>
            </w:r>
          </w:p>
          <w:p w14:paraId="3E642472" w14:textId="77777777" w:rsidR="008C480A" w:rsidRPr="00893A82" w:rsidRDefault="008C480A" w:rsidP="00471962">
            <w:pPr>
              <w:spacing w:after="120"/>
              <w:ind w:left="30" w:right="-72"/>
              <w:jc w:val="both"/>
              <w:rPr>
                <w:sz w:val="24"/>
                <w:szCs w:val="24"/>
              </w:rPr>
            </w:pPr>
            <w:r w:rsidRPr="00893A82">
              <w:rPr>
                <w:sz w:val="24"/>
                <w:szCs w:val="24"/>
              </w:rPr>
              <w:t>Mając na względzie czynniki ekologiczne, chcielibyśmy dążyć do ograniczenia liczby opakowań, ilości listów przewozowych i faktur w formie papierowej.</w:t>
            </w:r>
          </w:p>
          <w:p w14:paraId="22D703DB" w14:textId="77777777" w:rsidR="008C480A" w:rsidRPr="00893A82" w:rsidRDefault="008C480A" w:rsidP="00471962">
            <w:pPr>
              <w:spacing w:after="120"/>
              <w:ind w:left="30" w:right="-72"/>
              <w:jc w:val="both"/>
              <w:rPr>
                <w:sz w:val="24"/>
                <w:szCs w:val="24"/>
              </w:rPr>
            </w:pPr>
            <w:r w:rsidRPr="00893A82">
              <w:rPr>
                <w:sz w:val="24"/>
                <w:szCs w:val="24"/>
              </w:rPr>
              <w:t>W związku z tym prosimy o ustanowienie minimalnej wartości zamówienia w kwocie 300 zł.</w:t>
            </w:r>
          </w:p>
          <w:p w14:paraId="63E0312D" w14:textId="7E8883A7" w:rsidR="00DF00A6" w:rsidRPr="00893A82" w:rsidRDefault="00DF00A6" w:rsidP="00DF00A6">
            <w:pPr>
              <w:spacing w:after="40"/>
              <w:ind w:left="30" w:right="-72"/>
              <w:rPr>
                <w:sz w:val="24"/>
                <w:szCs w:val="24"/>
              </w:rPr>
            </w:pPr>
            <w:r w:rsidRPr="00893A82">
              <w:rPr>
                <w:b/>
                <w:bCs/>
                <w:sz w:val="24"/>
                <w:szCs w:val="24"/>
              </w:rPr>
              <w:t>Stanowisko (wyjaśnienie) Zamawiającego:</w:t>
            </w:r>
            <w:r w:rsidR="00AE0178" w:rsidRPr="00893A82">
              <w:rPr>
                <w:sz w:val="24"/>
                <w:szCs w:val="24"/>
              </w:rPr>
              <w:t xml:space="preserve"> Zgodnie z SWZ.</w:t>
            </w:r>
          </w:p>
          <w:p w14:paraId="562FA24A" w14:textId="77777777" w:rsidR="00AE0178" w:rsidRPr="00893A82" w:rsidRDefault="00AE0178" w:rsidP="00DF00A6">
            <w:pPr>
              <w:spacing w:after="40"/>
              <w:ind w:left="30" w:right="-72"/>
              <w:rPr>
                <w:sz w:val="24"/>
                <w:szCs w:val="24"/>
              </w:rPr>
            </w:pPr>
          </w:p>
          <w:p w14:paraId="22C45B41" w14:textId="14E82834" w:rsidR="00DF00A6" w:rsidRPr="00893A82" w:rsidRDefault="00DF00A6" w:rsidP="00DF00A6">
            <w:pPr>
              <w:spacing w:before="60" w:after="60"/>
              <w:ind w:left="30" w:right="-72"/>
              <w:rPr>
                <w:b/>
                <w:bCs/>
                <w:sz w:val="24"/>
                <w:szCs w:val="24"/>
              </w:rPr>
            </w:pPr>
            <w:r w:rsidRPr="00893A82">
              <w:rPr>
                <w:b/>
                <w:bCs/>
                <w:sz w:val="24"/>
                <w:szCs w:val="24"/>
              </w:rPr>
              <w:t xml:space="preserve">Pytanie nr </w:t>
            </w:r>
            <w:r w:rsidR="00961605" w:rsidRPr="00893A82">
              <w:rPr>
                <w:b/>
                <w:bCs/>
                <w:sz w:val="24"/>
                <w:szCs w:val="24"/>
              </w:rPr>
              <w:t>46</w:t>
            </w:r>
          </w:p>
          <w:p w14:paraId="69D3D8B7" w14:textId="77777777" w:rsidR="008C480A" w:rsidRPr="00893A82" w:rsidRDefault="008C480A" w:rsidP="00471962">
            <w:pPr>
              <w:spacing w:after="120"/>
              <w:ind w:left="30" w:right="-72"/>
              <w:jc w:val="both"/>
              <w:rPr>
                <w:sz w:val="24"/>
                <w:szCs w:val="24"/>
              </w:rPr>
            </w:pPr>
            <w:r w:rsidRPr="00893A82">
              <w:rPr>
                <w:sz w:val="24"/>
                <w:szCs w:val="24"/>
              </w:rPr>
              <w:t>W związku z zapisem art. 433 ustawy z dnia 11 września 2019 r. Prawo zamówień publicznych, zwracamy się z prośbą o zmodyfikowanie zapisów § 6 w taki sposób aby kary umowne były naliczane za „zwłokę” a nie „opóźnienie” jak to zostało sformułowane.</w:t>
            </w:r>
          </w:p>
          <w:p w14:paraId="2460AD41" w14:textId="3F058A4E" w:rsidR="00AE0178" w:rsidRPr="00893A82" w:rsidRDefault="00DF00A6" w:rsidP="00AE0178">
            <w:pPr>
              <w:spacing w:after="40"/>
              <w:ind w:left="30" w:right="-72"/>
              <w:jc w:val="both"/>
              <w:rPr>
                <w:b/>
                <w:bCs/>
                <w:sz w:val="22"/>
                <w:szCs w:val="22"/>
              </w:rPr>
            </w:pPr>
            <w:r w:rsidRPr="00893A82">
              <w:rPr>
                <w:b/>
                <w:bCs/>
                <w:sz w:val="24"/>
                <w:szCs w:val="24"/>
              </w:rPr>
              <w:t>Stanowisko (wyjaśnienie) Zamawiającego:</w:t>
            </w:r>
            <w:r w:rsidR="00AE0178" w:rsidRPr="00893A82">
              <w:rPr>
                <w:sz w:val="24"/>
                <w:szCs w:val="24"/>
              </w:rPr>
              <w:t xml:space="preserve"> Zamawiający wyraża zgodę na modyfikację </w:t>
            </w:r>
            <w:r w:rsidR="00AE0178" w:rsidRPr="00893A82">
              <w:rPr>
                <w:sz w:val="24"/>
                <w:szCs w:val="24"/>
              </w:rPr>
              <w:br/>
              <w:t>i zastąpienie słów opóźnienie na zwłokę.</w:t>
            </w:r>
          </w:p>
          <w:p w14:paraId="7F2DCB6E" w14:textId="77777777" w:rsidR="008C480A" w:rsidRPr="00893A82" w:rsidRDefault="008C480A" w:rsidP="00471962">
            <w:pPr>
              <w:spacing w:after="120"/>
              <w:ind w:left="30" w:right="-72"/>
              <w:jc w:val="both"/>
              <w:rPr>
                <w:sz w:val="24"/>
                <w:szCs w:val="24"/>
              </w:rPr>
            </w:pPr>
          </w:p>
          <w:p w14:paraId="4E21C17F" w14:textId="00B3B062" w:rsidR="00DF00A6" w:rsidRPr="00893A82" w:rsidRDefault="00DF00A6" w:rsidP="00DF00A6">
            <w:pPr>
              <w:spacing w:before="60" w:after="60"/>
              <w:ind w:left="30" w:right="-72"/>
              <w:rPr>
                <w:b/>
                <w:bCs/>
                <w:sz w:val="24"/>
                <w:szCs w:val="24"/>
              </w:rPr>
            </w:pPr>
            <w:r w:rsidRPr="00893A82">
              <w:rPr>
                <w:b/>
                <w:bCs/>
                <w:sz w:val="24"/>
                <w:szCs w:val="24"/>
              </w:rPr>
              <w:t xml:space="preserve">Pytanie nr </w:t>
            </w:r>
            <w:r w:rsidR="00961605" w:rsidRPr="00893A82">
              <w:rPr>
                <w:b/>
                <w:bCs/>
                <w:sz w:val="24"/>
                <w:szCs w:val="24"/>
              </w:rPr>
              <w:t>47</w:t>
            </w:r>
          </w:p>
          <w:p w14:paraId="0585B68F" w14:textId="6AC65E13" w:rsidR="008C480A" w:rsidRPr="00893A82" w:rsidRDefault="008C480A" w:rsidP="00471962">
            <w:pPr>
              <w:spacing w:after="120"/>
              <w:ind w:left="30" w:right="-72"/>
              <w:jc w:val="both"/>
              <w:rPr>
                <w:sz w:val="24"/>
                <w:szCs w:val="24"/>
              </w:rPr>
            </w:pPr>
            <w:r w:rsidRPr="00893A82">
              <w:rPr>
                <w:sz w:val="24"/>
                <w:szCs w:val="24"/>
              </w:rPr>
              <w:t xml:space="preserve">Wykonawca zwraca się z wnioskiem do Zamawiającego o dokonanie modyfikacji zapisów </w:t>
            </w:r>
            <w:r w:rsidR="00E326EE" w:rsidRPr="00893A82">
              <w:rPr>
                <w:sz w:val="24"/>
                <w:szCs w:val="24"/>
              </w:rPr>
              <w:br/>
            </w:r>
            <w:r w:rsidRPr="00893A82">
              <w:rPr>
                <w:sz w:val="24"/>
                <w:szCs w:val="24"/>
              </w:rPr>
              <w:t xml:space="preserve">do projektu umowy w § 11 ust.2 pkt 1) i 2) poprzez zmniejszenie wysokości kar umownych </w:t>
            </w:r>
            <w:r w:rsidR="00E326EE" w:rsidRPr="00893A82">
              <w:rPr>
                <w:sz w:val="24"/>
                <w:szCs w:val="24"/>
              </w:rPr>
              <w:br/>
            </w:r>
            <w:r w:rsidRPr="00893A82">
              <w:rPr>
                <w:sz w:val="24"/>
                <w:szCs w:val="24"/>
              </w:rPr>
              <w:t>na następujące:</w:t>
            </w:r>
          </w:p>
          <w:p w14:paraId="75B9511B" w14:textId="77777777" w:rsidR="008C480A" w:rsidRPr="00893A82" w:rsidRDefault="008C480A" w:rsidP="00471962">
            <w:pPr>
              <w:spacing w:after="120"/>
              <w:ind w:left="30" w:right="-72"/>
              <w:jc w:val="both"/>
              <w:rPr>
                <w:sz w:val="24"/>
                <w:szCs w:val="24"/>
              </w:rPr>
            </w:pPr>
            <w:r w:rsidRPr="00893A82">
              <w:rPr>
                <w:sz w:val="24"/>
                <w:szCs w:val="24"/>
              </w:rPr>
              <w:t>1. W przypadku zwłoki Wykonawcy w dostawie zamówionego Asortymentu, Zamawiającemu może naliczyć Wykonawcy karę umowną w wysokości 0,5% wartości zamówionego towaru (w danym jednostkowym zapotrzebowaniu), jednak nie mniej niż 10,00 zł, za każdy dzień opóźnienia, ponad termin określony umową.</w:t>
            </w:r>
          </w:p>
          <w:p w14:paraId="61696BBF" w14:textId="5713EDB8" w:rsidR="008C480A" w:rsidRPr="00893A82" w:rsidRDefault="008C480A" w:rsidP="00471962">
            <w:pPr>
              <w:spacing w:after="120"/>
              <w:ind w:left="30" w:right="-72"/>
              <w:jc w:val="both"/>
              <w:rPr>
                <w:sz w:val="24"/>
                <w:szCs w:val="24"/>
              </w:rPr>
            </w:pPr>
            <w:r w:rsidRPr="00893A82">
              <w:rPr>
                <w:sz w:val="24"/>
                <w:szCs w:val="24"/>
              </w:rPr>
              <w:t xml:space="preserve">2. W przypadku zwłoki Wykonawcy, w dostawie towaru pełnowartościowego, po zgłoszeniu reklamacji przez Zamawiającego, Zamawiający może naliczyć Wykonawcy karę umowna </w:t>
            </w:r>
            <w:r w:rsidR="00E326EE" w:rsidRPr="00893A82">
              <w:rPr>
                <w:sz w:val="24"/>
                <w:szCs w:val="24"/>
              </w:rPr>
              <w:br/>
            </w:r>
            <w:r w:rsidRPr="00893A82">
              <w:rPr>
                <w:sz w:val="24"/>
                <w:szCs w:val="24"/>
              </w:rPr>
              <w:t>w wysokości 0,2% wartości zareklamowanego towaru (z danego jednostkowego zapotrzebowania), jednak nie mniej niż 8,00 zł, za każdy dzień oczekiwania na wymianę, ponad termin określony umową.</w:t>
            </w:r>
          </w:p>
          <w:p w14:paraId="245770CE" w14:textId="77777777" w:rsidR="008C480A" w:rsidRPr="00893A82" w:rsidRDefault="008C480A" w:rsidP="00471962">
            <w:pPr>
              <w:spacing w:after="120"/>
              <w:ind w:left="30" w:right="-72"/>
              <w:jc w:val="both"/>
              <w:rPr>
                <w:sz w:val="24"/>
                <w:szCs w:val="24"/>
              </w:rPr>
            </w:pPr>
            <w:r w:rsidRPr="00893A82">
              <w:rPr>
                <w:sz w:val="24"/>
                <w:szCs w:val="24"/>
              </w:rPr>
              <w:t>Wprawdzie nie istnieją przepisy regulujące wysokości kar umownych, jednak przy ustaleniu wysokości kar Zamawiający powinien opierać się na zasadzie równości i ekwiwalentności stron, a tym samym wymagać od Wykonawcy płacenia kar w takiej samej lub nieznacznie wyższej wysokości, w jakiej sam Zamawiający może ewentualnie płacić za zwłokę w</w:t>
            </w:r>
          </w:p>
          <w:p w14:paraId="498F5053" w14:textId="77777777" w:rsidR="008C480A" w:rsidRPr="00893A82" w:rsidRDefault="008C480A" w:rsidP="00471962">
            <w:pPr>
              <w:spacing w:after="120"/>
              <w:ind w:left="30" w:right="-72"/>
              <w:jc w:val="both"/>
              <w:rPr>
                <w:sz w:val="24"/>
                <w:szCs w:val="24"/>
              </w:rPr>
            </w:pPr>
            <w:r w:rsidRPr="00893A82">
              <w:rPr>
                <w:sz w:val="24"/>
                <w:szCs w:val="24"/>
              </w:rPr>
              <w:t>płaceniu za towar.</w:t>
            </w:r>
          </w:p>
          <w:p w14:paraId="1A09508E" w14:textId="6436B14F" w:rsidR="008C480A" w:rsidRPr="00893A82" w:rsidRDefault="008C480A" w:rsidP="00471962">
            <w:pPr>
              <w:spacing w:after="120"/>
              <w:ind w:left="30" w:right="-72"/>
              <w:jc w:val="both"/>
              <w:rPr>
                <w:sz w:val="24"/>
                <w:szCs w:val="24"/>
              </w:rPr>
            </w:pPr>
            <w:r w:rsidRPr="00893A82">
              <w:rPr>
                <w:sz w:val="24"/>
                <w:szCs w:val="24"/>
              </w:rPr>
              <w:t xml:space="preserve">Zamawiający nie powinien wykorzystywać swojej dominującej pozycji ustalając wysokość kar umownych. Kary umowne powinny mieć charakter dyscyplinujący w stosunku </w:t>
            </w:r>
            <w:r w:rsidR="00E326EE" w:rsidRPr="00893A82">
              <w:rPr>
                <w:sz w:val="24"/>
                <w:szCs w:val="24"/>
              </w:rPr>
              <w:br/>
            </w:r>
            <w:r w:rsidRPr="00893A82">
              <w:rPr>
                <w:sz w:val="24"/>
                <w:szCs w:val="24"/>
              </w:rPr>
              <w:t xml:space="preserve">do Wykonawcy, a nie prowadzić do wzbogacenia się Zamawiającego, a taką funkcję zaczynają pełnić w momencie, gdy okazuje się, iż wartość kary umownej może przekroczyć wartość zapłaty należną Wykonawcy za dostarczony towar. W tym miejscu należy przywołać treść </w:t>
            </w:r>
            <w:r w:rsidR="00E326EE" w:rsidRPr="00893A82">
              <w:rPr>
                <w:sz w:val="24"/>
                <w:szCs w:val="24"/>
              </w:rPr>
              <w:br/>
            </w:r>
            <w:r w:rsidRPr="00893A82">
              <w:rPr>
                <w:sz w:val="24"/>
                <w:szCs w:val="24"/>
              </w:rPr>
              <w:t xml:space="preserve">art. 484 § 2 Kodeksu cywilnego, który stanowi, iż w przypadku, gdy zobowiązanie zostało wykonane w znacznej części dłużnik może żądać zmniejszenia kary umownej, to samo dotyczy przypadku, gdy kara jest rażąco wygórowana. Dlatego też w przypadku braku zgody Zamawiającego na zmniejszenie kar umownych w momencie, gdy będą one naliczane, Wykonawca będzie zmuszony podjąć odpowiednie kroki prawne celem miarkowania tych kar, </w:t>
            </w:r>
            <w:r w:rsidRPr="00893A82">
              <w:rPr>
                <w:sz w:val="24"/>
                <w:szCs w:val="24"/>
              </w:rPr>
              <w:lastRenderedPageBreak/>
              <w:t>a co za tym idzie ochrony swoich interesów.</w:t>
            </w:r>
          </w:p>
          <w:p w14:paraId="7264073D" w14:textId="2F6605DD" w:rsidR="008C480A" w:rsidRPr="00893A82" w:rsidRDefault="008C480A" w:rsidP="00471962">
            <w:pPr>
              <w:spacing w:after="40"/>
              <w:ind w:left="30" w:right="-72"/>
              <w:rPr>
                <w:sz w:val="24"/>
                <w:szCs w:val="24"/>
              </w:rPr>
            </w:pPr>
            <w:r w:rsidRPr="00893A82">
              <w:rPr>
                <w:b/>
                <w:bCs/>
                <w:sz w:val="24"/>
                <w:szCs w:val="24"/>
              </w:rPr>
              <w:t>Stanowisko (wyjaśnienie) Zamawiającego:</w:t>
            </w:r>
            <w:r w:rsidR="00893A82" w:rsidRPr="00893A82">
              <w:rPr>
                <w:b/>
                <w:bCs/>
                <w:sz w:val="24"/>
                <w:szCs w:val="24"/>
              </w:rPr>
              <w:t xml:space="preserve"> </w:t>
            </w:r>
            <w:r w:rsidR="00893A82" w:rsidRPr="00893A82">
              <w:rPr>
                <w:sz w:val="24"/>
                <w:szCs w:val="24"/>
              </w:rPr>
              <w:t>Zgodnie z SWZ.</w:t>
            </w:r>
          </w:p>
          <w:p w14:paraId="02769D16" w14:textId="0008F4F1" w:rsidR="008C480A" w:rsidRPr="00893A82" w:rsidRDefault="008C480A" w:rsidP="00471962">
            <w:pPr>
              <w:spacing w:after="60"/>
              <w:ind w:left="30" w:right="-72"/>
              <w:jc w:val="both"/>
              <w:rPr>
                <w:sz w:val="24"/>
                <w:szCs w:val="24"/>
                <w:highlight w:val="darkGray"/>
              </w:rPr>
            </w:pPr>
          </w:p>
        </w:tc>
      </w:tr>
      <w:tr w:rsidR="008C480A" w:rsidRPr="00C660AB" w14:paraId="6A5504F3" w14:textId="77777777" w:rsidTr="00471962">
        <w:tc>
          <w:tcPr>
            <w:tcW w:w="9356" w:type="dxa"/>
            <w:shd w:val="clear" w:color="auto" w:fill="auto"/>
          </w:tcPr>
          <w:p w14:paraId="70C4D871" w14:textId="6E73F68A" w:rsidR="008C480A" w:rsidRPr="00C660AB" w:rsidRDefault="008C480A" w:rsidP="00471962">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48</w:t>
            </w:r>
          </w:p>
          <w:p w14:paraId="4AB05FD6" w14:textId="213D09FB" w:rsidR="008C480A" w:rsidRPr="00C660AB" w:rsidRDefault="008C480A" w:rsidP="00471962">
            <w:pPr>
              <w:spacing w:after="120"/>
              <w:ind w:left="30" w:right="-72"/>
              <w:jc w:val="both"/>
              <w:rPr>
                <w:sz w:val="24"/>
                <w:szCs w:val="24"/>
              </w:rPr>
            </w:pPr>
            <w:r w:rsidRPr="00C660AB">
              <w:rPr>
                <w:sz w:val="24"/>
                <w:szCs w:val="24"/>
              </w:rPr>
              <w:t xml:space="preserve">Czy Zamawiający wymaga w przedmiocie zamówienia (zadanie nr 6, pozycje: 1, 2, 3): przedłożenia kart produktowych / kart technicznych, wystawionych przez producenta, które będą jawne dla Zamawiającego oraz innych ewentualnych wykonawców i staną </w:t>
            </w:r>
            <w:r w:rsidR="00E326EE">
              <w:rPr>
                <w:sz w:val="24"/>
                <w:szCs w:val="24"/>
              </w:rPr>
              <w:br/>
            </w:r>
            <w:r w:rsidRPr="00C660AB">
              <w:rPr>
                <w:sz w:val="24"/>
                <w:szCs w:val="24"/>
              </w:rPr>
              <w:t>się potwierdzeniem wymogów zawartych w SIWZ? Należy nadmienić, że karta produktowa / techniczna</w:t>
            </w:r>
          </w:p>
          <w:p w14:paraId="6B596716" w14:textId="2C965903" w:rsidR="008C480A" w:rsidRDefault="008C480A" w:rsidP="00471962">
            <w:pPr>
              <w:spacing w:after="120"/>
              <w:ind w:left="30" w:right="-72"/>
              <w:jc w:val="both"/>
              <w:rPr>
                <w:sz w:val="24"/>
                <w:szCs w:val="24"/>
              </w:rPr>
            </w:pPr>
            <w:r w:rsidRPr="00C660AB">
              <w:rPr>
                <w:sz w:val="24"/>
                <w:szCs w:val="24"/>
              </w:rPr>
              <w:t>stwierdza obecność wszystkich elementów składowych produktu, jak również posiada zapis mówiący o poziomie chłonności produktu, zbadany według standardów normy ISO 11948.</w:t>
            </w:r>
          </w:p>
          <w:p w14:paraId="503942B4" w14:textId="2D3ABADA" w:rsidR="00DF00A6" w:rsidRPr="00EA04B5" w:rsidRDefault="00DF00A6" w:rsidP="00DF00A6">
            <w:pPr>
              <w:spacing w:after="40"/>
              <w:ind w:left="30" w:right="-72"/>
              <w:rPr>
                <w:sz w:val="24"/>
                <w:szCs w:val="24"/>
              </w:rPr>
            </w:pPr>
            <w:r w:rsidRPr="00C660AB">
              <w:rPr>
                <w:b/>
                <w:bCs/>
                <w:sz w:val="24"/>
                <w:szCs w:val="24"/>
              </w:rPr>
              <w:t>Stanowisko (wyjaśnienie) Zamawiającego:</w:t>
            </w:r>
            <w:r w:rsidR="00EA04B5">
              <w:rPr>
                <w:sz w:val="24"/>
                <w:szCs w:val="24"/>
              </w:rPr>
              <w:t xml:space="preserve"> </w:t>
            </w:r>
            <w:r w:rsidR="00374E14">
              <w:rPr>
                <w:sz w:val="24"/>
                <w:szCs w:val="24"/>
              </w:rPr>
              <w:t>Zamawiający nie wymaga, zgodnie z zapisami SWZ.</w:t>
            </w:r>
          </w:p>
          <w:p w14:paraId="1EE19C63" w14:textId="77777777" w:rsidR="00DF00A6" w:rsidRPr="00C660AB" w:rsidRDefault="00DF00A6" w:rsidP="00471962">
            <w:pPr>
              <w:spacing w:after="120"/>
              <w:ind w:left="30" w:right="-72"/>
              <w:jc w:val="both"/>
              <w:rPr>
                <w:sz w:val="24"/>
                <w:szCs w:val="24"/>
              </w:rPr>
            </w:pPr>
          </w:p>
          <w:p w14:paraId="03A99907" w14:textId="61C6904F"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49</w:t>
            </w:r>
          </w:p>
          <w:p w14:paraId="7C5A03F1" w14:textId="36AC00F5" w:rsidR="008C480A" w:rsidRDefault="008C480A" w:rsidP="00471962">
            <w:pPr>
              <w:spacing w:after="120"/>
              <w:ind w:left="30" w:right="-72"/>
              <w:jc w:val="both"/>
              <w:rPr>
                <w:sz w:val="24"/>
                <w:szCs w:val="24"/>
              </w:rPr>
            </w:pPr>
            <w:r w:rsidRPr="00C660AB">
              <w:rPr>
                <w:sz w:val="24"/>
                <w:szCs w:val="24"/>
              </w:rPr>
              <w:t xml:space="preserve">Czy Zamawiający dopuści w przedmiocie zamówienia (zadanie nr 6, pozycje: 1, 2, 3): pieluchomajtki dla dorosłych posiadające co najmniej jeden ściągacz taliowy i ustanowi to jako wymóg minimalny? Nasze produkty wyposażone są w jeden ściągacz taliowy, gdyż posiadają elastyczne boki produktów oraz elastyczne zapięcia, które odpowiadają funkcjom przedniego ściągacza. Dodatkowo brak ściągacza taliowego z przodu jest korzyścią dla pacjentów </w:t>
            </w:r>
            <w:r w:rsidR="00E326EE">
              <w:rPr>
                <w:sz w:val="24"/>
                <w:szCs w:val="24"/>
              </w:rPr>
              <w:br/>
            </w:r>
            <w:r w:rsidRPr="00C660AB">
              <w:rPr>
                <w:sz w:val="24"/>
                <w:szCs w:val="24"/>
              </w:rPr>
              <w:t xml:space="preserve">z nadwagą, gdyż nie powoduje to obtarć w okolicach podbrzusza. Zastosowanie </w:t>
            </w:r>
            <w:r w:rsidR="00E326EE">
              <w:rPr>
                <w:sz w:val="24"/>
                <w:szCs w:val="24"/>
              </w:rPr>
              <w:br/>
            </w:r>
            <w:r w:rsidRPr="00C660AB">
              <w:rPr>
                <w:sz w:val="24"/>
                <w:szCs w:val="24"/>
              </w:rPr>
              <w:t xml:space="preserve">w pieluchomajtce jednego ściągacza taliowego, pozwala na idealne dopasowanie produktu </w:t>
            </w:r>
            <w:r w:rsidR="00E326EE">
              <w:rPr>
                <w:sz w:val="24"/>
                <w:szCs w:val="24"/>
              </w:rPr>
              <w:br/>
            </w:r>
            <w:r w:rsidRPr="00C660AB">
              <w:rPr>
                <w:sz w:val="24"/>
                <w:szCs w:val="24"/>
              </w:rPr>
              <w:t xml:space="preserve">do ciała pacjenta, co wpływa na komfort osoby potrzebującej pomocy. </w:t>
            </w:r>
          </w:p>
          <w:p w14:paraId="2E6D0346" w14:textId="752DFF94" w:rsidR="00DF00A6" w:rsidRPr="00374E14" w:rsidRDefault="00DF00A6" w:rsidP="00DF00A6">
            <w:pPr>
              <w:spacing w:after="40"/>
              <w:ind w:left="30" w:right="-72"/>
              <w:rPr>
                <w:sz w:val="24"/>
                <w:szCs w:val="24"/>
              </w:rPr>
            </w:pPr>
            <w:r w:rsidRPr="00C660AB">
              <w:rPr>
                <w:b/>
                <w:bCs/>
                <w:sz w:val="24"/>
                <w:szCs w:val="24"/>
              </w:rPr>
              <w:t>Stanowisko (wyjaśnienie) Zamawiającego:</w:t>
            </w:r>
            <w:r w:rsidR="00374E14">
              <w:rPr>
                <w:sz w:val="24"/>
                <w:szCs w:val="24"/>
              </w:rPr>
              <w:t xml:space="preserve"> Zgodnie z zapisami SWZ.</w:t>
            </w:r>
          </w:p>
          <w:p w14:paraId="4D75FE10" w14:textId="77777777" w:rsidR="00DF00A6" w:rsidRPr="00C660AB" w:rsidRDefault="00DF00A6" w:rsidP="00471962">
            <w:pPr>
              <w:spacing w:after="120"/>
              <w:ind w:left="30" w:right="-72"/>
              <w:jc w:val="both"/>
              <w:rPr>
                <w:sz w:val="24"/>
                <w:szCs w:val="24"/>
              </w:rPr>
            </w:pPr>
          </w:p>
          <w:p w14:paraId="1C605BB1" w14:textId="6F040F95"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50</w:t>
            </w:r>
          </w:p>
          <w:p w14:paraId="1AAE3C60" w14:textId="7FAD799D" w:rsidR="008C480A" w:rsidRDefault="008C480A" w:rsidP="00471962">
            <w:pPr>
              <w:spacing w:after="120"/>
              <w:ind w:left="30" w:right="-72"/>
              <w:jc w:val="both"/>
              <w:rPr>
                <w:sz w:val="24"/>
                <w:szCs w:val="24"/>
              </w:rPr>
            </w:pPr>
            <w:r w:rsidRPr="00C660AB">
              <w:rPr>
                <w:sz w:val="24"/>
                <w:szCs w:val="24"/>
              </w:rPr>
              <w:t xml:space="preserve">Czy Zamawiający dopuści w przedmiocie zamówienia (zadanie nr 6, pozycje: 1, 2, 3): pieluchomajtki dla dorosłych wyposażone w barierki wewnętrzne skierowane do wewnątrz produktu? Barierki boczne wraz z falbankami bocznymi są głównym elementem idealnego dopasowania produktu do ciała pacjenta. Powinny znajdować się w pachwinach, aby w jak największym stopniu uszczelnić miejsce krocza przed wyciekami. Falbanki wewnętrze skierowane do wewnątrz tworzą natomiast dodatkowe zabezpieczenie przy obfitych mikcjach pacjenta, dochodzących nawet do 300 ml przy jednorazowym oddaniu moczu. Podczas napełniania pieluchomajtki moczem, falbanki boczne skierowane do wewnątrz unoszą </w:t>
            </w:r>
            <w:r w:rsidR="00E326EE">
              <w:rPr>
                <w:sz w:val="24"/>
                <w:szCs w:val="24"/>
              </w:rPr>
              <w:br/>
            </w:r>
            <w:r w:rsidRPr="00C660AB">
              <w:rPr>
                <w:sz w:val="24"/>
                <w:szCs w:val="24"/>
              </w:rPr>
              <w:t xml:space="preserve">się, tworząc rynnę, która kieruje mocz do centralnej części wkładu chłonnego, gdzie ulega szybszej absorpcji. Taki system mocowania falbanek jest stosowany przez większość producentów, gdyż zapewnia lepszą ochronę przed wyciekaniem w porównaniu z falbankami skierowanymi na zewnątrz produktu. </w:t>
            </w:r>
          </w:p>
          <w:p w14:paraId="120CB467" w14:textId="5C01DBB6" w:rsidR="00DF00A6" w:rsidRPr="00374E14" w:rsidRDefault="00DF00A6" w:rsidP="00DF00A6">
            <w:pPr>
              <w:spacing w:after="40"/>
              <w:ind w:left="30" w:right="-72"/>
              <w:rPr>
                <w:sz w:val="24"/>
                <w:szCs w:val="24"/>
              </w:rPr>
            </w:pPr>
            <w:r w:rsidRPr="00C660AB">
              <w:rPr>
                <w:b/>
                <w:bCs/>
                <w:sz w:val="24"/>
                <w:szCs w:val="24"/>
              </w:rPr>
              <w:t>Stanowisko (wyjaśnienie) Zamawiającego:</w:t>
            </w:r>
            <w:r w:rsidR="00374E14">
              <w:rPr>
                <w:sz w:val="24"/>
                <w:szCs w:val="24"/>
              </w:rPr>
              <w:t xml:space="preserve"> Zgodnie z zapisami SWZ.</w:t>
            </w:r>
          </w:p>
          <w:p w14:paraId="0C8B30D0" w14:textId="77777777" w:rsidR="00DF00A6" w:rsidRPr="00C660AB" w:rsidRDefault="00DF00A6" w:rsidP="00471962">
            <w:pPr>
              <w:spacing w:after="120"/>
              <w:ind w:left="30" w:right="-72"/>
              <w:jc w:val="both"/>
              <w:rPr>
                <w:sz w:val="24"/>
                <w:szCs w:val="24"/>
              </w:rPr>
            </w:pPr>
          </w:p>
          <w:p w14:paraId="37AA46FB" w14:textId="0C0D983C"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51</w:t>
            </w:r>
          </w:p>
          <w:p w14:paraId="568457DE" w14:textId="6683E0F1" w:rsidR="008C480A" w:rsidRPr="00C660AB" w:rsidRDefault="008C480A" w:rsidP="00471962">
            <w:pPr>
              <w:spacing w:after="120"/>
              <w:ind w:left="30" w:right="-72"/>
              <w:jc w:val="both"/>
              <w:rPr>
                <w:sz w:val="24"/>
                <w:szCs w:val="24"/>
              </w:rPr>
            </w:pPr>
            <w:r w:rsidRPr="00C660AB">
              <w:rPr>
                <w:sz w:val="24"/>
                <w:szCs w:val="24"/>
              </w:rPr>
              <w:t xml:space="preserve">Czy Zamawiający dopuści w przedmiocie zamówienia (zadanie nr 6, pozycja: 1): złożenie oferty na pieluchomajtki dla dorosłych o chłonności co najmniej 2400g? Znikoma różnica pomiędzy oczekiwaną przez zamawiającego chłonnością wyrobu tj. 2600g, a chłonnością </w:t>
            </w:r>
            <w:r w:rsidRPr="00C660AB">
              <w:rPr>
                <w:sz w:val="24"/>
                <w:szCs w:val="24"/>
              </w:rPr>
              <w:lastRenderedPageBreak/>
              <w:t>oferowanego produktu tj. co najmniej 2400g w żaden sposób nie wpływa na</w:t>
            </w:r>
          </w:p>
          <w:p w14:paraId="2E2BD48A" w14:textId="3D1F683B" w:rsidR="008C480A" w:rsidRDefault="008C480A" w:rsidP="00471962">
            <w:pPr>
              <w:spacing w:after="120"/>
              <w:ind w:left="30" w:right="-72"/>
              <w:jc w:val="both"/>
              <w:rPr>
                <w:sz w:val="24"/>
                <w:szCs w:val="24"/>
              </w:rPr>
            </w:pPr>
            <w:r w:rsidRPr="00C660AB">
              <w:rPr>
                <w:sz w:val="24"/>
                <w:szCs w:val="24"/>
              </w:rPr>
              <w:t xml:space="preserve">komfort oraz funkcjonalność użytkowania wyrobu oraz nie zwiększa ilości używanych produktów. Chcielibyśmy również nadmienić, iż wg. międzynarodowego standardu ISO 15621 pkt 7.5.4 na podstawie niepublikowanych badań przeprowadzonych w Szpitalach wynika, </w:t>
            </w:r>
            <w:r w:rsidR="00E326EE">
              <w:rPr>
                <w:sz w:val="24"/>
                <w:szCs w:val="24"/>
              </w:rPr>
              <w:br/>
            </w:r>
            <w:r w:rsidRPr="00C660AB">
              <w:rPr>
                <w:sz w:val="24"/>
                <w:szCs w:val="24"/>
              </w:rPr>
              <w:t>że użytkownik nie jest w stanie zauważyć różnicy w zdolności pochłaniania mniejszej niż 30%, przy wykonywaniu pomiaru zgodnie z metodą badań przedstawioną w ISO 11948 - czyli w tym przypadku dla pacjenta niezauważalna jest różnica: 200g.</w:t>
            </w:r>
          </w:p>
          <w:p w14:paraId="5879CF17" w14:textId="585AB6CF" w:rsidR="00DF00A6" w:rsidRPr="00374E14" w:rsidRDefault="00DF00A6" w:rsidP="00DF00A6">
            <w:pPr>
              <w:spacing w:after="40"/>
              <w:ind w:left="30" w:right="-72"/>
              <w:rPr>
                <w:sz w:val="24"/>
                <w:szCs w:val="24"/>
              </w:rPr>
            </w:pPr>
            <w:r w:rsidRPr="00C660AB">
              <w:rPr>
                <w:b/>
                <w:bCs/>
                <w:sz w:val="24"/>
                <w:szCs w:val="24"/>
              </w:rPr>
              <w:t>Stanowisko (wyjaśnienie) Zamawiającego:</w:t>
            </w:r>
            <w:r w:rsidR="00374E14">
              <w:rPr>
                <w:sz w:val="24"/>
                <w:szCs w:val="24"/>
              </w:rPr>
              <w:t xml:space="preserve"> Zgodnie z zapisami SWZ.</w:t>
            </w:r>
          </w:p>
          <w:p w14:paraId="3F79B4D5" w14:textId="77777777" w:rsidR="00961605" w:rsidRDefault="00961605" w:rsidP="00DF00A6">
            <w:pPr>
              <w:spacing w:before="60" w:after="60"/>
              <w:ind w:left="30" w:right="-72"/>
              <w:rPr>
                <w:b/>
                <w:bCs/>
                <w:sz w:val="24"/>
                <w:szCs w:val="24"/>
              </w:rPr>
            </w:pPr>
          </w:p>
          <w:p w14:paraId="76399A9E" w14:textId="40D4D199"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52</w:t>
            </w:r>
          </w:p>
          <w:p w14:paraId="34A8CB8C" w14:textId="78EE845C" w:rsidR="008C480A" w:rsidRDefault="008C480A" w:rsidP="00471962">
            <w:pPr>
              <w:spacing w:after="120"/>
              <w:ind w:left="30" w:right="-72"/>
              <w:jc w:val="both"/>
              <w:rPr>
                <w:sz w:val="24"/>
                <w:szCs w:val="24"/>
              </w:rPr>
            </w:pPr>
            <w:r w:rsidRPr="00C660AB">
              <w:rPr>
                <w:sz w:val="24"/>
                <w:szCs w:val="24"/>
              </w:rPr>
              <w:t xml:space="preserve">Czy Zamawiający wymaga w przedmiocie zamówienia (zadanie nr 6, pozycje: 1, 2, 3): pieluchomajtek posiadających system szybkiego wchłaniania (Feel Dry, EDS lub inny), który umożliwia maksymalnie szybkie wchłanianie moczu do środka produktu oraz utrzymuje wilgoć z dala od skóry pacjenta? Należy podkreślić, że powyższe rozwiązania technologiczne charakteryzują produkty o wysokich standardach jakościowych i zapewniają pacjentom maksymalną ochronę. Dodatkowo korzystnie wpływają na finanse Zamawiającego, </w:t>
            </w:r>
            <w:r w:rsidR="00E326EE">
              <w:rPr>
                <w:sz w:val="24"/>
                <w:szCs w:val="24"/>
              </w:rPr>
              <w:br/>
            </w:r>
            <w:r w:rsidRPr="00C660AB">
              <w:rPr>
                <w:sz w:val="24"/>
                <w:szCs w:val="24"/>
              </w:rPr>
              <w:t>gdyż ograniczają zużycie produktów chłonnych jak również ilość prania pościeli.</w:t>
            </w:r>
          </w:p>
          <w:p w14:paraId="2682A662" w14:textId="666D31CA" w:rsidR="00DF00A6" w:rsidRPr="00374E14" w:rsidRDefault="00DF00A6" w:rsidP="00DF00A6">
            <w:pPr>
              <w:spacing w:after="40"/>
              <w:ind w:left="30" w:right="-72"/>
              <w:rPr>
                <w:sz w:val="24"/>
                <w:szCs w:val="24"/>
              </w:rPr>
            </w:pPr>
            <w:r w:rsidRPr="00C660AB">
              <w:rPr>
                <w:b/>
                <w:bCs/>
                <w:sz w:val="24"/>
                <w:szCs w:val="24"/>
              </w:rPr>
              <w:t>Stanowisko (wyjaśnienie) Zamawiającego:</w:t>
            </w:r>
            <w:r w:rsidR="00374E14">
              <w:rPr>
                <w:b/>
                <w:bCs/>
                <w:sz w:val="24"/>
                <w:szCs w:val="24"/>
              </w:rPr>
              <w:t xml:space="preserve"> </w:t>
            </w:r>
            <w:r w:rsidR="00374E14">
              <w:rPr>
                <w:sz w:val="24"/>
                <w:szCs w:val="24"/>
              </w:rPr>
              <w:t>Zamawiający oczekuje, ale nie wymaga.</w:t>
            </w:r>
          </w:p>
          <w:p w14:paraId="46BCE0A4" w14:textId="77777777" w:rsidR="00DF00A6" w:rsidRPr="00C660AB" w:rsidRDefault="00DF00A6" w:rsidP="00471962">
            <w:pPr>
              <w:spacing w:after="120"/>
              <w:ind w:left="30" w:right="-72"/>
              <w:jc w:val="both"/>
              <w:rPr>
                <w:sz w:val="24"/>
                <w:szCs w:val="24"/>
              </w:rPr>
            </w:pPr>
          </w:p>
          <w:p w14:paraId="1AED994F" w14:textId="76CD0FC4"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53</w:t>
            </w:r>
          </w:p>
          <w:p w14:paraId="6897BCF4" w14:textId="7158B0F5" w:rsidR="008C480A" w:rsidRDefault="008C480A" w:rsidP="00471962">
            <w:pPr>
              <w:spacing w:after="120"/>
              <w:ind w:left="30" w:right="-72"/>
              <w:jc w:val="both"/>
              <w:rPr>
                <w:sz w:val="24"/>
                <w:szCs w:val="24"/>
              </w:rPr>
            </w:pPr>
            <w:r w:rsidRPr="00C660AB">
              <w:rPr>
                <w:sz w:val="24"/>
                <w:szCs w:val="24"/>
              </w:rPr>
              <w:t xml:space="preserve">Czy Zamawiający nie dopuści w przedmiocie zamówienia (zadanie nr 6, pozycje: 1, 2, 3): złożenie oferty na pieluchomajtki dla dorosłych pokryte laminatem paroprzepuszczalnym jedynie w części centralnej z włókniną po bokach, która nie jest pokryta tym laminatem </w:t>
            </w:r>
            <w:r w:rsidR="00E326EE">
              <w:rPr>
                <w:sz w:val="24"/>
                <w:szCs w:val="24"/>
              </w:rPr>
              <w:br/>
            </w:r>
            <w:r w:rsidRPr="00C660AB">
              <w:rPr>
                <w:sz w:val="24"/>
                <w:szCs w:val="24"/>
              </w:rPr>
              <w:t>na całej powierzchni ?</w:t>
            </w:r>
          </w:p>
          <w:p w14:paraId="5F960933" w14:textId="5C273417" w:rsidR="00421A26" w:rsidRPr="00374E14" w:rsidRDefault="00421A26" w:rsidP="00421A26">
            <w:pPr>
              <w:spacing w:after="40"/>
              <w:ind w:left="30" w:right="-72"/>
              <w:rPr>
                <w:sz w:val="24"/>
                <w:szCs w:val="24"/>
              </w:rPr>
            </w:pPr>
            <w:r w:rsidRPr="00C660AB">
              <w:rPr>
                <w:b/>
                <w:bCs/>
                <w:sz w:val="24"/>
                <w:szCs w:val="24"/>
              </w:rPr>
              <w:t>Stanowisko (wyjaśnienie) Zamawiającego:</w:t>
            </w:r>
            <w:r w:rsidR="00374E14">
              <w:rPr>
                <w:sz w:val="24"/>
                <w:szCs w:val="24"/>
              </w:rPr>
              <w:t xml:space="preserve"> Zgodnie z zapisami SWZ.</w:t>
            </w:r>
          </w:p>
          <w:p w14:paraId="6F8F7EBA" w14:textId="77777777" w:rsidR="00421A26" w:rsidRPr="00C660AB" w:rsidRDefault="00421A26" w:rsidP="00471962">
            <w:pPr>
              <w:spacing w:after="120"/>
              <w:ind w:left="30" w:right="-72"/>
              <w:jc w:val="both"/>
              <w:rPr>
                <w:sz w:val="24"/>
                <w:szCs w:val="24"/>
              </w:rPr>
            </w:pPr>
          </w:p>
          <w:p w14:paraId="281F338F" w14:textId="569188F7"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54</w:t>
            </w:r>
          </w:p>
          <w:p w14:paraId="3F01AD36" w14:textId="7289AACD" w:rsidR="008C480A" w:rsidRDefault="008C480A" w:rsidP="00471962">
            <w:pPr>
              <w:spacing w:after="120"/>
              <w:ind w:left="30" w:right="-72"/>
              <w:jc w:val="both"/>
              <w:rPr>
                <w:sz w:val="24"/>
                <w:szCs w:val="24"/>
              </w:rPr>
            </w:pPr>
            <w:r w:rsidRPr="00C660AB">
              <w:rPr>
                <w:sz w:val="24"/>
                <w:szCs w:val="24"/>
              </w:rPr>
              <w:t xml:space="preserve">Czy Zamawiający wymaga w przedmiocie zamówienia (zadanie nr 6, pozycje: 1, 2, 3): pieluchomajtek dla dorosłych, które posiadają wskazania do stosowania dla pacjenta </w:t>
            </w:r>
            <w:r w:rsidR="00E326EE">
              <w:rPr>
                <w:sz w:val="24"/>
                <w:szCs w:val="24"/>
              </w:rPr>
              <w:br/>
            </w:r>
            <w:r w:rsidRPr="00C660AB">
              <w:rPr>
                <w:sz w:val="24"/>
                <w:szCs w:val="24"/>
              </w:rPr>
              <w:t>w inkontynencji kałowej ?</w:t>
            </w:r>
          </w:p>
          <w:p w14:paraId="0A94C69E" w14:textId="4ACAD58B" w:rsidR="00421A26" w:rsidRDefault="00421A26" w:rsidP="00421A26">
            <w:pPr>
              <w:spacing w:after="40"/>
              <w:ind w:left="30" w:right="-72"/>
              <w:rPr>
                <w:sz w:val="24"/>
                <w:szCs w:val="24"/>
              </w:rPr>
            </w:pPr>
            <w:r w:rsidRPr="00C660AB">
              <w:rPr>
                <w:b/>
                <w:bCs/>
                <w:sz w:val="24"/>
                <w:szCs w:val="24"/>
              </w:rPr>
              <w:t>Stanowisko (wyjaśnienie) Zamawiającego:</w:t>
            </w:r>
            <w:r w:rsidR="005027C0">
              <w:rPr>
                <w:sz w:val="24"/>
                <w:szCs w:val="24"/>
              </w:rPr>
              <w:t xml:space="preserve"> Zamawiający oczekuje, ale nie wymaga.</w:t>
            </w:r>
          </w:p>
          <w:p w14:paraId="626F139B" w14:textId="77777777" w:rsidR="005027C0" w:rsidRPr="005027C0" w:rsidRDefault="005027C0" w:rsidP="00421A26">
            <w:pPr>
              <w:spacing w:after="40"/>
              <w:ind w:left="30" w:right="-72"/>
              <w:rPr>
                <w:sz w:val="24"/>
                <w:szCs w:val="24"/>
              </w:rPr>
            </w:pPr>
          </w:p>
          <w:p w14:paraId="3E5036A2" w14:textId="2557BC4B" w:rsidR="00DF00A6" w:rsidRPr="00C660AB" w:rsidRDefault="00DF00A6" w:rsidP="00DF00A6">
            <w:pPr>
              <w:spacing w:before="60" w:after="60"/>
              <w:ind w:left="30" w:right="-72"/>
              <w:rPr>
                <w:b/>
                <w:bCs/>
                <w:sz w:val="24"/>
                <w:szCs w:val="24"/>
              </w:rPr>
            </w:pPr>
            <w:r w:rsidRPr="00C660AB">
              <w:rPr>
                <w:b/>
                <w:bCs/>
                <w:sz w:val="24"/>
                <w:szCs w:val="24"/>
              </w:rPr>
              <w:t xml:space="preserve">Pytanie nr </w:t>
            </w:r>
            <w:r w:rsidR="00961605">
              <w:rPr>
                <w:b/>
                <w:bCs/>
                <w:sz w:val="24"/>
                <w:szCs w:val="24"/>
              </w:rPr>
              <w:t>55</w:t>
            </w:r>
          </w:p>
          <w:p w14:paraId="5680F10D" w14:textId="266A67CC" w:rsidR="008C480A" w:rsidRPr="00C660AB" w:rsidRDefault="008C480A" w:rsidP="00471962">
            <w:pPr>
              <w:spacing w:after="120"/>
              <w:ind w:left="30" w:right="-72"/>
              <w:jc w:val="both"/>
              <w:rPr>
                <w:sz w:val="24"/>
                <w:szCs w:val="24"/>
              </w:rPr>
            </w:pPr>
            <w:r w:rsidRPr="00C660AB">
              <w:rPr>
                <w:sz w:val="24"/>
                <w:szCs w:val="24"/>
              </w:rPr>
              <w:t xml:space="preserve">Czy Zamawiający nie dopuści w przedmiocie zamówienia (zadanie nr 6, pozycje: 1, 2, 3) pieluchomajtek dla dorosłych, które nie posiadają w swej budowie ściągaczy taliowych? Brak ściągacza taliowego powoduje, że przy obfitych i częstych mikcjach, mocz może wydostawać się w miejscach, w których nie ma dobrego przylegania do ciała pacjenta, przez </w:t>
            </w:r>
            <w:r w:rsidR="00E326EE">
              <w:rPr>
                <w:sz w:val="24"/>
                <w:szCs w:val="24"/>
              </w:rPr>
              <w:br/>
            </w:r>
            <w:r w:rsidRPr="00C660AB">
              <w:rPr>
                <w:sz w:val="24"/>
                <w:szCs w:val="24"/>
              </w:rPr>
              <w:t>co pieluchomajtka nie zapewnia pełnego zabezpieczenia przed przeciekaniem. Brak minimum jednego – tylnego, ściągacza taliowego naraża Zamawiającego na zwiększone koszty opieki nad pacjentem z inkontynencją i zwiększa potrzebę dodatkowej pracy personelu opiekującego się pacjentami.</w:t>
            </w:r>
          </w:p>
          <w:p w14:paraId="2BAC7656" w14:textId="59E198A3" w:rsidR="008C480A" w:rsidRPr="005027C0" w:rsidRDefault="008C480A" w:rsidP="00471962">
            <w:pPr>
              <w:spacing w:after="40"/>
              <w:ind w:left="30" w:right="-72"/>
              <w:rPr>
                <w:sz w:val="24"/>
                <w:szCs w:val="24"/>
              </w:rPr>
            </w:pPr>
            <w:r w:rsidRPr="00C660AB">
              <w:rPr>
                <w:b/>
                <w:bCs/>
                <w:sz w:val="24"/>
                <w:szCs w:val="24"/>
              </w:rPr>
              <w:t>Stanowisko (wyjaśnienie) Zamawiającego:</w:t>
            </w:r>
            <w:r w:rsidR="005027C0">
              <w:rPr>
                <w:sz w:val="24"/>
                <w:szCs w:val="24"/>
              </w:rPr>
              <w:t xml:space="preserve"> Zgodnie z zapisami SWZ.</w:t>
            </w:r>
          </w:p>
          <w:p w14:paraId="12448954" w14:textId="264CB1CE" w:rsidR="008C480A" w:rsidRPr="00C660AB" w:rsidRDefault="008C480A" w:rsidP="00471962">
            <w:pPr>
              <w:spacing w:after="60"/>
              <w:ind w:left="30" w:right="-72"/>
              <w:jc w:val="both"/>
              <w:rPr>
                <w:sz w:val="24"/>
                <w:szCs w:val="24"/>
                <w:highlight w:val="darkGray"/>
              </w:rPr>
            </w:pPr>
          </w:p>
        </w:tc>
      </w:tr>
      <w:tr w:rsidR="008C480A" w:rsidRPr="00C660AB" w14:paraId="6F694A5A" w14:textId="77777777" w:rsidTr="00471962">
        <w:tc>
          <w:tcPr>
            <w:tcW w:w="9356" w:type="dxa"/>
            <w:shd w:val="clear" w:color="auto" w:fill="auto"/>
          </w:tcPr>
          <w:p w14:paraId="5AABC946" w14:textId="731D8F01" w:rsidR="008C480A" w:rsidRPr="00C660AB" w:rsidRDefault="008C480A" w:rsidP="00471962">
            <w:pPr>
              <w:spacing w:before="60" w:after="60"/>
              <w:ind w:left="30" w:right="-72"/>
              <w:rPr>
                <w:b/>
                <w:bCs/>
                <w:sz w:val="24"/>
                <w:szCs w:val="24"/>
              </w:rPr>
            </w:pPr>
            <w:r w:rsidRPr="00C660AB">
              <w:rPr>
                <w:b/>
                <w:bCs/>
                <w:sz w:val="24"/>
                <w:szCs w:val="24"/>
              </w:rPr>
              <w:lastRenderedPageBreak/>
              <w:t xml:space="preserve">Pytanie nr </w:t>
            </w:r>
            <w:r w:rsidR="00961605">
              <w:rPr>
                <w:b/>
                <w:bCs/>
                <w:sz w:val="24"/>
                <w:szCs w:val="24"/>
              </w:rPr>
              <w:t>56</w:t>
            </w:r>
          </w:p>
          <w:p w14:paraId="0B556AF5" w14:textId="77777777" w:rsidR="008C480A" w:rsidRPr="00C660AB" w:rsidRDefault="008C480A" w:rsidP="00471962">
            <w:pPr>
              <w:spacing w:after="120"/>
              <w:ind w:left="30" w:right="-72"/>
              <w:jc w:val="both"/>
              <w:rPr>
                <w:sz w:val="24"/>
                <w:szCs w:val="24"/>
              </w:rPr>
            </w:pPr>
            <w:r w:rsidRPr="00C660AB">
              <w:rPr>
                <w:sz w:val="24"/>
                <w:szCs w:val="24"/>
              </w:rPr>
              <w:t>Dotyczy: Załącznik nr 2 do SWZ / załącznik nr 1 do umowy, dla zad. nr 1</w:t>
            </w:r>
          </w:p>
          <w:p w14:paraId="66F4FB63" w14:textId="77777777" w:rsidR="008C480A" w:rsidRPr="00C660AB" w:rsidRDefault="008C480A" w:rsidP="00471962">
            <w:pPr>
              <w:spacing w:after="120"/>
              <w:ind w:left="30" w:right="-72"/>
              <w:jc w:val="both"/>
              <w:rPr>
                <w:sz w:val="24"/>
                <w:szCs w:val="24"/>
              </w:rPr>
            </w:pPr>
            <w:r w:rsidRPr="00C660AB">
              <w:rPr>
                <w:sz w:val="24"/>
                <w:szCs w:val="24"/>
              </w:rPr>
              <w:t>Czy nastąpiła omyłka pisarska i Zamawiający oczekuje w zadaniu nr 1 w formularzu asortymentowo-cenowym, w pozycji :"Zestaw membran do posiadanego przez Zamawiającego sensora 84 do monitora Combi – M do monitorowania przezskórnego PCO2 i PO2 ( op. 20 szt. )" - 5 opakowań zestawów membran pakowanych po 12 sztuk w 1 opakowaniu ?</w:t>
            </w:r>
          </w:p>
          <w:p w14:paraId="5C736E6F" w14:textId="76C63B20" w:rsidR="005027C0" w:rsidRPr="00111650" w:rsidRDefault="008C480A" w:rsidP="005027C0">
            <w:pPr>
              <w:spacing w:after="40"/>
              <w:ind w:left="30" w:right="-72"/>
              <w:jc w:val="both"/>
              <w:rPr>
                <w:b/>
                <w:bCs/>
                <w:sz w:val="22"/>
                <w:szCs w:val="22"/>
              </w:rPr>
            </w:pPr>
            <w:r w:rsidRPr="00C660AB">
              <w:rPr>
                <w:b/>
                <w:bCs/>
                <w:sz w:val="24"/>
                <w:szCs w:val="24"/>
              </w:rPr>
              <w:t>Stanowisko (wyjaśnienie) Zamawiającego:</w:t>
            </w:r>
            <w:r w:rsidR="005027C0">
              <w:rPr>
                <w:sz w:val="24"/>
                <w:szCs w:val="24"/>
              </w:rPr>
              <w:t xml:space="preserve"> Tak; nastąpiła omyłka pisarska i Zamawiający oczekuje 5 opakowań zestawów membran pakowanych po 12 sztuk w 1 opakowaniu. </w:t>
            </w:r>
            <w:r w:rsidR="005027C0" w:rsidRPr="00111650">
              <w:rPr>
                <w:sz w:val="22"/>
                <w:szCs w:val="22"/>
                <w:lang w:val="de-DE"/>
              </w:rPr>
              <w:t xml:space="preserve">Zamawiający modyfikuje w tym zakresie załącznik nr </w:t>
            </w:r>
            <w:r w:rsidR="005027C0">
              <w:rPr>
                <w:sz w:val="22"/>
                <w:szCs w:val="22"/>
                <w:lang w:val="de-DE"/>
              </w:rPr>
              <w:t>2</w:t>
            </w:r>
            <w:r w:rsidR="005027C0" w:rsidRPr="00111650">
              <w:rPr>
                <w:sz w:val="22"/>
                <w:szCs w:val="22"/>
                <w:lang w:val="de-DE"/>
              </w:rPr>
              <w:t xml:space="preserve"> do SWZ</w:t>
            </w:r>
            <w:r w:rsidR="005027C0">
              <w:rPr>
                <w:sz w:val="22"/>
                <w:szCs w:val="22"/>
                <w:lang w:val="de-DE"/>
              </w:rPr>
              <w:t>/załącznik nr 1 do umowy</w:t>
            </w:r>
            <w:r w:rsidR="005027C0" w:rsidRPr="00111650">
              <w:rPr>
                <w:sz w:val="22"/>
                <w:szCs w:val="22"/>
                <w:lang w:val="de-DE"/>
              </w:rPr>
              <w:t xml:space="preserve">, </w:t>
            </w:r>
            <w:r w:rsidR="00E326EE">
              <w:rPr>
                <w:sz w:val="22"/>
                <w:szCs w:val="22"/>
                <w:lang w:val="de-DE"/>
              </w:rPr>
              <w:br/>
            </w:r>
            <w:r w:rsidR="005027C0" w:rsidRPr="00111650">
              <w:rPr>
                <w:sz w:val="22"/>
                <w:szCs w:val="22"/>
                <w:lang w:val="de-DE"/>
              </w:rPr>
              <w:t xml:space="preserve">tj. </w:t>
            </w:r>
            <w:r w:rsidR="005027C0">
              <w:rPr>
                <w:sz w:val="22"/>
                <w:szCs w:val="22"/>
                <w:lang w:val="de-DE"/>
              </w:rPr>
              <w:t>Formularz asortymentowo - cenowy</w:t>
            </w:r>
            <w:r w:rsidR="005027C0" w:rsidRPr="00111650">
              <w:rPr>
                <w:sz w:val="22"/>
                <w:szCs w:val="22"/>
                <w:lang w:val="de-DE"/>
              </w:rPr>
              <w:t xml:space="preserve">, który przesyła zainteresowanym Wykonawcom </w:t>
            </w:r>
            <w:r w:rsidR="00E326EE">
              <w:rPr>
                <w:sz w:val="22"/>
                <w:szCs w:val="22"/>
                <w:lang w:val="de-DE"/>
              </w:rPr>
              <w:br/>
            </w:r>
            <w:r w:rsidR="005027C0" w:rsidRPr="00111650">
              <w:rPr>
                <w:sz w:val="22"/>
                <w:szCs w:val="22"/>
                <w:lang w:val="de-DE"/>
              </w:rPr>
              <w:t xml:space="preserve">oraz zamieszcza na stronie internetowej Zamawiającego </w:t>
            </w:r>
            <w:r w:rsidR="005027C0" w:rsidRPr="00111650">
              <w:rPr>
                <w:bCs/>
                <w:sz w:val="22"/>
                <w:szCs w:val="22"/>
                <w:lang w:val="de-DE"/>
              </w:rPr>
              <w:t>oraz na Platformie on-line.</w:t>
            </w:r>
          </w:p>
          <w:p w14:paraId="5F5D029E" w14:textId="53606FEA" w:rsidR="008C480A" w:rsidRPr="005027C0" w:rsidRDefault="008C480A" w:rsidP="005027C0">
            <w:pPr>
              <w:spacing w:after="40"/>
              <w:ind w:left="30" w:right="-72"/>
              <w:jc w:val="both"/>
              <w:rPr>
                <w:sz w:val="24"/>
                <w:szCs w:val="24"/>
              </w:rPr>
            </w:pPr>
          </w:p>
          <w:p w14:paraId="0E3A58B2" w14:textId="674DF437" w:rsidR="008C480A" w:rsidRPr="00C660AB" w:rsidRDefault="008C480A" w:rsidP="00471962">
            <w:pPr>
              <w:spacing w:after="60"/>
              <w:ind w:left="30" w:right="-72"/>
              <w:jc w:val="both"/>
              <w:rPr>
                <w:sz w:val="24"/>
                <w:szCs w:val="24"/>
                <w:highlight w:val="darkGray"/>
              </w:rPr>
            </w:pPr>
          </w:p>
        </w:tc>
      </w:tr>
    </w:tbl>
    <w:p w14:paraId="7C4774F7" w14:textId="45476344" w:rsidR="005027C0" w:rsidRDefault="005027C0" w:rsidP="005027C0">
      <w:pPr>
        <w:pStyle w:val="Tekstpodstawowywcity3"/>
        <w:spacing w:before="120" w:after="120"/>
        <w:ind w:firstLine="0"/>
        <w:rPr>
          <w:sz w:val="22"/>
          <w:szCs w:val="22"/>
        </w:rPr>
      </w:pPr>
      <w:r w:rsidRPr="00E61DAB">
        <w:rPr>
          <w:sz w:val="22"/>
          <w:szCs w:val="22"/>
        </w:rPr>
        <w:t>Termin</w:t>
      </w:r>
      <w:r>
        <w:rPr>
          <w:sz w:val="22"/>
          <w:szCs w:val="22"/>
        </w:rPr>
        <w:t xml:space="preserve"> </w:t>
      </w:r>
      <w:r w:rsidRPr="00E61DAB">
        <w:rPr>
          <w:sz w:val="22"/>
          <w:szCs w:val="22"/>
        </w:rPr>
        <w:t>składania</w:t>
      </w:r>
      <w:r>
        <w:rPr>
          <w:sz w:val="22"/>
          <w:szCs w:val="22"/>
        </w:rPr>
        <w:t xml:space="preserve"> </w:t>
      </w:r>
      <w:r w:rsidRPr="00E61DAB">
        <w:rPr>
          <w:sz w:val="22"/>
          <w:szCs w:val="22"/>
        </w:rPr>
        <w:t>i</w:t>
      </w:r>
      <w:r>
        <w:rPr>
          <w:sz w:val="22"/>
          <w:szCs w:val="22"/>
        </w:rPr>
        <w:t xml:space="preserve"> </w:t>
      </w:r>
      <w:r w:rsidRPr="00E61DAB">
        <w:rPr>
          <w:sz w:val="22"/>
          <w:szCs w:val="22"/>
        </w:rPr>
        <w:t>otwarcia</w:t>
      </w:r>
      <w:r>
        <w:rPr>
          <w:sz w:val="22"/>
          <w:szCs w:val="22"/>
        </w:rPr>
        <w:t xml:space="preserve"> </w:t>
      </w:r>
      <w:r w:rsidRPr="00E61DAB">
        <w:rPr>
          <w:sz w:val="22"/>
          <w:szCs w:val="22"/>
        </w:rPr>
        <w:t>ofert</w:t>
      </w:r>
      <w:r>
        <w:rPr>
          <w:sz w:val="22"/>
          <w:szCs w:val="22"/>
        </w:rPr>
        <w:t xml:space="preserve"> </w:t>
      </w:r>
      <w:r w:rsidRPr="00E61DAB">
        <w:rPr>
          <w:sz w:val="22"/>
          <w:szCs w:val="22"/>
        </w:rPr>
        <w:t>pozostaje</w:t>
      </w:r>
      <w:r>
        <w:rPr>
          <w:sz w:val="22"/>
          <w:szCs w:val="22"/>
        </w:rPr>
        <w:t xml:space="preserve"> </w:t>
      </w:r>
      <w:r w:rsidRPr="00E61DAB">
        <w:rPr>
          <w:sz w:val="22"/>
          <w:szCs w:val="22"/>
        </w:rPr>
        <w:t>bez</w:t>
      </w:r>
      <w:r>
        <w:rPr>
          <w:sz w:val="22"/>
          <w:szCs w:val="22"/>
        </w:rPr>
        <w:t xml:space="preserve"> </w:t>
      </w:r>
      <w:r w:rsidRPr="00E61DAB">
        <w:rPr>
          <w:sz w:val="22"/>
          <w:szCs w:val="22"/>
        </w:rPr>
        <w:t>zmian</w:t>
      </w:r>
      <w:r>
        <w:rPr>
          <w:sz w:val="22"/>
          <w:szCs w:val="22"/>
        </w:rPr>
        <w:t xml:space="preserve"> </w:t>
      </w:r>
      <w:r w:rsidRPr="00E61DAB">
        <w:rPr>
          <w:sz w:val="22"/>
          <w:szCs w:val="22"/>
        </w:rPr>
        <w:t>tj.</w:t>
      </w:r>
      <w:r>
        <w:rPr>
          <w:sz w:val="22"/>
          <w:szCs w:val="22"/>
        </w:rPr>
        <w:t xml:space="preserve"> </w:t>
      </w:r>
      <w:r w:rsidRPr="00E61DAB">
        <w:rPr>
          <w:sz w:val="22"/>
          <w:szCs w:val="22"/>
        </w:rPr>
        <w:t>zgodnie</w:t>
      </w:r>
      <w:r>
        <w:rPr>
          <w:sz w:val="22"/>
          <w:szCs w:val="22"/>
        </w:rPr>
        <w:t xml:space="preserve"> </w:t>
      </w:r>
      <w:r w:rsidRPr="00E61DAB">
        <w:rPr>
          <w:sz w:val="22"/>
          <w:szCs w:val="22"/>
        </w:rPr>
        <w:t xml:space="preserve">z ogłoszeniem o zmianie </w:t>
      </w:r>
      <w:r w:rsidR="009918ED">
        <w:rPr>
          <w:sz w:val="22"/>
          <w:szCs w:val="22"/>
        </w:rPr>
        <w:t>ogłoszenia</w:t>
      </w:r>
      <w:r w:rsidRPr="00E61DAB">
        <w:rPr>
          <w:sz w:val="22"/>
          <w:szCs w:val="22"/>
        </w:rPr>
        <w:t xml:space="preserve"> </w:t>
      </w:r>
      <w:r w:rsidR="00BB3B6D">
        <w:rPr>
          <w:sz w:val="22"/>
          <w:szCs w:val="22"/>
        </w:rPr>
        <w:t xml:space="preserve">(2) z </w:t>
      </w:r>
      <w:r w:rsidR="009918ED">
        <w:rPr>
          <w:sz w:val="22"/>
          <w:szCs w:val="22"/>
        </w:rPr>
        <w:t xml:space="preserve">dnia </w:t>
      </w:r>
      <w:r w:rsidR="00BB3B6D">
        <w:rPr>
          <w:sz w:val="22"/>
          <w:szCs w:val="22"/>
        </w:rPr>
        <w:t>18/02/2022 r. i powiadomieniem (2) o przedłużeniu terminu składania ofert z dnia 18/02/2022 r.</w:t>
      </w:r>
    </w:p>
    <w:p w14:paraId="5C5F16B3" w14:textId="77777777" w:rsidR="005027C0" w:rsidRDefault="005027C0" w:rsidP="005027C0">
      <w:pPr>
        <w:pStyle w:val="Tekstpodstawowywcity3"/>
        <w:ind w:firstLine="0"/>
        <w:rPr>
          <w:b/>
          <w:sz w:val="22"/>
          <w:szCs w:val="22"/>
          <w:u w:val="single"/>
        </w:rPr>
      </w:pPr>
    </w:p>
    <w:p w14:paraId="6184B854" w14:textId="5D670825" w:rsidR="00E326EE" w:rsidRDefault="00E326EE" w:rsidP="00E326EE">
      <w:pPr>
        <w:pStyle w:val="Tekstpodstawowywcity3"/>
        <w:ind w:firstLine="0"/>
        <w:rPr>
          <w:b/>
          <w:sz w:val="22"/>
          <w:szCs w:val="22"/>
          <w:u w:val="single"/>
        </w:rPr>
      </w:pPr>
      <w:r>
        <w:rPr>
          <w:b/>
          <w:sz w:val="22"/>
          <w:szCs w:val="22"/>
          <w:u w:val="single"/>
        </w:rPr>
        <w:t xml:space="preserve">Zamawiający informuje, iż złożenie wraz z ofertą formularza asortymentowo - cenowego </w:t>
      </w:r>
      <w:r w:rsidR="00BB3B6D">
        <w:rPr>
          <w:b/>
          <w:sz w:val="22"/>
          <w:szCs w:val="22"/>
          <w:u w:val="single"/>
        </w:rPr>
        <w:br/>
        <w:t xml:space="preserve">w zakresie zadania nr 1 i 5 </w:t>
      </w:r>
      <w:r>
        <w:rPr>
          <w:b/>
          <w:sz w:val="22"/>
          <w:szCs w:val="22"/>
          <w:u w:val="single"/>
        </w:rPr>
        <w:t xml:space="preserve">sprzed modyfikacji </w:t>
      </w:r>
      <w:r w:rsidRPr="00BB3B6D">
        <w:rPr>
          <w:b/>
          <w:sz w:val="22"/>
          <w:szCs w:val="22"/>
          <w:u w:val="single"/>
        </w:rPr>
        <w:t xml:space="preserve">z dnia </w:t>
      </w:r>
      <w:r w:rsidR="00BB3B6D" w:rsidRPr="00BB3B6D">
        <w:rPr>
          <w:b/>
          <w:sz w:val="22"/>
          <w:szCs w:val="22"/>
          <w:u w:val="single"/>
        </w:rPr>
        <w:t>22</w:t>
      </w:r>
      <w:r w:rsidRPr="00BB3B6D">
        <w:rPr>
          <w:b/>
          <w:sz w:val="22"/>
          <w:szCs w:val="22"/>
          <w:u w:val="single"/>
        </w:rPr>
        <w:t>.02.2022</w:t>
      </w:r>
      <w:r>
        <w:rPr>
          <w:b/>
          <w:sz w:val="22"/>
          <w:szCs w:val="22"/>
          <w:u w:val="single"/>
        </w:rPr>
        <w:t xml:space="preserve"> r. poczyni u Zamawiającego obowiązek zastosowania wobec Wykonawcy art. 226 ust.1 pkt. 5 Ustawy.</w:t>
      </w:r>
    </w:p>
    <w:p w14:paraId="3556468C" w14:textId="39FFA2CC" w:rsidR="00BE7BFD" w:rsidRDefault="00BE7BFD" w:rsidP="00520165">
      <w:pPr>
        <w:jc w:val="both"/>
        <w:rPr>
          <w:sz w:val="24"/>
          <w:szCs w:val="24"/>
        </w:rPr>
      </w:pPr>
    </w:p>
    <w:p w14:paraId="1F154A26" w14:textId="0ECA45B6" w:rsidR="005027C0" w:rsidRDefault="005027C0" w:rsidP="00520165">
      <w:pPr>
        <w:jc w:val="both"/>
        <w:rPr>
          <w:sz w:val="24"/>
          <w:szCs w:val="24"/>
        </w:rPr>
      </w:pPr>
    </w:p>
    <w:p w14:paraId="00E1098C" w14:textId="77777777" w:rsidR="005027C0" w:rsidRPr="00C660AB" w:rsidRDefault="005027C0" w:rsidP="00520165">
      <w:pPr>
        <w:jc w:val="both"/>
        <w:rPr>
          <w:sz w:val="24"/>
          <w:szCs w:val="24"/>
        </w:rPr>
      </w:pPr>
    </w:p>
    <w:p w14:paraId="1A92B514" w14:textId="77777777" w:rsidR="00BB3B6D" w:rsidRDefault="00BB3B6D" w:rsidP="005027C0">
      <w:pPr>
        <w:spacing w:line="360" w:lineRule="auto"/>
        <w:ind w:left="3117" w:firstLine="423"/>
        <w:jc w:val="center"/>
        <w:rPr>
          <w:i/>
          <w:sz w:val="22"/>
          <w:szCs w:val="22"/>
        </w:rPr>
      </w:pPr>
    </w:p>
    <w:p w14:paraId="02E64BC1" w14:textId="7524A9CB" w:rsidR="005027C0" w:rsidRPr="00C80B89" w:rsidRDefault="005027C0" w:rsidP="005027C0">
      <w:pPr>
        <w:spacing w:line="360" w:lineRule="auto"/>
        <w:ind w:left="3117" w:firstLine="423"/>
        <w:jc w:val="center"/>
        <w:rPr>
          <w:i/>
          <w:sz w:val="22"/>
          <w:szCs w:val="22"/>
        </w:rPr>
      </w:pPr>
      <w:r w:rsidRPr="00C80B89">
        <w:rPr>
          <w:i/>
          <w:sz w:val="22"/>
          <w:szCs w:val="22"/>
        </w:rPr>
        <w:t>Zamawiający</w:t>
      </w:r>
    </w:p>
    <w:p w14:paraId="57F4D931" w14:textId="77777777" w:rsidR="005027C0" w:rsidRDefault="005027C0" w:rsidP="005027C0">
      <w:pPr>
        <w:ind w:firstLine="425"/>
        <w:jc w:val="center"/>
        <w:rPr>
          <w:sz w:val="22"/>
          <w:szCs w:val="22"/>
        </w:rPr>
      </w:pPr>
      <w:r>
        <w:rPr>
          <w:sz w:val="22"/>
          <w:szCs w:val="22"/>
        </w:rPr>
        <w:t xml:space="preserve">                                                            /-/ Dyrektor Szpitala Wojewódzkiego </w:t>
      </w:r>
    </w:p>
    <w:p w14:paraId="673D21D7" w14:textId="77777777" w:rsidR="005027C0" w:rsidRDefault="005027C0" w:rsidP="005027C0">
      <w:pPr>
        <w:ind w:firstLine="425"/>
        <w:jc w:val="center"/>
        <w:rPr>
          <w:sz w:val="22"/>
          <w:szCs w:val="22"/>
        </w:rPr>
      </w:pPr>
      <w:r>
        <w:rPr>
          <w:sz w:val="22"/>
          <w:szCs w:val="22"/>
        </w:rPr>
        <w:t xml:space="preserve">                                                          w Poznaniu</w:t>
      </w:r>
    </w:p>
    <w:p w14:paraId="2F481B4F" w14:textId="77777777" w:rsidR="005027C0" w:rsidRDefault="005027C0" w:rsidP="005027C0">
      <w:pPr>
        <w:ind w:firstLine="425"/>
        <w:jc w:val="center"/>
        <w:rPr>
          <w:sz w:val="22"/>
          <w:szCs w:val="22"/>
        </w:rPr>
      </w:pPr>
      <w:r>
        <w:rPr>
          <w:sz w:val="22"/>
          <w:szCs w:val="22"/>
        </w:rPr>
        <w:t xml:space="preserve">                                                             Piotr Nowicki</w:t>
      </w:r>
    </w:p>
    <w:p w14:paraId="49DD3968" w14:textId="5437FCB3" w:rsidR="006D4AB3" w:rsidRPr="00C660AB" w:rsidRDefault="006D4AB3" w:rsidP="005027C0">
      <w:pPr>
        <w:pStyle w:val="Tekstpodstawowy"/>
        <w:spacing w:before="120" w:after="480"/>
        <w:ind w:left="3119" w:firstLine="425"/>
        <w:jc w:val="right"/>
        <w:rPr>
          <w:sz w:val="24"/>
          <w:szCs w:val="24"/>
        </w:rPr>
      </w:pPr>
    </w:p>
    <w:sectPr w:rsidR="006D4AB3" w:rsidRPr="00C660A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2CBDE" w14:textId="77777777" w:rsidR="00F45DAE" w:rsidRDefault="00F45DAE">
      <w:r>
        <w:separator/>
      </w:r>
    </w:p>
  </w:endnote>
  <w:endnote w:type="continuationSeparator" w:id="0">
    <w:p w14:paraId="2BCD928D" w14:textId="77777777" w:rsidR="00F45DAE" w:rsidRDefault="00F4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489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66E3E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9702" w14:textId="61D51F48" w:rsidR="006D4AB3" w:rsidRDefault="0085076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E113EC5" wp14:editId="539DA52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92D1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30ED4D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ADC9" w14:textId="77777777" w:rsidR="006D4AB3" w:rsidRDefault="006D4AB3">
    <w:pPr>
      <w:pStyle w:val="Stopka"/>
      <w:pBdr>
        <w:bottom w:val="single" w:sz="6" w:space="0" w:color="auto"/>
      </w:pBdr>
      <w:tabs>
        <w:tab w:val="clear" w:pos="4536"/>
        <w:tab w:val="left" w:pos="6237"/>
      </w:tabs>
    </w:pPr>
  </w:p>
  <w:p w14:paraId="327ADD4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86A303" w14:textId="77777777" w:rsidR="006D4AB3" w:rsidRDefault="006D4AB3">
    <w:pPr>
      <w:pStyle w:val="Stopka"/>
      <w:tabs>
        <w:tab w:val="clear" w:pos="4536"/>
        <w:tab w:val="left" w:pos="6237"/>
      </w:tabs>
    </w:pPr>
  </w:p>
  <w:p w14:paraId="7E287DD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52130" w14:textId="77777777" w:rsidR="00F45DAE" w:rsidRDefault="00F45DAE">
      <w:r>
        <w:separator/>
      </w:r>
    </w:p>
  </w:footnote>
  <w:footnote w:type="continuationSeparator" w:id="0">
    <w:p w14:paraId="1E647B6A" w14:textId="77777777" w:rsidR="00F45DAE" w:rsidRDefault="00F45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E2CBE" w14:textId="77777777" w:rsidR="008C480A" w:rsidRDefault="008C48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322F" w14:textId="77777777" w:rsidR="008C480A" w:rsidRDefault="008C480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EE3FF" w14:textId="77777777" w:rsidR="008C480A" w:rsidRDefault="008C48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97E3BB0"/>
    <w:multiLevelType w:val="hybridMultilevel"/>
    <w:tmpl w:val="4A98F6B0"/>
    <w:lvl w:ilvl="0" w:tplc="DE54D2F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BC"/>
    <w:rsid w:val="00007B3B"/>
    <w:rsid w:val="00031374"/>
    <w:rsid w:val="000A1097"/>
    <w:rsid w:val="000E2A8F"/>
    <w:rsid w:val="0012774F"/>
    <w:rsid w:val="00144B7A"/>
    <w:rsid w:val="00180C6E"/>
    <w:rsid w:val="0029606A"/>
    <w:rsid w:val="00374E14"/>
    <w:rsid w:val="00421A26"/>
    <w:rsid w:val="004848F3"/>
    <w:rsid w:val="004A75F2"/>
    <w:rsid w:val="005027C0"/>
    <w:rsid w:val="005144A9"/>
    <w:rsid w:val="00520165"/>
    <w:rsid w:val="005B1B08"/>
    <w:rsid w:val="00632C3C"/>
    <w:rsid w:val="00662BDB"/>
    <w:rsid w:val="006A5DF1"/>
    <w:rsid w:val="006B7198"/>
    <w:rsid w:val="006D45B2"/>
    <w:rsid w:val="006D4AB3"/>
    <w:rsid w:val="006F3B81"/>
    <w:rsid w:val="00742E4B"/>
    <w:rsid w:val="007D7198"/>
    <w:rsid w:val="00850767"/>
    <w:rsid w:val="00870F9F"/>
    <w:rsid w:val="008804B6"/>
    <w:rsid w:val="00893A82"/>
    <w:rsid w:val="00897AB0"/>
    <w:rsid w:val="008A3553"/>
    <w:rsid w:val="008C480A"/>
    <w:rsid w:val="008F66C7"/>
    <w:rsid w:val="009003D1"/>
    <w:rsid w:val="00947A50"/>
    <w:rsid w:val="00961605"/>
    <w:rsid w:val="009918ED"/>
    <w:rsid w:val="00A905AC"/>
    <w:rsid w:val="00AE0178"/>
    <w:rsid w:val="00B1255C"/>
    <w:rsid w:val="00BA6584"/>
    <w:rsid w:val="00BB3B6D"/>
    <w:rsid w:val="00BE7BFD"/>
    <w:rsid w:val="00C370F2"/>
    <w:rsid w:val="00C44EEC"/>
    <w:rsid w:val="00C660AB"/>
    <w:rsid w:val="00D22FFA"/>
    <w:rsid w:val="00D8461B"/>
    <w:rsid w:val="00D9049C"/>
    <w:rsid w:val="00D915F2"/>
    <w:rsid w:val="00DF00A6"/>
    <w:rsid w:val="00DF32E8"/>
    <w:rsid w:val="00E21B49"/>
    <w:rsid w:val="00E2789F"/>
    <w:rsid w:val="00E326EE"/>
    <w:rsid w:val="00E72428"/>
    <w:rsid w:val="00E761BC"/>
    <w:rsid w:val="00EA04B5"/>
    <w:rsid w:val="00EA14B3"/>
    <w:rsid w:val="00EA416E"/>
    <w:rsid w:val="00EA6E82"/>
    <w:rsid w:val="00F139EB"/>
    <w:rsid w:val="00F31EE5"/>
    <w:rsid w:val="00F45DA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BF4EE3"/>
  <w15:chartTrackingRefBased/>
  <w15:docId w15:val="{AA61053C-7F99-429A-8307-762E025B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F00A6"/>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basedOn w:val="Domylnaczcionkaakapitu"/>
    <w:rsid w:val="00DF00A6"/>
    <w:rPr>
      <w:sz w:val="16"/>
      <w:szCs w:val="16"/>
    </w:rPr>
  </w:style>
  <w:style w:type="paragraph" w:styleId="Tekstkomentarza">
    <w:name w:val="annotation text"/>
    <w:basedOn w:val="Normalny"/>
    <w:link w:val="TekstkomentarzaZnak"/>
    <w:rsid w:val="00DF00A6"/>
  </w:style>
  <w:style w:type="character" w:customStyle="1" w:styleId="TekstkomentarzaZnak">
    <w:name w:val="Tekst komentarza Znak"/>
    <w:basedOn w:val="Domylnaczcionkaakapitu"/>
    <w:link w:val="Tekstkomentarza"/>
    <w:rsid w:val="00DF00A6"/>
  </w:style>
  <w:style w:type="paragraph" w:styleId="Tematkomentarza">
    <w:name w:val="annotation subject"/>
    <w:basedOn w:val="Tekstkomentarza"/>
    <w:next w:val="Tekstkomentarza"/>
    <w:link w:val="TematkomentarzaZnak"/>
    <w:rsid w:val="00DF00A6"/>
    <w:rPr>
      <w:b/>
      <w:bCs/>
    </w:rPr>
  </w:style>
  <w:style w:type="character" w:customStyle="1" w:styleId="TematkomentarzaZnak">
    <w:name w:val="Temat komentarza Znak"/>
    <w:basedOn w:val="TekstkomentarzaZnak"/>
    <w:link w:val="Tematkomentarza"/>
    <w:rsid w:val="00DF00A6"/>
    <w:rPr>
      <w:b/>
      <w:bCs/>
    </w:rPr>
  </w:style>
  <w:style w:type="character" w:customStyle="1" w:styleId="Tekstpodstawowywcity3Znak">
    <w:name w:val="Tekst podstawowy wcięty 3 Znak"/>
    <w:link w:val="Tekstpodstawowywcity3"/>
    <w:rsid w:val="005027C0"/>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1038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4091</Words>
  <Characters>24549</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2022-02-22T09:55:00Z</dcterms:created>
  <dcterms:modified xsi:type="dcterms:W3CDTF">2022-02-22T09:55:00Z</dcterms:modified>
</cp:coreProperties>
</file>